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4D058F" w14:textId="2C1DF6BE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77777777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06663FC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A01521">
        <w:rPr>
          <w:b/>
        </w:rPr>
        <w:t xml:space="preserve"> </w:t>
      </w:r>
    </w:p>
    <w:p w14:paraId="6316883F" w14:textId="3B1AE23F" w:rsidR="00A01521" w:rsidRDefault="00945AB6" w:rsidP="00A01521">
      <w:pPr>
        <w:rPr>
          <w:b/>
        </w:rPr>
      </w:pP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275C096" w14:textId="40437270" w:rsidR="00A01521" w:rsidRDefault="00A01521" w:rsidP="008D5B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45AB6" w:rsidRPr="00945AB6">
        <w:rPr>
          <w:b/>
        </w:rPr>
        <w:t>dostawa</w:t>
      </w:r>
      <w:r w:rsidR="00BD0251">
        <w:rPr>
          <w:b/>
        </w:rPr>
        <w:t xml:space="preserve"> </w:t>
      </w:r>
      <w:r w:rsidR="00161B28" w:rsidRPr="00161B28">
        <w:rPr>
          <w:b/>
        </w:rPr>
        <w:t xml:space="preserve">i montaż mebli oraz drobnego wyposażenia dla pomieszczeń 101a, 101b </w:t>
      </w:r>
      <w:r w:rsidR="00DE2E2D">
        <w:rPr>
          <w:b/>
        </w:rPr>
        <w:br/>
      </w:r>
      <w:r w:rsidR="00161B28" w:rsidRPr="00161B28">
        <w:rPr>
          <w:b/>
        </w:rPr>
        <w:t>i 101c w paw. U-2 AGH w Krakowie na potrzeby Centrum Rekrutacji - KC-</w:t>
      </w:r>
      <w:proofErr w:type="spellStart"/>
      <w:r w:rsidR="00161B28" w:rsidRPr="00161B28">
        <w:rPr>
          <w:b/>
        </w:rPr>
        <w:t>zp</w:t>
      </w:r>
      <w:proofErr w:type="spellEnd"/>
      <w:r w:rsidR="00161B28" w:rsidRPr="00161B28">
        <w:rPr>
          <w:b/>
        </w:rPr>
        <w:t>. 272-</w:t>
      </w:r>
      <w:r w:rsidR="00713633">
        <w:rPr>
          <w:b/>
        </w:rPr>
        <w:t>724</w:t>
      </w:r>
      <w:r w:rsidR="00161B28" w:rsidRPr="00161B28">
        <w:rPr>
          <w:b/>
        </w:rPr>
        <w:t>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</w:t>
      </w:r>
      <w:r w:rsidR="00DE2E2D">
        <w:t xml:space="preserve">alizację przedmiotu zamówienia, </w:t>
      </w:r>
      <w:r>
        <w:t xml:space="preserve">zgodnie z zasadami określonymi </w:t>
      </w:r>
      <w:r w:rsidR="00DE2E2D">
        <w:br/>
      </w:r>
      <w:r>
        <w:t>w specyfikacji istotnych warunków zamówienia.</w:t>
      </w:r>
    </w:p>
    <w:p w14:paraId="38CB67D0" w14:textId="77777777" w:rsidR="008D5BF3" w:rsidRDefault="008D5BF3" w:rsidP="008D5BF3">
      <w:pPr>
        <w:widowControl w:val="0"/>
        <w:ind w:right="1"/>
        <w:jc w:val="both"/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411B25" w14:paraId="46B3DBD7" w14:textId="77777777" w:rsidTr="00411B25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6A2352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D9B8C3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6F91DE9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161BB4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4D31AD2B" w14:textId="3C3B56FC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</w:t>
            </w:r>
            <w:r w:rsidR="00C92070">
              <w:rPr>
                <w:b/>
                <w:sz w:val="16"/>
                <w:szCs w:val="16"/>
              </w:rPr>
              <w:t>lub wyrób własny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D303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BFE03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0A3C5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52BA51B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DEA20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07FB466F" w14:textId="77777777" w:rsidR="00411B25" w:rsidRDefault="00411B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C9B9E9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4EEDF237" w14:textId="77777777" w:rsidR="00411B25" w:rsidRDefault="00411B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19720844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411B25" w14:paraId="5839C6F5" w14:textId="77777777" w:rsidTr="00411B25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05975A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8C4623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6BA307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5A161E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F36D1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B6D96C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BFFAD8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071EEA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54504E" w14:paraId="3D32CDB6" w14:textId="77777777" w:rsidTr="00EC6137">
        <w:trPr>
          <w:trHeight w:val="234"/>
        </w:trPr>
        <w:tc>
          <w:tcPr>
            <w:tcW w:w="9930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408B74" w14:textId="214D81AB" w:rsidR="0054504E" w:rsidRPr="0054504E" w:rsidRDefault="0054504E" w:rsidP="0054504E">
            <w:pPr>
              <w:jc w:val="center"/>
              <w:rPr>
                <w:b/>
              </w:rPr>
            </w:pPr>
            <w:r w:rsidRPr="0054504E">
              <w:rPr>
                <w:b/>
              </w:rPr>
              <w:t>Pokój 101</w:t>
            </w:r>
            <w:r w:rsidR="00DE2E2D">
              <w:rPr>
                <w:b/>
              </w:rPr>
              <w:t>a</w:t>
            </w:r>
          </w:p>
        </w:tc>
      </w:tr>
      <w:tr w:rsidR="00411B25" w14:paraId="0617B7E2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27793" w14:textId="77777777" w:rsidR="00411B25" w:rsidRDefault="00411B2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222AF" w14:textId="0BF9BF46" w:rsidR="00411B25" w:rsidRDefault="0054504E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Biurko z blendą i nogami płytowymi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7D12" w14:textId="77777777" w:rsidR="00411B25" w:rsidRDefault="00411B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1226" w14:textId="77383078" w:rsidR="00411B25" w:rsidRDefault="0054504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2A40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90D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C1C5B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28B796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</w:tr>
      <w:tr w:rsidR="00EB4CE1" w14:paraId="1B6060B6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737D25" w14:textId="77777777" w:rsidR="00EB4CE1" w:rsidRDefault="00EB4CE1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EB22" w14:textId="75F52F15" w:rsidR="00EB4CE1" w:rsidRDefault="00C92070" w:rsidP="0054504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</w:t>
            </w:r>
            <w:r w:rsidR="0054504E">
              <w:rPr>
                <w:b/>
                <w:sz w:val="20"/>
                <w:szCs w:val="20"/>
              </w:rPr>
              <w:t>-</w:t>
            </w:r>
            <w:r w:rsidR="00F038E3">
              <w:rPr>
                <w:b/>
                <w:sz w:val="20"/>
                <w:szCs w:val="20"/>
              </w:rPr>
              <w:t>d</w:t>
            </w:r>
            <w:r w:rsidR="0054504E">
              <w:rPr>
                <w:b/>
                <w:sz w:val="20"/>
                <w:szCs w:val="20"/>
              </w:rPr>
              <w:t>ostawka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2009" w14:textId="77777777" w:rsidR="00EB4CE1" w:rsidRDefault="00EB4CE1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EB50" w14:textId="769AF313" w:rsidR="00EB4CE1" w:rsidRDefault="0054504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2112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948A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566CA3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2A8BE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</w:tr>
      <w:tr w:rsidR="00C92070" w14:paraId="3CDBB662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F7D38A" w14:textId="77777777" w:rsidR="00C92070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5497" w14:textId="762BA0CA" w:rsidR="00C92070" w:rsidRDefault="0054504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Kontenerek</w:t>
            </w:r>
            <w:proofErr w:type="spellEnd"/>
            <w:r>
              <w:rPr>
                <w:b/>
                <w:sz w:val="20"/>
                <w:szCs w:val="20"/>
              </w:rPr>
              <w:t xml:space="preserve"> na drukarkę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D748" w14:textId="77777777" w:rsidR="00C92070" w:rsidRDefault="00C92070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C85C" w14:textId="1C775937" w:rsidR="00C92070" w:rsidRDefault="0054504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5E24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7A6C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B57ED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78FF03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</w:tr>
      <w:tr w:rsidR="00F038E3" w14:paraId="696BABF9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5EF00C" w14:textId="77777777" w:rsidR="00F038E3" w:rsidRDefault="00F038E3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D7C6" w14:textId="09AC3DF5" w:rsidR="00F038E3" w:rsidRDefault="0054504E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Konten</w:t>
            </w:r>
            <w:r w:rsidR="00A54CDD">
              <w:rPr>
                <w:b/>
                <w:sz w:val="20"/>
                <w:szCs w:val="20"/>
              </w:rPr>
              <w:t>e</w:t>
            </w:r>
            <w:r>
              <w:rPr>
                <w:b/>
                <w:sz w:val="20"/>
                <w:szCs w:val="20"/>
              </w:rPr>
              <w:t>rek</w:t>
            </w:r>
            <w:proofErr w:type="spellEnd"/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917D" w14:textId="77777777" w:rsidR="00F038E3" w:rsidRDefault="00F038E3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119F" w14:textId="53C1E892" w:rsidR="00F038E3" w:rsidRDefault="00DE463F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D6DA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5E15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4C3342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572678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F038E3" w14:paraId="6965CC47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C0F8D5" w14:textId="77777777" w:rsidR="00F038E3" w:rsidRDefault="00F038E3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E982" w14:textId="3FBBC904" w:rsidR="00F038E3" w:rsidRDefault="0054504E" w:rsidP="0054504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Półka na klawiaturę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E9CF" w14:textId="77777777" w:rsidR="00F038E3" w:rsidRDefault="00F038E3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6BEA" w14:textId="6D764AD1" w:rsidR="00F038E3" w:rsidRDefault="0054504E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AEF2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69EF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8EBE94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321BEB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F038E3" w14:paraId="53E13A1D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961672" w14:textId="77777777" w:rsidR="00F038E3" w:rsidRDefault="00F038E3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D294" w14:textId="570BCD47" w:rsidR="00F038E3" w:rsidRDefault="0054504E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Przeloty kablowe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5654" w14:textId="77777777" w:rsidR="00F038E3" w:rsidRDefault="00F038E3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90D4" w14:textId="089221EB" w:rsidR="00F038E3" w:rsidRDefault="0054504E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1DB0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A866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474B7C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27CC9C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F038E3" w14:paraId="688B4F67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9968DC" w14:textId="77777777" w:rsidR="00F038E3" w:rsidRDefault="00F038E3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9CB0" w14:textId="1D0CD79E" w:rsidR="00F038E3" w:rsidRDefault="0054504E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Grzebień do mocowania kabli pod blatem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BA78" w14:textId="77777777" w:rsidR="00F038E3" w:rsidRDefault="00F038E3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5FB8" w14:textId="533F4EF4" w:rsidR="00F038E3" w:rsidRDefault="0054504E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CC51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1B4A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6BB3E2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E0C250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F038E3" w14:paraId="4A92DEF7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56B006" w14:textId="77777777" w:rsidR="00F038E3" w:rsidRDefault="00F038E3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A23C" w14:textId="62445E41" w:rsidR="00F038E3" w:rsidRDefault="0054504E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Wózek do komputera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9949" w14:textId="77777777" w:rsidR="00F038E3" w:rsidRDefault="00F038E3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55EC" w14:textId="1E04B5C1" w:rsidR="00F038E3" w:rsidRDefault="0054504E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EE64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39E2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777EDA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4A2C50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F038E3" w14:paraId="782D9934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765575" w14:textId="77777777" w:rsidR="00F038E3" w:rsidRDefault="00F038E3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7480" w14:textId="2548F47D" w:rsidR="00F038E3" w:rsidRDefault="0054504E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Zestaw szafek wiszących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03E2" w14:textId="77777777" w:rsidR="00F038E3" w:rsidRDefault="00F038E3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9D1D" w14:textId="44E7935C" w:rsidR="00F038E3" w:rsidRDefault="00DE463F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3B3A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E3CD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D03778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ECC425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F038E3" w14:paraId="49504389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BF74A5" w14:textId="77777777" w:rsidR="00F038E3" w:rsidRDefault="00F038E3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93D0" w14:textId="08D19C3C" w:rsidR="00F038E3" w:rsidRDefault="0054504E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Fotel obrotowy z wysokim oparciem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58368" w14:textId="77777777" w:rsidR="00F038E3" w:rsidRDefault="00F038E3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F589" w14:textId="3E37C6A1" w:rsidR="00F038E3" w:rsidRDefault="0054504E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70EC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D3A5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6A2679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52DF61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54504E" w14:paraId="22B6BEF9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1B3A57" w14:textId="77777777" w:rsidR="0054504E" w:rsidRDefault="0054504E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C771" w14:textId="6C63545B" w:rsidR="0054504E" w:rsidRDefault="0054504E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Rolety materiałowe w kasecie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F77E" w14:textId="77777777" w:rsidR="0054504E" w:rsidRDefault="0054504E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7483" w14:textId="57C92940" w:rsidR="0054504E" w:rsidRDefault="0054504E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BA54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0234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5B6EFE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BDC18A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54504E" w14:paraId="37C391D2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DD5EFC" w14:textId="77777777" w:rsidR="0054504E" w:rsidRDefault="0054504E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DFB5" w14:textId="163EC56B" w:rsidR="0054504E" w:rsidRDefault="0054504E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Pane</w:t>
            </w:r>
            <w:r w:rsidR="00A54CDD">
              <w:rPr>
                <w:b/>
                <w:sz w:val="20"/>
                <w:szCs w:val="20"/>
              </w:rPr>
              <w:t>l</w:t>
            </w:r>
            <w:r>
              <w:rPr>
                <w:b/>
                <w:sz w:val="20"/>
                <w:szCs w:val="20"/>
              </w:rPr>
              <w:t xml:space="preserve"> akustyczny na biurko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0DD3" w14:textId="77777777" w:rsidR="0054504E" w:rsidRDefault="0054504E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4739" w14:textId="63481131" w:rsidR="0054504E" w:rsidRDefault="0054504E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1AF2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6319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007DDE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E97894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54504E" w14:paraId="224BC369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CC397C" w14:textId="77777777" w:rsidR="0054504E" w:rsidRDefault="0054504E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61ABE" w14:textId="7E343DEB" w:rsidR="0054504E" w:rsidRDefault="0054504E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Kontener cargo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CDCEA" w14:textId="77777777" w:rsidR="0054504E" w:rsidRDefault="0054504E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DA72" w14:textId="49CF1523" w:rsidR="0054504E" w:rsidRDefault="0054504E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0E4D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4D02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B3FF92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606693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54504E" w14:paraId="53891F06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543C28" w14:textId="77777777" w:rsidR="0054504E" w:rsidRDefault="0054504E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7E4F" w14:textId="353855B6" w:rsidR="0054504E" w:rsidRDefault="0054504E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Lada ze stolikiem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63E2" w14:textId="77777777" w:rsidR="0054504E" w:rsidRDefault="0054504E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9E01" w14:textId="4E781081" w:rsidR="0054504E" w:rsidRDefault="0054504E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8272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59CE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532090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14D700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54504E" w14:paraId="1E0BB19A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808ED4" w14:textId="77777777" w:rsidR="0054504E" w:rsidRDefault="0054504E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28F1" w14:textId="5D917C1D" w:rsidR="0054504E" w:rsidRDefault="00D136ED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Szafy 60x60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7BCA" w14:textId="77777777" w:rsidR="0054504E" w:rsidRDefault="0054504E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F736" w14:textId="50F5A456" w:rsidR="0054504E" w:rsidRDefault="0054504E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88BA3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CED2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9829A1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81C913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54504E" w14:paraId="63806D80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325D77" w14:textId="77777777" w:rsidR="0054504E" w:rsidRDefault="0054504E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7F44" w14:textId="31533DB3" w:rsidR="0054504E" w:rsidRDefault="00D136ED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 U 60x60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0FCC" w14:textId="77777777" w:rsidR="0054504E" w:rsidRDefault="0054504E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D283" w14:textId="7AAE531A" w:rsidR="0054504E" w:rsidRDefault="0054504E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B76B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56D1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656CB0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0770D5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54504E" w14:paraId="7AE73C0C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45A1B1" w14:textId="77777777" w:rsidR="0054504E" w:rsidRDefault="0054504E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C46B" w14:textId="6172DBB6" w:rsidR="0054504E" w:rsidRDefault="00D136ED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Sejf gabinetowy klasy I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EA6D" w14:textId="77777777" w:rsidR="0054504E" w:rsidRDefault="0054504E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4239" w14:textId="320D85DC" w:rsidR="0054504E" w:rsidRDefault="0054504E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4A78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9530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F34A18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6E7E12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54504E" w14:paraId="64A53C77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0A205E" w14:textId="77777777" w:rsidR="0054504E" w:rsidRDefault="0054504E" w:rsidP="00F038E3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8BCA" w14:textId="0E63AD3C" w:rsidR="0054504E" w:rsidRDefault="00D136ED" w:rsidP="00F038E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Półki wolnowiszące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B5D3" w14:textId="77777777" w:rsidR="0054504E" w:rsidRDefault="0054504E" w:rsidP="00F038E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39A4" w14:textId="4BD52096" w:rsidR="0054504E" w:rsidRDefault="0054504E" w:rsidP="00F038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2830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8A95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1E6B78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0D9F4D" w14:textId="77777777" w:rsidR="0054504E" w:rsidRDefault="0054504E" w:rsidP="00F038E3">
            <w:pPr>
              <w:ind w:right="425"/>
              <w:rPr>
                <w:sz w:val="18"/>
                <w:szCs w:val="18"/>
              </w:rPr>
            </w:pPr>
          </w:p>
        </w:tc>
      </w:tr>
      <w:tr w:rsidR="00F038E3" w14:paraId="358DAD44" w14:textId="77777777" w:rsidTr="00411B25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30DA" w14:textId="77777777" w:rsidR="00F038E3" w:rsidRDefault="00F038E3" w:rsidP="00F038E3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248FFD34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7DD8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75AC06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532E0" w14:textId="77777777" w:rsidR="00F038E3" w:rsidRDefault="00F038E3" w:rsidP="00F038E3">
            <w:pPr>
              <w:ind w:right="425"/>
              <w:rPr>
                <w:sz w:val="18"/>
                <w:szCs w:val="18"/>
              </w:rPr>
            </w:pPr>
          </w:p>
        </w:tc>
      </w:tr>
    </w:tbl>
    <w:p w14:paraId="173CE724" w14:textId="77777777" w:rsidR="00411B25" w:rsidRDefault="00411B25" w:rsidP="00A01521">
      <w:pPr>
        <w:widowControl w:val="0"/>
        <w:spacing w:line="360" w:lineRule="auto"/>
        <w:ind w:right="1"/>
        <w:jc w:val="both"/>
        <w:rPr>
          <w:b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DE2E2D" w14:paraId="0C1614C5" w14:textId="77777777" w:rsidTr="00DE3523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2F5CC3" w14:textId="77777777" w:rsidR="00DE2E2D" w:rsidRDefault="00DE2E2D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065B63" w14:textId="77777777" w:rsidR="00DE2E2D" w:rsidRDefault="00DE2E2D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14ECC7CC" w14:textId="77777777" w:rsidR="00DE2E2D" w:rsidRDefault="00DE2E2D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B9A6FD" w14:textId="77777777" w:rsidR="00DE2E2D" w:rsidRDefault="00DE2E2D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1F48157F" w14:textId="77777777" w:rsidR="00DE2E2D" w:rsidRDefault="00DE2E2D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lub wyrób własny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6D7DF5" w14:textId="77777777" w:rsidR="00DE2E2D" w:rsidRDefault="00DE2E2D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85EB29" w14:textId="77777777" w:rsidR="00DE2E2D" w:rsidRDefault="00DE2E2D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9B3E7E" w14:textId="77777777" w:rsidR="00DE2E2D" w:rsidRDefault="00DE2E2D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0CB91CE7" w14:textId="77777777" w:rsidR="00DE2E2D" w:rsidRDefault="00DE2E2D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4967514" w14:textId="77777777" w:rsidR="00DE2E2D" w:rsidRDefault="00DE2E2D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0B164BB9" w14:textId="77777777" w:rsidR="00DE2E2D" w:rsidRDefault="00DE2E2D" w:rsidP="00DE35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163A84F" w14:textId="77777777" w:rsidR="00DE2E2D" w:rsidRDefault="00DE2E2D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173CD012" w14:textId="77777777" w:rsidR="00DE2E2D" w:rsidRDefault="00DE2E2D" w:rsidP="00DE35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1306EF46" w14:textId="77777777" w:rsidR="00DE2E2D" w:rsidRDefault="00DE2E2D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DE2E2D" w14:paraId="34BCF6D5" w14:textId="77777777" w:rsidTr="00DE3523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276FDB" w14:textId="77777777" w:rsidR="00DE2E2D" w:rsidRDefault="00DE2E2D" w:rsidP="00DE35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FAF76D" w14:textId="77777777" w:rsidR="00DE2E2D" w:rsidRDefault="00DE2E2D" w:rsidP="00DE35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F30CC1" w14:textId="77777777" w:rsidR="00DE2E2D" w:rsidRDefault="00DE2E2D" w:rsidP="00DE35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3D2134" w14:textId="77777777" w:rsidR="00DE2E2D" w:rsidRDefault="00DE2E2D" w:rsidP="00DE35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2FA09A" w14:textId="77777777" w:rsidR="00DE2E2D" w:rsidRDefault="00DE2E2D" w:rsidP="00DE35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31368C" w14:textId="77777777" w:rsidR="00DE2E2D" w:rsidRDefault="00DE2E2D" w:rsidP="00DE35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B066357" w14:textId="77777777" w:rsidR="00DE2E2D" w:rsidRDefault="00DE2E2D" w:rsidP="00DE35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F1DC935" w14:textId="77777777" w:rsidR="00DE2E2D" w:rsidRDefault="00DE2E2D" w:rsidP="00DE35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DE2E2D" w:rsidRPr="0054504E" w14:paraId="11D18132" w14:textId="77777777" w:rsidTr="00DE3523">
        <w:trPr>
          <w:trHeight w:val="234"/>
        </w:trPr>
        <w:tc>
          <w:tcPr>
            <w:tcW w:w="9930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561787" w14:textId="0E9F64F7" w:rsidR="00DE2E2D" w:rsidRPr="0054504E" w:rsidRDefault="00DE2E2D" w:rsidP="00DE3523">
            <w:pPr>
              <w:jc w:val="center"/>
              <w:rPr>
                <w:b/>
              </w:rPr>
            </w:pPr>
            <w:r w:rsidRPr="0054504E">
              <w:rPr>
                <w:b/>
              </w:rPr>
              <w:t>Pokój 101</w:t>
            </w:r>
            <w:r>
              <w:rPr>
                <w:b/>
              </w:rPr>
              <w:t>b</w:t>
            </w:r>
          </w:p>
        </w:tc>
      </w:tr>
      <w:tr w:rsidR="00DE2E2D" w14:paraId="215BA7D9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5604E7" w14:textId="35C93565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6CC10" w14:textId="77777777" w:rsidR="00DE2E2D" w:rsidRDefault="00DE2E2D" w:rsidP="00DE352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Biurko z blendą i nogami płytowymi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59DB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6EA73" w14:textId="5B41344C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E09E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F8FE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CA222E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8E2CDC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34ED43B4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4304F3" w14:textId="03122D93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C54E" w14:textId="0CB40FC6" w:rsidR="00DE2E2D" w:rsidRDefault="00DE2E2D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Biurko z blendą i nogami płytowymi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11CE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0F30" w14:textId="22959EAF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67F2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A202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C1DA34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DCCE90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4935F8F1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4B1E9F" w14:textId="6B6B179F" w:rsidR="00DE2E2D" w:rsidRPr="00DF5223" w:rsidRDefault="00DF5223" w:rsidP="00DF5223">
            <w:pPr>
              <w:tabs>
                <w:tab w:val="left" w:pos="394"/>
                <w:tab w:val="left" w:pos="466"/>
              </w:tabs>
              <w:jc w:val="both"/>
              <w:rPr>
                <w:sz w:val="18"/>
                <w:szCs w:val="18"/>
              </w:rPr>
            </w:pPr>
            <w:r w:rsidRPr="00DF5223">
              <w:rPr>
                <w:sz w:val="18"/>
                <w:szCs w:val="18"/>
              </w:rPr>
              <w:t>3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5F27" w14:textId="0DB4030F" w:rsidR="00DE2E2D" w:rsidRDefault="00DE2E2D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Szafa-dostawka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2726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9752" w14:textId="3FBC1D2B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1FAC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DF21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90C010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25262A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3F390456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9C0DAB" w14:textId="067629F3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DF5223">
              <w:rPr>
                <w:sz w:val="18"/>
                <w:szCs w:val="18"/>
              </w:rPr>
              <w:t>4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23FA" w14:textId="164D7D3D" w:rsidR="00DE2E2D" w:rsidRDefault="00DE2E2D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Półka na klawiaturę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F2E7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73E3" w14:textId="5E5B7928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AC1ED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819B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EEEF59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611394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1240A8F0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681C8E" w14:textId="7E340AFE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DF5223">
              <w:rPr>
                <w:sz w:val="18"/>
                <w:szCs w:val="18"/>
              </w:rPr>
              <w:t>5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C27BC" w14:textId="3C6A7869" w:rsidR="00DE2E2D" w:rsidRDefault="00DE2E2D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Przeloty kablowe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4153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C187" w14:textId="253E23C0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309C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9EF9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E0892E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FB7191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508BF566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9DA9D2" w14:textId="2D96A990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DF5223">
              <w:rPr>
                <w:sz w:val="18"/>
                <w:szCs w:val="18"/>
              </w:rPr>
              <w:t>6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C4B1" w14:textId="53758250" w:rsidR="00DE2E2D" w:rsidRDefault="00DE2E2D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Grzebień do mocowania kabli pod blatem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8741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90FE" w14:textId="5EED4E03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4BF3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85D81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27E87E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0F0050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1B4E0DA2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5218F5" w14:textId="07F3B363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DF5223">
              <w:rPr>
                <w:sz w:val="18"/>
                <w:szCs w:val="18"/>
              </w:rPr>
              <w:t>7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2CBE" w14:textId="0CA00A5B" w:rsidR="00DE2E2D" w:rsidRDefault="00DE2E2D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Wózek do komputera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68A3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198C" w14:textId="77777777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CBA6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9D8E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725355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F3E2BD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14078458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6DB055" w14:textId="2B3587AD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DF5223">
              <w:rPr>
                <w:sz w:val="18"/>
                <w:szCs w:val="18"/>
              </w:rPr>
              <w:t>8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745D" w14:textId="72BA0B30" w:rsidR="00DE2E2D" w:rsidRDefault="00DE2E2D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Prowadzenie kabli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D233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D421" w14:textId="57F87651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DB84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3584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A3C544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D3CA5F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60543A7C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6CD1BF" w14:textId="3FA2BFDB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DF5223">
              <w:rPr>
                <w:sz w:val="18"/>
                <w:szCs w:val="18"/>
              </w:rPr>
              <w:t>9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8BEB" w14:textId="4AED0BBE" w:rsidR="00DE2E2D" w:rsidRDefault="00DE2E2D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Fotel obrotowy z wysokim oparciem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6FB0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B16B" w14:textId="37276C21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20B9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44A8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91A6A4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B2B19B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091A2EEC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548336" w14:textId="61A6FD63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DF5223">
              <w:rPr>
                <w:sz w:val="18"/>
                <w:szCs w:val="18"/>
              </w:rPr>
              <w:t>10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A7221" w14:textId="5FFAADDF" w:rsidR="00DE2E2D" w:rsidRDefault="00DE2E2D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Rolety materiałowe w kasecie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28B7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CE52" w14:textId="77777777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F176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1542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3E5334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0ABDA4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04C5FE63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86CE41" w14:textId="5E53AE15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6821" w14:textId="2EED36A7" w:rsidR="00DE2E2D" w:rsidRDefault="00DE2E2D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Szafka 4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EB5FF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C2B8" w14:textId="11BFDE54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C078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9B33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84EB09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39AD9C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422D65A6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BCBEBB" w14:textId="4B4A43C7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F08F" w14:textId="167AD3FA" w:rsidR="00DE2E2D" w:rsidRDefault="00DE2E2D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Szafka 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9BFB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B397" w14:textId="6DE32803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85AB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B47C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70B7D6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496ED2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1C81D81A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A178B4" w14:textId="7B171590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84B4" w14:textId="475285A9" w:rsidR="00DE2E2D" w:rsidRDefault="00DE2E2D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Szafka 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DC23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F006" w14:textId="77777777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F0B2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A054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896AD1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D3A586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33B93D6C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4C2FCB" w14:textId="3FA32136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4A20" w14:textId="3E8399A3" w:rsidR="00DE2E2D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Półki wiszące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7D21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03C0" w14:textId="3D99AFEA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AF65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9CF0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01AEEE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A0B128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20F2B0E0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7635AB" w14:textId="703DDDAB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CE5E" w14:textId="7D68F4C8" w:rsidR="00DE2E2D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 ubraniowa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BF8B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317B4" w14:textId="7B1537AF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36ED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4D02E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D34363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CCFC2A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72054074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783E25" w14:textId="106DED26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4D0D5" w14:textId="110AABBB" w:rsidR="00DE2E2D" w:rsidRDefault="00DF5223" w:rsidP="00DE2E2D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 60x60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487B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6D01" w14:textId="2193A2EC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37C6D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633A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D064B1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B38BC1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159A01AE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869E12" w14:textId="642F803A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0304" w14:textId="1A2B7849" w:rsidR="00DE2E2D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 10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6834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4BC3" w14:textId="77777777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4C83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FACF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F99A09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972602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5EBC9EAC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3F39B7" w14:textId="0D571E78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60297" w14:textId="536A2DD7" w:rsidR="00DE2E2D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 11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1DEB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89A7" w14:textId="5C2FD344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97DE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1570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4131D7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22023D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5E6AC2D8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9FD569" w14:textId="62389C90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F063" w14:textId="164288F0" w:rsidR="00DE2E2D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 z drzwiami przesuwnymi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4FE9A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1E5B" w14:textId="46C7A155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15CAD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4DF5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C4AC89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1BD944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6FA2C13D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3678DB" w14:textId="30DB1848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566E" w14:textId="659C0535" w:rsidR="00DE2E2D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 13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90E1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1D630" w14:textId="7385112B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D019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0EB2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1EA4AB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A02470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7237EE48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FD68AB" w14:textId="603F3F12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55E4" w14:textId="26D6D370" w:rsidR="00DE2E2D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Lustro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CE9B7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DBCF" w14:textId="52F08FE9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753C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53AE4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E10A3C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524542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71D656AA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F358B1" w14:textId="7563893A" w:rsidR="00DE2E2D" w:rsidRPr="00DF5223" w:rsidRDefault="00DF5223" w:rsidP="00DF52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8492" w14:textId="72CB412A" w:rsidR="00DE2E2D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Wieszak na ubrania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C210" w14:textId="77777777" w:rsidR="00DE2E2D" w:rsidRDefault="00DE2E2D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9E61" w14:textId="71CDD00F" w:rsidR="00DE2E2D" w:rsidRDefault="00DE2E2D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BC6A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A0BCC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534A0E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4CD6B8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E2E2D" w14:paraId="585E2BE9" w14:textId="77777777" w:rsidTr="00DE3523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01563" w14:textId="77777777" w:rsidR="00DE2E2D" w:rsidRDefault="00DE2E2D" w:rsidP="00DE3523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3AE135D5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EF10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122BFB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2DF6B4" w14:textId="77777777" w:rsidR="00DE2E2D" w:rsidRDefault="00DE2E2D" w:rsidP="00DE3523">
            <w:pPr>
              <w:ind w:right="425"/>
              <w:rPr>
                <w:sz w:val="18"/>
                <w:szCs w:val="18"/>
              </w:rPr>
            </w:pPr>
          </w:p>
        </w:tc>
      </w:tr>
    </w:tbl>
    <w:p w14:paraId="2B2A55EE" w14:textId="77777777" w:rsidR="00DE2E2D" w:rsidRDefault="00DE2E2D" w:rsidP="00A01521">
      <w:pPr>
        <w:widowControl w:val="0"/>
        <w:spacing w:line="360" w:lineRule="auto"/>
        <w:ind w:right="1"/>
        <w:jc w:val="both"/>
        <w:rPr>
          <w:b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DF5223" w14:paraId="283152DD" w14:textId="77777777" w:rsidTr="00DE3523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355E96" w14:textId="77777777" w:rsidR="00DF5223" w:rsidRDefault="00DF5223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7A80B3" w14:textId="77777777" w:rsidR="00DF5223" w:rsidRDefault="00DF5223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11A83590" w14:textId="77777777" w:rsidR="00DF5223" w:rsidRDefault="00DF5223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1B8351" w14:textId="77777777" w:rsidR="00DF5223" w:rsidRDefault="00DF5223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2389A87F" w14:textId="77777777" w:rsidR="00DF5223" w:rsidRDefault="00DF5223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lub wyrób własny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11E387" w14:textId="77777777" w:rsidR="00DF5223" w:rsidRDefault="00DF5223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52B89E" w14:textId="77777777" w:rsidR="00DF5223" w:rsidRDefault="00DF5223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814191" w14:textId="77777777" w:rsidR="00DF5223" w:rsidRDefault="00DF5223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09BD2C0C" w14:textId="77777777" w:rsidR="00DF5223" w:rsidRDefault="00DF5223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94F9011" w14:textId="77777777" w:rsidR="00DF5223" w:rsidRDefault="00DF5223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3C56AF7F" w14:textId="77777777" w:rsidR="00DF5223" w:rsidRDefault="00DF5223" w:rsidP="00DE35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4977460" w14:textId="77777777" w:rsidR="00DF5223" w:rsidRDefault="00DF5223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21586D87" w14:textId="77777777" w:rsidR="00DF5223" w:rsidRDefault="00DF5223" w:rsidP="00DE35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586EA809" w14:textId="77777777" w:rsidR="00DF5223" w:rsidRDefault="00DF5223" w:rsidP="00DE352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DF5223" w14:paraId="540746F5" w14:textId="77777777" w:rsidTr="00DE3523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44A9DA" w14:textId="77777777" w:rsidR="00DF5223" w:rsidRDefault="00DF5223" w:rsidP="00DE35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34C132" w14:textId="77777777" w:rsidR="00DF5223" w:rsidRDefault="00DF5223" w:rsidP="00DE35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E4936D" w14:textId="77777777" w:rsidR="00DF5223" w:rsidRDefault="00DF5223" w:rsidP="00DE35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F8849C" w14:textId="77777777" w:rsidR="00DF5223" w:rsidRDefault="00DF5223" w:rsidP="00DE35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03F724" w14:textId="77777777" w:rsidR="00DF5223" w:rsidRDefault="00DF5223" w:rsidP="00DE35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2CE8D5" w14:textId="77777777" w:rsidR="00DF5223" w:rsidRDefault="00DF5223" w:rsidP="00DE35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ED1B87" w14:textId="77777777" w:rsidR="00DF5223" w:rsidRDefault="00DF5223" w:rsidP="00DE35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145F650" w14:textId="77777777" w:rsidR="00DF5223" w:rsidRDefault="00DF5223" w:rsidP="00DE35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DF5223" w:rsidRPr="0054504E" w14:paraId="6D2E50E4" w14:textId="77777777" w:rsidTr="00DE3523">
        <w:trPr>
          <w:trHeight w:val="234"/>
        </w:trPr>
        <w:tc>
          <w:tcPr>
            <w:tcW w:w="9930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3A146C" w14:textId="791ED551" w:rsidR="00DF5223" w:rsidRPr="0054504E" w:rsidRDefault="00DF5223" w:rsidP="00DE3523">
            <w:pPr>
              <w:jc w:val="center"/>
              <w:rPr>
                <w:b/>
              </w:rPr>
            </w:pPr>
            <w:r w:rsidRPr="0054504E">
              <w:rPr>
                <w:b/>
              </w:rPr>
              <w:t>Pokój 101</w:t>
            </w:r>
            <w:r>
              <w:rPr>
                <w:b/>
              </w:rPr>
              <w:t>c</w:t>
            </w:r>
          </w:p>
        </w:tc>
      </w:tr>
      <w:tr w:rsidR="00DF5223" w14:paraId="4467A81F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E23CFB" w14:textId="05655164" w:rsidR="00DF5223" w:rsidRPr="00DF5223" w:rsidRDefault="00DF5223" w:rsidP="00DE35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A304B" w14:textId="7768CEB1" w:rsidR="00DF5223" w:rsidRDefault="00DF5223" w:rsidP="00DE352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 60x60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6F2F" w14:textId="77777777" w:rsidR="00DF5223" w:rsidRDefault="00DF5223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531EC" w14:textId="268F3757" w:rsidR="00DF5223" w:rsidRDefault="00DF5223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E807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1E59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8B12F2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62CD38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F5223" w14:paraId="3B382311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A991BD" w14:textId="1AF02653" w:rsidR="00DF5223" w:rsidRPr="00DF5223" w:rsidRDefault="00DF5223" w:rsidP="00DE35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EFC1" w14:textId="0B831E6D" w:rsidR="00DF5223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Zestaw L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8EC3" w14:textId="77777777" w:rsidR="00DF5223" w:rsidRDefault="00DF5223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ABE6" w14:textId="7D88F7E1" w:rsidR="00DF5223" w:rsidRDefault="00DF5223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E8752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3CCB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2AEFB8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3B339F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F5223" w14:paraId="2C154CC8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A627E0" w14:textId="09FAEC16" w:rsidR="00DF5223" w:rsidRPr="00DF5223" w:rsidRDefault="00DF5223" w:rsidP="00DE3523">
            <w:pPr>
              <w:tabs>
                <w:tab w:val="left" w:pos="394"/>
                <w:tab w:val="left" w:pos="466"/>
              </w:tabs>
              <w:jc w:val="both"/>
              <w:rPr>
                <w:sz w:val="18"/>
                <w:szCs w:val="18"/>
              </w:rPr>
            </w:pPr>
            <w:r w:rsidRPr="00DF5223">
              <w:rPr>
                <w:sz w:val="18"/>
                <w:szCs w:val="18"/>
              </w:rPr>
              <w:t>3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C15F" w14:textId="5FA20650" w:rsidR="00DF5223" w:rsidRDefault="00DF5223" w:rsidP="00DF52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 z cargo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B433C" w14:textId="77777777" w:rsidR="00DF5223" w:rsidRDefault="00DF5223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39F3" w14:textId="56C82819" w:rsidR="00DF5223" w:rsidRDefault="00DF5223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F015D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F759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14CB66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CBFF7E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F5223" w14:paraId="09E1A631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2F5D7D" w14:textId="7A3FC8BA" w:rsidR="00DF5223" w:rsidRPr="00DF5223" w:rsidRDefault="00DF5223" w:rsidP="00DE35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DF5223">
              <w:rPr>
                <w:sz w:val="18"/>
                <w:szCs w:val="18"/>
              </w:rPr>
              <w:t>4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4D2A" w14:textId="38DD3E07" w:rsidR="00DF5223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 z mikrofalą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2C69" w14:textId="77777777" w:rsidR="00DF5223" w:rsidRDefault="00DF5223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7E0D" w14:textId="3B4C79DB" w:rsidR="00DF5223" w:rsidRDefault="00DF5223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A49F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F30D1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D09F96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871947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F5223" w14:paraId="57E095DC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B160C5" w14:textId="7C04855F" w:rsidR="00DF5223" w:rsidRPr="00DF5223" w:rsidRDefault="00DF5223" w:rsidP="00DE35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DF5223">
              <w:rPr>
                <w:sz w:val="18"/>
                <w:szCs w:val="18"/>
              </w:rPr>
              <w:t>5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3D89" w14:textId="736457A4" w:rsidR="00DF5223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Zestaw – szafki górne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6DB0" w14:textId="77777777" w:rsidR="00DF5223" w:rsidRDefault="00DF5223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C644" w14:textId="6B83141B" w:rsidR="00DF5223" w:rsidRDefault="00DF5223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E390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E261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AC7FA1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A8F58A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F5223" w14:paraId="0E357008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E1F3E2" w14:textId="547D8CD0" w:rsidR="00DF5223" w:rsidRPr="00DF5223" w:rsidRDefault="00DF5223" w:rsidP="00DE35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DF5223">
              <w:rPr>
                <w:sz w:val="18"/>
                <w:szCs w:val="18"/>
              </w:rPr>
              <w:t>6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1292" w14:textId="0375B9A1" w:rsidR="00DF5223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Szafki dolne 6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5357" w14:textId="77777777" w:rsidR="00DF5223" w:rsidRDefault="00DF5223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0474" w14:textId="0B4A9CAB" w:rsidR="00DF5223" w:rsidRDefault="000B3363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936F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D320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A86F9B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CE6640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F5223" w14:paraId="205C7F5A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17A106" w14:textId="6F8FF8C7" w:rsidR="00DF5223" w:rsidRPr="00DF5223" w:rsidRDefault="00DF5223" w:rsidP="00DE35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DF5223">
              <w:rPr>
                <w:sz w:val="18"/>
                <w:szCs w:val="18"/>
              </w:rPr>
              <w:t>7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2CE9" w14:textId="543D7FBA" w:rsidR="00DF5223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Zestaw szafek dolnych 7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CB64C" w14:textId="77777777" w:rsidR="00DF5223" w:rsidRDefault="00DF5223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384F" w14:textId="4F24A86E" w:rsidR="00DF5223" w:rsidRDefault="00DF5223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F91B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4272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BCEDBF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F9AC86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F5223" w14:paraId="4DEAC5AC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8E5E0A" w14:textId="0147D5BF" w:rsidR="00DF5223" w:rsidRPr="00DF5223" w:rsidRDefault="00DF5223" w:rsidP="00DE35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DF5223">
              <w:rPr>
                <w:sz w:val="18"/>
                <w:szCs w:val="18"/>
              </w:rPr>
              <w:lastRenderedPageBreak/>
              <w:t>8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5DE7" w14:textId="74006EB9" w:rsidR="00DF5223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Mikrofalówka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15091" w14:textId="77777777" w:rsidR="00DF5223" w:rsidRDefault="00DF5223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CA8DC" w14:textId="78130D1E" w:rsidR="00DF5223" w:rsidRDefault="00DF5223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E61F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2A2C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E9BE04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2B65BC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F5223" w14:paraId="46C87CFF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AE324C" w14:textId="3BDF9FA2" w:rsidR="00DF5223" w:rsidRPr="00DF5223" w:rsidRDefault="00DF5223" w:rsidP="00DE35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DF5223">
              <w:rPr>
                <w:sz w:val="18"/>
                <w:szCs w:val="18"/>
              </w:rPr>
              <w:t>9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6D25" w14:textId="69A80794" w:rsidR="00DF5223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Cokoły i maskownice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EE9F" w14:textId="77777777" w:rsidR="00DF5223" w:rsidRDefault="00DF5223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1CDB" w14:textId="134CF533" w:rsidR="00DF5223" w:rsidRDefault="00DF5223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E842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3F8A1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160B5C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BE9E37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F5223" w14:paraId="45CCAAFC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701463" w14:textId="0CFBD9E1" w:rsidR="00DF5223" w:rsidRPr="00DF5223" w:rsidRDefault="00DF5223" w:rsidP="00DE35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DF5223">
              <w:rPr>
                <w:sz w:val="18"/>
                <w:szCs w:val="18"/>
              </w:rPr>
              <w:t>10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D3F6" w14:textId="63997C85" w:rsidR="00DF5223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Blaty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4E79" w14:textId="77777777" w:rsidR="00DF5223" w:rsidRDefault="00DF5223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4416" w14:textId="6A135B86" w:rsidR="00DF5223" w:rsidRDefault="00DF5223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C872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B00D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89DF7A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4F35B8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F5223" w14:paraId="79F871A7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C868E7" w14:textId="34E24B61" w:rsidR="00DF5223" w:rsidRPr="00DF5223" w:rsidRDefault="00DF5223" w:rsidP="00DE35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3A36" w14:textId="5644FEC6" w:rsidR="00DF5223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Półki </w:t>
            </w:r>
            <w:proofErr w:type="spellStart"/>
            <w:r>
              <w:rPr>
                <w:b/>
                <w:sz w:val="20"/>
                <w:szCs w:val="20"/>
              </w:rPr>
              <w:t>wolnowiszące</w:t>
            </w:r>
            <w:proofErr w:type="spellEnd"/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10B7" w14:textId="77777777" w:rsidR="00DF5223" w:rsidRDefault="00DF5223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3A48" w14:textId="544ACC47" w:rsidR="00DF5223" w:rsidRDefault="00DF5223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DB76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08B9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E8664A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A910DB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F5223" w14:paraId="1FFB4FC1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2D1A8A" w14:textId="68729C61" w:rsidR="00DF5223" w:rsidRPr="00DF5223" w:rsidRDefault="00DF5223" w:rsidP="00DE35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FF82D" w14:textId="30D23F29" w:rsidR="00DF5223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Stół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9A3C" w14:textId="77777777" w:rsidR="00DF5223" w:rsidRDefault="00DF5223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9B900" w14:textId="77777777" w:rsidR="00DF5223" w:rsidRDefault="00DF5223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2099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6120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70F6C4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B7BDDB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F5223" w14:paraId="79999500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2F66C0" w14:textId="0FE634C5" w:rsidR="00DF5223" w:rsidRPr="00DF5223" w:rsidRDefault="00DF5223" w:rsidP="00DE35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79BD" w14:textId="6AB5823A" w:rsidR="00DF5223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 do zabudowy lodówko-zamrażarki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2505" w14:textId="77777777" w:rsidR="00DF5223" w:rsidRDefault="00DF5223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1719" w14:textId="77777777" w:rsidR="00DF5223" w:rsidRDefault="00DF5223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CB3C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9CA1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CDB28A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47411B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F5223" w14:paraId="4DF87705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F62C4B" w14:textId="0D8322E4" w:rsidR="00DF5223" w:rsidRPr="00DF5223" w:rsidRDefault="00DF5223" w:rsidP="00DE35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067F" w14:textId="5CE5F338" w:rsidR="00DF5223" w:rsidRDefault="00DF5223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Samodomykacz</w:t>
            </w:r>
            <w:proofErr w:type="spellEnd"/>
            <w:r>
              <w:rPr>
                <w:b/>
                <w:sz w:val="20"/>
                <w:szCs w:val="20"/>
              </w:rPr>
              <w:t xml:space="preserve"> z blokadą do drzwi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1A64" w14:textId="77777777" w:rsidR="00DF5223" w:rsidRDefault="00DF5223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4985" w14:textId="0B60A437" w:rsidR="00DF5223" w:rsidRDefault="00DF5223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28F6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67AB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3FE02A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878B51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F5223" w14:paraId="1853E27E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FAD76D" w14:textId="7ADE3694" w:rsidR="00DF5223" w:rsidRPr="00DF5223" w:rsidRDefault="00DF5223" w:rsidP="00DE35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5DEB" w14:textId="7A63684D" w:rsidR="00DF5223" w:rsidRDefault="003A51F6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Lodówko-zamrażarka do zabudowy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DABC" w14:textId="77777777" w:rsidR="00DF5223" w:rsidRDefault="00DF5223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3A61" w14:textId="77777777" w:rsidR="00DF5223" w:rsidRDefault="00DF5223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A481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E013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621270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6A5536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F5223" w14:paraId="36216C91" w14:textId="77777777" w:rsidTr="00DE352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24C880" w14:textId="39E0BCFC" w:rsidR="00DF5223" w:rsidRPr="00DF5223" w:rsidRDefault="00DF5223" w:rsidP="00DE3523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  <w:r w:rsidR="003A51F6">
              <w:rPr>
                <w:sz w:val="18"/>
                <w:szCs w:val="18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B057" w14:textId="0F703D74" w:rsidR="00DF5223" w:rsidRDefault="003A51F6" w:rsidP="00DE3523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Rolety materiałowe w kasecie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CB48" w14:textId="77777777" w:rsidR="00DF5223" w:rsidRDefault="00DF5223" w:rsidP="00DE352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3C2F" w14:textId="6A1153D0" w:rsidR="00DF5223" w:rsidRDefault="003A51F6" w:rsidP="00DE35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A54D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5231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14E5C2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BF3A04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</w:tr>
      <w:tr w:rsidR="00DF5223" w14:paraId="2D40F9AC" w14:textId="77777777" w:rsidTr="00DE3523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D55A7" w14:textId="77777777" w:rsidR="00DF5223" w:rsidRDefault="00DF5223" w:rsidP="00DE3523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7F3BD762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C436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EE1DF8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00581C" w14:textId="77777777" w:rsidR="00DF5223" w:rsidRDefault="00DF5223" w:rsidP="00DE3523">
            <w:pPr>
              <w:ind w:right="425"/>
              <w:rPr>
                <w:sz w:val="18"/>
                <w:szCs w:val="18"/>
              </w:rPr>
            </w:pPr>
          </w:p>
        </w:tc>
      </w:tr>
    </w:tbl>
    <w:p w14:paraId="5E0782E4" w14:textId="77777777" w:rsidR="00DF5223" w:rsidRDefault="00DF5223" w:rsidP="00A01521">
      <w:pPr>
        <w:widowControl w:val="0"/>
        <w:spacing w:line="360" w:lineRule="auto"/>
        <w:ind w:right="1"/>
        <w:jc w:val="both"/>
        <w:rPr>
          <w:b/>
        </w:rPr>
      </w:pPr>
    </w:p>
    <w:p w14:paraId="0A1C105D" w14:textId="635F54A2" w:rsidR="00FE4B0F" w:rsidRDefault="00FE4B0F" w:rsidP="00FE4B0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zamówienia:   ..............................................................PLN</w:t>
      </w:r>
    </w:p>
    <w:p w14:paraId="71AC7B20" w14:textId="77777777" w:rsidR="00FE4B0F" w:rsidRDefault="00FE4B0F" w:rsidP="00FE4B0F">
      <w:pPr>
        <w:widowControl w:val="0"/>
        <w:spacing w:line="264" w:lineRule="auto"/>
        <w:ind w:right="1"/>
        <w:rPr>
          <w:b/>
        </w:rPr>
      </w:pPr>
    </w:p>
    <w:p w14:paraId="00FC7570" w14:textId="19E16382" w:rsidR="00FE4B0F" w:rsidRPr="0054042C" w:rsidRDefault="00FE4B0F" w:rsidP="00FE4B0F">
      <w:pPr>
        <w:widowControl w:val="0"/>
        <w:spacing w:line="264" w:lineRule="auto"/>
        <w:ind w:right="1"/>
        <w:rPr>
          <w:b/>
          <w:color w:val="FF0000"/>
        </w:rPr>
      </w:pPr>
      <w:r w:rsidRPr="0054042C">
        <w:rPr>
          <w:b/>
          <w:color w:val="FF0000"/>
        </w:rPr>
        <w:t>Cena brutto za całość przedmiotu zamówienia: ..............................................................PLN</w:t>
      </w:r>
    </w:p>
    <w:p w14:paraId="7031F212" w14:textId="5415E0E7" w:rsidR="00FE4B0F" w:rsidRDefault="00FE4B0F" w:rsidP="00FE4B0F">
      <w:pPr>
        <w:widowControl w:val="0"/>
        <w:spacing w:line="264" w:lineRule="auto"/>
        <w:ind w:right="1"/>
        <w:jc w:val="both"/>
      </w:pPr>
      <w:r>
        <w:t>Słownie brutto:.......................................................................................................................</w:t>
      </w:r>
    </w:p>
    <w:p w14:paraId="489D2892" w14:textId="298217C1" w:rsidR="00FE4B0F" w:rsidRDefault="00FE4B0F" w:rsidP="00FE4B0F">
      <w:pPr>
        <w:pStyle w:val="Tekstpodstawowy"/>
      </w:pPr>
      <w:r>
        <w:t>Powyższa cena zawiera podatek VAT w wysokości .......... % tj.…………………….PLN</w:t>
      </w:r>
    </w:p>
    <w:p w14:paraId="43576AC1" w14:textId="3F2C81F3" w:rsidR="00855485" w:rsidRPr="0054042C" w:rsidRDefault="00855485" w:rsidP="00855485">
      <w:pPr>
        <w:widowControl w:val="0"/>
        <w:spacing w:line="264" w:lineRule="auto"/>
        <w:ind w:right="1"/>
        <w:rPr>
          <w:b/>
          <w:color w:val="FF0000"/>
        </w:rPr>
      </w:pPr>
      <w:r w:rsidRPr="0054042C">
        <w:rPr>
          <w:b/>
          <w:color w:val="FF0000"/>
        </w:rPr>
        <w:t>Cena brutto z wyłączeniem poz. 17, pok. 101a  - „Sejf gabinetowy klasy I” przedmiotu zamówienia: ..............................................................PLN</w:t>
      </w:r>
    </w:p>
    <w:p w14:paraId="0BA7397F" w14:textId="77777777" w:rsidR="00855485" w:rsidRDefault="00855485" w:rsidP="00855485">
      <w:pPr>
        <w:widowControl w:val="0"/>
        <w:spacing w:line="264" w:lineRule="auto"/>
        <w:ind w:right="1"/>
        <w:jc w:val="both"/>
      </w:pPr>
      <w:r>
        <w:t>Słownie brutto:.......................................................................................................................</w:t>
      </w:r>
    </w:p>
    <w:p w14:paraId="4DE35E97" w14:textId="77777777" w:rsidR="0054042C" w:rsidRDefault="0054042C" w:rsidP="00A01521">
      <w:pPr>
        <w:widowControl w:val="0"/>
        <w:spacing w:line="360" w:lineRule="auto"/>
        <w:ind w:right="1"/>
        <w:jc w:val="both"/>
        <w:rPr>
          <w:b/>
        </w:rPr>
      </w:pPr>
    </w:p>
    <w:p w14:paraId="167C16F7" w14:textId="621EAD18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………………………………………..….</w:t>
      </w:r>
      <w:r w:rsidR="00C92070" w:rsidRPr="00C92070">
        <w:rPr>
          <w:i/>
          <w:highlight w:val="yellow"/>
        </w:rPr>
        <w:t xml:space="preserve"> </w:t>
      </w:r>
      <w:r w:rsidR="00C92070">
        <w:rPr>
          <w:i/>
          <w:highlight w:val="yellow"/>
        </w:rPr>
        <w:t>(</w:t>
      </w:r>
      <w:r w:rsidR="00C92070" w:rsidRPr="008D5BF3">
        <w:rPr>
          <w:i/>
          <w:highlight w:val="yellow"/>
        </w:rPr>
        <w:t>kryterium oceny ofert)</w:t>
      </w:r>
    </w:p>
    <w:p w14:paraId="3189AEC3" w14:textId="133AF240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 wynosi:</w:t>
      </w:r>
      <w:r w:rsidRPr="008D5BF3">
        <w:t xml:space="preserve"> ………………………………...</w:t>
      </w:r>
      <w:r w:rsidR="00EB4CE1" w:rsidRPr="008D5BF3">
        <w:t>(</w:t>
      </w:r>
      <w:r w:rsidR="00EB4CE1" w:rsidRPr="008D5BF3">
        <w:rPr>
          <w:i/>
          <w:highlight w:val="yellow"/>
        </w:rPr>
        <w:t>kryterium oceny ofert)</w:t>
      </w:r>
    </w:p>
    <w:p w14:paraId="0A024F0D" w14:textId="5CFF470C" w:rsidR="006D17FC" w:rsidRDefault="006D17FC" w:rsidP="006D17FC">
      <w:pPr>
        <w:tabs>
          <w:tab w:val="left" w:pos="426"/>
        </w:tabs>
        <w:spacing w:after="120"/>
        <w:jc w:val="both"/>
        <w:rPr>
          <w:b/>
        </w:rPr>
      </w:pPr>
      <w:r w:rsidRPr="008D5BF3">
        <w:t>Oświadczamy, że zgodnie z ustawą z dnia 6 marca 2018 r. Prawo przedsiębiorców, należymy do małych lub średnich przedsiębiorców:</w:t>
      </w:r>
      <w:r w:rsidRPr="008D5BF3">
        <w:rPr>
          <w:b/>
        </w:rPr>
        <w:t xml:space="preserve"> TAK/NIE</w:t>
      </w:r>
    </w:p>
    <w:p w14:paraId="159F61E5" w14:textId="77777777" w:rsidR="00A01521" w:rsidRPr="008D5BF3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E7B3C33" w14:textId="77777777" w:rsidR="00A01521" w:rsidRDefault="00A01521" w:rsidP="00A01521">
      <w:pPr>
        <w:jc w:val="right"/>
        <w:rPr>
          <w:sz w:val="20"/>
          <w:szCs w:val="20"/>
        </w:rPr>
      </w:pPr>
    </w:p>
    <w:p w14:paraId="78C1383B" w14:textId="65B7F027" w:rsidR="00A01521" w:rsidRPr="00C92070" w:rsidRDefault="00A01521" w:rsidP="00A01521">
      <w:pPr>
        <w:rPr>
          <w:b/>
          <w:u w:val="single"/>
        </w:rPr>
      </w:pPr>
      <w:r w:rsidRPr="00C92070">
        <w:rPr>
          <w:b/>
          <w:u w:val="single"/>
        </w:rPr>
        <w:t>Jednocześnie oświadczamy, że:</w:t>
      </w:r>
    </w:p>
    <w:p w14:paraId="2797291E" w14:textId="77777777" w:rsidR="00A01521" w:rsidRPr="00C92070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C92070">
        <w:rPr>
          <w:color w:val="000000"/>
          <w:lang w:eastAsia="ar-SA"/>
        </w:rPr>
        <w:t>Oświadczamy, że jesteśmy związani niniejszą ofertą przez okres 60 dni od dnia upływu terminu składania ofert.</w:t>
      </w:r>
    </w:p>
    <w:p w14:paraId="6D113D23" w14:textId="77777777" w:rsidR="00A01521" w:rsidRPr="00C92070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C92070">
        <w:rPr>
          <w:color w:val="000000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C92070">
        <w:rPr>
          <w:color w:val="000000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C92070">
        <w:rPr>
          <w:color w:val="000000"/>
        </w:rPr>
        <w:t xml:space="preserve"> i nie wnosimy do nich żadnych zastrzeżeń.</w:t>
      </w:r>
    </w:p>
    <w:p w14:paraId="49634E5E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C92070" w:rsidRDefault="00A01521" w:rsidP="00A01521">
      <w:pPr>
        <w:ind w:left="360"/>
        <w:jc w:val="both"/>
        <w:rPr>
          <w:i/>
        </w:rPr>
      </w:pPr>
      <w:r w:rsidRPr="00C92070">
        <w:rPr>
          <w:i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7777777" w:rsidR="00A01521" w:rsidRPr="00C92070" w:rsidRDefault="00A01521" w:rsidP="00A01521">
      <w:pPr>
        <w:ind w:left="360"/>
        <w:jc w:val="both"/>
        <w:rPr>
          <w:i/>
        </w:rPr>
      </w:pPr>
      <w:r w:rsidRPr="00C92070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E4D9D5" w14:textId="77777777" w:rsidR="00A01521" w:rsidRPr="00C9207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6858923" w14:textId="77777777" w:rsidR="00A01521" w:rsidRPr="00C9207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po zakończeniu postępowania wadium należy zwrócić.</w:t>
      </w:r>
      <w:r w:rsidRPr="00C92070">
        <w:rPr>
          <w:rStyle w:val="Odwoanieprzypisudolnego"/>
          <w:sz w:val="22"/>
        </w:rPr>
        <w:footnoteReference w:id="1"/>
      </w:r>
    </w:p>
    <w:p w14:paraId="3BEAC581" w14:textId="77777777" w:rsidR="00A01521" w:rsidRPr="00C9207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Bank: ........................................................................</w:t>
      </w:r>
    </w:p>
    <w:p w14:paraId="38A7ABC6" w14:textId="77777777" w:rsidR="00A01521" w:rsidRPr="00C9207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Nr konta ....................................................................</w:t>
      </w:r>
    </w:p>
    <w:p w14:paraId="13759077" w14:textId="77777777" w:rsidR="00A01521" w:rsidRPr="00C9207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Inne ...........................................................................</w:t>
      </w:r>
    </w:p>
    <w:p w14:paraId="2033EE4A" w14:textId="77777777" w:rsidR="00A01521" w:rsidRPr="00C92070" w:rsidRDefault="00A01521" w:rsidP="00A01521">
      <w:pPr>
        <w:numPr>
          <w:ilvl w:val="0"/>
          <w:numId w:val="1"/>
        </w:numPr>
        <w:spacing w:before="120" w:after="120"/>
        <w:jc w:val="both"/>
      </w:pPr>
      <w:r w:rsidRPr="00C92070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C92070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 xml:space="preserve">Opis części zamówienia, którą wykonawca </w:t>
            </w:r>
          </w:p>
          <w:p w14:paraId="47871989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Nazwa podwykonawcy</w:t>
            </w:r>
            <w:r w:rsidRPr="00C92070">
              <w:rPr>
                <w:sz w:val="20"/>
              </w:rPr>
              <w:br/>
              <w:t>(o ile jest znana)</w:t>
            </w:r>
          </w:p>
        </w:tc>
      </w:tr>
      <w:tr w:rsidR="00A01521" w:rsidRPr="00C92070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</w:tr>
    </w:tbl>
    <w:p w14:paraId="78FFF726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Upoważnionymi do reprezentowania naszej firmy są następujące osoby:</w:t>
      </w:r>
    </w:p>
    <w:p w14:paraId="0EB96F8F" w14:textId="148FB177" w:rsidR="00A01521" w:rsidRPr="00C92070" w:rsidRDefault="00A01521" w:rsidP="00A01521">
      <w:pPr>
        <w:pStyle w:val="Nagwek1"/>
        <w:rPr>
          <w:sz w:val="18"/>
          <w:szCs w:val="18"/>
        </w:rPr>
      </w:pPr>
      <w:r w:rsidRPr="00C92070">
        <w:rPr>
          <w:sz w:val="18"/>
          <w:szCs w:val="18"/>
        </w:rPr>
        <w:tab/>
        <w:t>Imię i Nazwisko</w:t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</w:p>
    <w:p w14:paraId="7AF97313" w14:textId="77777777" w:rsidR="00A01521" w:rsidRPr="00C92070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8"/>
        </w:rPr>
      </w:pPr>
    </w:p>
    <w:p w14:paraId="4EC08D99" w14:textId="6797DEEC" w:rsidR="00A01521" w:rsidRPr="00C92070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92070">
        <w:rPr>
          <w:sz w:val="20"/>
          <w:szCs w:val="20"/>
        </w:rPr>
        <w:t>........................................</w:t>
      </w:r>
      <w:r w:rsidR="00C92070">
        <w:rPr>
          <w:sz w:val="20"/>
          <w:szCs w:val="20"/>
        </w:rPr>
        <w:t xml:space="preserve">                                                   </w:t>
      </w:r>
      <w:r w:rsidRPr="00C92070">
        <w:rPr>
          <w:sz w:val="20"/>
          <w:szCs w:val="20"/>
        </w:rPr>
        <w:tab/>
      </w:r>
      <w:r w:rsidRPr="00C92070">
        <w:rPr>
          <w:sz w:val="20"/>
          <w:szCs w:val="20"/>
        </w:rPr>
        <w:tab/>
      </w:r>
    </w:p>
    <w:p w14:paraId="4C04FD6C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upoważnienie dla powyżej wskazanych osób wynika z następującego (</w:t>
      </w:r>
      <w:proofErr w:type="spellStart"/>
      <w:r w:rsidRPr="00C92070">
        <w:t>ych</w:t>
      </w:r>
      <w:proofErr w:type="spellEnd"/>
      <w:r w:rsidRPr="00C92070">
        <w:t>) dokumentu(ów)</w:t>
      </w:r>
    </w:p>
    <w:p w14:paraId="767B0614" w14:textId="77777777" w:rsidR="00A01521" w:rsidRPr="00C92070" w:rsidRDefault="00A01521" w:rsidP="00A01521">
      <w:pPr>
        <w:jc w:val="both"/>
      </w:pPr>
      <w:r w:rsidRPr="00C92070">
        <w:t>……………………………………………………...........................……które dołączamy do oferty.</w:t>
      </w:r>
    </w:p>
    <w:p w14:paraId="68A5120B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załącznikami do niniejszej oferty są:</w:t>
      </w:r>
    </w:p>
    <w:p w14:paraId="1FB215AD" w14:textId="2C2C4A3D" w:rsidR="00A01521" w:rsidRPr="00C92070" w:rsidRDefault="00A01521" w:rsidP="00411B25">
      <w:pPr>
        <w:numPr>
          <w:ilvl w:val="1"/>
          <w:numId w:val="2"/>
        </w:numPr>
        <w:spacing w:line="360" w:lineRule="auto"/>
        <w:jc w:val="both"/>
      </w:pPr>
      <w:r w:rsidRPr="00C92070">
        <w:t>………………………………………………………………………</w:t>
      </w:r>
    </w:p>
    <w:p w14:paraId="3E009E9F" w14:textId="77777777" w:rsidR="00411B25" w:rsidRPr="00C92070" w:rsidRDefault="00411B25" w:rsidP="00A01521">
      <w:pPr>
        <w:jc w:val="both"/>
        <w:rPr>
          <w:sz w:val="20"/>
          <w:szCs w:val="20"/>
        </w:rPr>
      </w:pPr>
    </w:p>
    <w:p w14:paraId="38D21CD1" w14:textId="77777777" w:rsidR="00A01521" w:rsidRPr="00C92070" w:rsidRDefault="00A01521" w:rsidP="00A01521">
      <w:pPr>
        <w:jc w:val="both"/>
        <w:rPr>
          <w:sz w:val="20"/>
          <w:szCs w:val="20"/>
        </w:rPr>
      </w:pPr>
      <w:r w:rsidRPr="00C92070">
        <w:rPr>
          <w:sz w:val="20"/>
          <w:szCs w:val="20"/>
        </w:rPr>
        <w:t>Miejscowość, ……………………., dnia …………………………… r.</w:t>
      </w:r>
    </w:p>
    <w:p w14:paraId="6FA85CB5" w14:textId="77777777" w:rsidR="00411B25" w:rsidRPr="00C92070" w:rsidRDefault="00411B25" w:rsidP="00A01521">
      <w:pPr>
        <w:jc w:val="both"/>
        <w:rPr>
          <w:sz w:val="20"/>
          <w:szCs w:val="20"/>
        </w:rPr>
      </w:pPr>
    </w:p>
    <w:p w14:paraId="28F98357" w14:textId="77777777" w:rsidR="002036B5" w:rsidRPr="00C92070" w:rsidRDefault="00A01521" w:rsidP="002036B5">
      <w:pPr>
        <w:tabs>
          <w:tab w:val="left" w:pos="5040"/>
        </w:tabs>
        <w:ind w:left="708"/>
        <w:rPr>
          <w:sz w:val="22"/>
          <w:szCs w:val="22"/>
        </w:rPr>
      </w:pPr>
      <w:r w:rsidRPr="00C92070">
        <w:rPr>
          <w:sz w:val="28"/>
          <w:szCs w:val="28"/>
        </w:rPr>
        <w:tab/>
      </w:r>
    </w:p>
    <w:p w14:paraId="0730768D" w14:textId="77777777" w:rsidR="002036B5" w:rsidRPr="000304DF" w:rsidRDefault="002036B5" w:rsidP="002036B5">
      <w:pPr>
        <w:jc w:val="center"/>
        <w:rPr>
          <w:b/>
          <w:color w:val="FF0000"/>
        </w:rPr>
      </w:pPr>
      <w:r w:rsidRPr="000304DF">
        <w:rPr>
          <w:b/>
          <w:color w:val="FF0000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9B727A" w14:textId="77777777" w:rsidR="00E65AB0" w:rsidRDefault="00E65AB0">
      <w:r>
        <w:separator/>
      </w:r>
    </w:p>
  </w:endnote>
  <w:endnote w:type="continuationSeparator" w:id="0">
    <w:p w14:paraId="4525AA37" w14:textId="77777777" w:rsidR="00E65AB0" w:rsidRDefault="00E65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39D40A" w14:textId="77777777" w:rsidR="00E65AB0" w:rsidRDefault="00E65AB0">
      <w:r>
        <w:separator/>
      </w:r>
    </w:p>
  </w:footnote>
  <w:footnote w:type="continuationSeparator" w:id="0">
    <w:p w14:paraId="7C341D25" w14:textId="77777777" w:rsidR="00E65AB0" w:rsidRDefault="00E65AB0">
      <w:r>
        <w:continuationSeparator/>
      </w:r>
    </w:p>
  </w:footnote>
  <w:footnote w:id="1">
    <w:p w14:paraId="6A48324F" w14:textId="77777777"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6EBF0253" w14:textId="77777777"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14:paraId="30C90D22" w14:textId="77777777" w:rsidR="00A01521" w:rsidRDefault="00A01521" w:rsidP="00A0152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304DF"/>
    <w:rsid w:val="00033D73"/>
    <w:rsid w:val="00036968"/>
    <w:rsid w:val="0004196C"/>
    <w:rsid w:val="000B3363"/>
    <w:rsid w:val="00113376"/>
    <w:rsid w:val="00161B28"/>
    <w:rsid w:val="001A385E"/>
    <w:rsid w:val="001E72D6"/>
    <w:rsid w:val="001F0269"/>
    <w:rsid w:val="001F1DAA"/>
    <w:rsid w:val="00201E5B"/>
    <w:rsid w:val="002036B5"/>
    <w:rsid w:val="0022732C"/>
    <w:rsid w:val="00227D2E"/>
    <w:rsid w:val="00240E71"/>
    <w:rsid w:val="00255C67"/>
    <w:rsid w:val="002C6E15"/>
    <w:rsid w:val="002D3DCB"/>
    <w:rsid w:val="002D7B86"/>
    <w:rsid w:val="0031733C"/>
    <w:rsid w:val="003437A2"/>
    <w:rsid w:val="003A1629"/>
    <w:rsid w:val="003A51F6"/>
    <w:rsid w:val="003E32D7"/>
    <w:rsid w:val="00406A50"/>
    <w:rsid w:val="00411B25"/>
    <w:rsid w:val="00420B6C"/>
    <w:rsid w:val="00526126"/>
    <w:rsid w:val="0054042C"/>
    <w:rsid w:val="0054504E"/>
    <w:rsid w:val="00581B5E"/>
    <w:rsid w:val="006108F3"/>
    <w:rsid w:val="0064044B"/>
    <w:rsid w:val="006503A9"/>
    <w:rsid w:val="006907AE"/>
    <w:rsid w:val="006D17FC"/>
    <w:rsid w:val="00713633"/>
    <w:rsid w:val="00730EFE"/>
    <w:rsid w:val="00751124"/>
    <w:rsid w:val="007F3810"/>
    <w:rsid w:val="00810218"/>
    <w:rsid w:val="008422CC"/>
    <w:rsid w:val="00855485"/>
    <w:rsid w:val="008D5BF3"/>
    <w:rsid w:val="008D7A6D"/>
    <w:rsid w:val="009031B9"/>
    <w:rsid w:val="00945AB6"/>
    <w:rsid w:val="00973E29"/>
    <w:rsid w:val="009B3D7C"/>
    <w:rsid w:val="00A01521"/>
    <w:rsid w:val="00A01E00"/>
    <w:rsid w:val="00A02913"/>
    <w:rsid w:val="00A54CDD"/>
    <w:rsid w:val="00A558D9"/>
    <w:rsid w:val="00A62557"/>
    <w:rsid w:val="00AE20E8"/>
    <w:rsid w:val="00B41BC8"/>
    <w:rsid w:val="00B62F32"/>
    <w:rsid w:val="00B72947"/>
    <w:rsid w:val="00BD0251"/>
    <w:rsid w:val="00BE226E"/>
    <w:rsid w:val="00C85B56"/>
    <w:rsid w:val="00C87E14"/>
    <w:rsid w:val="00C92070"/>
    <w:rsid w:val="00CE6162"/>
    <w:rsid w:val="00D136ED"/>
    <w:rsid w:val="00D467B1"/>
    <w:rsid w:val="00D91D60"/>
    <w:rsid w:val="00DD32CA"/>
    <w:rsid w:val="00DE2E2D"/>
    <w:rsid w:val="00DE463F"/>
    <w:rsid w:val="00DF5223"/>
    <w:rsid w:val="00E26D19"/>
    <w:rsid w:val="00E53EAF"/>
    <w:rsid w:val="00E65AB0"/>
    <w:rsid w:val="00E747E3"/>
    <w:rsid w:val="00E76421"/>
    <w:rsid w:val="00E80580"/>
    <w:rsid w:val="00E96AFC"/>
    <w:rsid w:val="00EB4CE1"/>
    <w:rsid w:val="00EB6647"/>
    <w:rsid w:val="00EC7AB0"/>
    <w:rsid w:val="00EE0720"/>
    <w:rsid w:val="00EF3EFF"/>
    <w:rsid w:val="00F038E3"/>
    <w:rsid w:val="00F55666"/>
    <w:rsid w:val="00F75F48"/>
    <w:rsid w:val="00F94EB3"/>
    <w:rsid w:val="00FC5187"/>
    <w:rsid w:val="00FC66B8"/>
    <w:rsid w:val="00FE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99097371-67F3-4BD6-8FA2-5BBC85777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4CD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C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46A56-4F99-4CD2-AFA6-A0CF2436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914</Words>
  <Characters>6829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 Zarzycka</cp:lastModifiedBy>
  <cp:revision>2</cp:revision>
  <cp:lastPrinted>2020-12-29T13:36:00Z</cp:lastPrinted>
  <dcterms:created xsi:type="dcterms:W3CDTF">2020-12-29T13:36:00Z</dcterms:created>
  <dcterms:modified xsi:type="dcterms:W3CDTF">2020-12-29T13:36:00Z</dcterms:modified>
</cp:coreProperties>
</file>