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D7F" w:rsidRDefault="00202D7F" w:rsidP="0040516A">
      <w:r>
        <w:rPr>
          <w:b/>
          <w:bCs/>
        </w:rPr>
        <w:t>CSKDZP-2375/22/12/03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202D7F" w:rsidRDefault="00202D7F" w:rsidP="007167BD"/>
    <w:p w:rsidR="00202D7F" w:rsidRDefault="00202D7F" w:rsidP="007167BD">
      <w:r>
        <w:t>Wykonawca</w:t>
      </w:r>
    </w:p>
    <w:p w:rsidR="00202D7F" w:rsidRPr="00EF29E5" w:rsidRDefault="00202D7F" w:rsidP="007167BD">
      <w:r w:rsidRPr="00EF29E5">
        <w:t>…………………………….….…………</w:t>
      </w:r>
    </w:p>
    <w:p w:rsidR="00202D7F" w:rsidRPr="00EF29E5" w:rsidRDefault="00202D7F" w:rsidP="007167BD">
      <w:r w:rsidRPr="00EF29E5">
        <w:t>………………………..…..…………….</w:t>
      </w:r>
    </w:p>
    <w:p w:rsidR="00202D7F" w:rsidRPr="00EF29E5" w:rsidRDefault="00202D7F" w:rsidP="007167BD">
      <w:r w:rsidRPr="00EF29E5">
        <w:t>………………………..………………….</w:t>
      </w:r>
    </w:p>
    <w:p w:rsidR="00202D7F" w:rsidRPr="00EF29E5" w:rsidRDefault="00202D7F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202D7F" w:rsidRPr="00880B40" w:rsidRDefault="00202D7F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2D7F" w:rsidRPr="00880B40" w:rsidRDefault="00202D7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Przebudowę</w:t>
      </w:r>
      <w:r w:rsidRPr="009F467D">
        <w:rPr>
          <w:rFonts w:ascii="Times New Roman" w:hAnsi="Times New Roman" w:cs="Times New Roman"/>
          <w:b/>
        </w:rPr>
        <w:t xml:space="preserve"> pomieszczeń IX piętra w budynku Pawilonu Głównego w Centralnym Szpitalu Klinicznym MSWiA w Warszawie - Etap II Pododdział Chorób Wewnętrznych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202D7F" w:rsidRPr="00880B40" w:rsidRDefault="00202D7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202D7F" w:rsidRPr="00880B40" w:rsidRDefault="00202D7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02D7F" w:rsidRDefault="00202D7F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202D7F" w:rsidRPr="0040516A" w:rsidRDefault="00202D7F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202D7F" w:rsidRPr="0040516A" w:rsidRDefault="00202D7F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/>
          <w:sz w:val="24"/>
          <w:szCs w:val="24"/>
        </w:rPr>
        <w:t>.</w:t>
      </w:r>
    </w:p>
    <w:p w:rsidR="00202D7F" w:rsidRPr="0040516A" w:rsidRDefault="00202D7F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/>
          <w:sz w:val="24"/>
          <w:szCs w:val="24"/>
        </w:rPr>
        <w:t xml:space="preserve">, że zgodnie z załączonym pełnomocnictwem Pełnomocnikiem do   </w:t>
      </w:r>
    </w:p>
    <w:p w:rsidR="00202D7F" w:rsidRPr="00880B40" w:rsidRDefault="00202D7F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202D7F" w:rsidRPr="00EF29E5" w:rsidRDefault="00202D7F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202D7F" w:rsidRPr="0040516A" w:rsidRDefault="00202D7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202D7F" w:rsidRPr="0040516A" w:rsidRDefault="00202D7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202D7F" w:rsidRPr="0040516A" w:rsidRDefault="00202D7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202D7F" w:rsidRPr="0040516A" w:rsidRDefault="00202D7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202D7F" w:rsidRDefault="00202D7F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202D7F" w:rsidRPr="00EF29E5" w:rsidRDefault="00202D7F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202D7F" w:rsidRPr="00880B40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202D7F" w:rsidRPr="00D06B35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202D7F" w:rsidRPr="00880B40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2D7F" w:rsidRPr="00880B40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202D7F" w:rsidRPr="003433F1" w:rsidRDefault="00202D7F" w:rsidP="00134E5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1) </w:t>
      </w:r>
      <w:r w:rsidRPr="009F467D">
        <w:rPr>
          <w:rFonts w:ascii="Times New Roman" w:hAnsi="Times New Roman" w:cs="Times New Roman"/>
          <w:b/>
        </w:rPr>
        <w:t>Przebudowa pomieszczeń IX piętra w budynku Pawilonu Głównego w Centralnym Szpitalu Klinicznym MSWiA w Warszawie - Etap II Pododdział Chorób Wewnętrznych</w:t>
      </w:r>
      <w:r>
        <w:rPr>
          <w:rFonts w:ascii="Times New Roman" w:hAnsi="Times New Roman" w:cs="Times New Roman"/>
          <w:b/>
        </w:rPr>
        <w:t xml:space="preserve">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202D7F" w:rsidRPr="00880B40" w:rsidRDefault="00202D7F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202D7F" w:rsidRPr="00880B40" w:rsidRDefault="00202D7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202D7F" w:rsidRPr="00880B40" w:rsidRDefault="00202D7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202D7F" w:rsidRPr="00880B40" w:rsidRDefault="00202D7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202D7F" w:rsidRPr="00880B40" w:rsidRDefault="00202D7F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202D7F" w:rsidRDefault="00202D7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202D7F" w:rsidRPr="003433F1" w:rsidRDefault="00202D7F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202D7F" w:rsidRPr="009F467D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02D7F" w:rsidRDefault="00202D7F" w:rsidP="009F467D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Wykonania robót budowlano – instalacyjnych do 6 miesięcy od daty podpisania umowy w tym:</w:t>
      </w:r>
    </w:p>
    <w:p w:rsidR="00202D7F" w:rsidRDefault="00202D7F" w:rsidP="009F467D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a)wykonania całości robót budowlano- instalacyjnych zgodnie z wydanymi decyzjami pozwolenia na budowę – Decyzja Nr 515/B/2017 z dnia 12 grudnia 2017 r. zatwierdzająca projekt budowlany i udzielająca pozwolenia na budowę, a także podpisaniem przez obie strony protokołu końcowego odbioru robót budowlano- instalacyjnych bez uwag ze strony Zamawiającego,</w:t>
      </w:r>
    </w:p>
    <w:p w:rsidR="00202D7F" w:rsidRDefault="00202D7F" w:rsidP="009F467D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b) złożenia wniosku w imieniu Zamawiającego zakończenia robót do PINB, potwierdzonym podpisanym przez obie Strony protokołem przekazania bez uwag i zastrzeżeń,</w:t>
      </w:r>
    </w:p>
    <w:p w:rsidR="00202D7F" w:rsidRPr="009F467D" w:rsidRDefault="00202D7F" w:rsidP="009F467D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uzyskania ostatecznego i prawomocnego pozwolenia na użytkowanie  oraz przekazanie ww pozwolenia Zamawiającemu.</w:t>
      </w:r>
    </w:p>
    <w:p w:rsidR="00202D7F" w:rsidRPr="009F467D" w:rsidRDefault="00202D7F" w:rsidP="006900A9">
      <w:pPr>
        <w:pStyle w:val="Akapitzlist1"/>
        <w:tabs>
          <w:tab w:val="left" w:pos="284"/>
        </w:tabs>
        <w:autoSpaceDE w:val="0"/>
        <w:spacing w:line="276" w:lineRule="auto"/>
        <w:ind w:left="-284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202D7F" w:rsidRDefault="00202D7F" w:rsidP="008145DB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na okres ....... lat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dokumentację …………… lat.</w:t>
      </w:r>
    </w:p>
    <w:p w:rsidR="00202D7F" w:rsidRPr="008F2AA0" w:rsidRDefault="00202D7F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materiały i urządzenia nie krótsza niż gwarancja udzielona na roboty budowlane,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202D7F" w:rsidRPr="008E4220" w:rsidRDefault="00202D7F" w:rsidP="008145D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hanging="76"/>
        <w:jc w:val="both"/>
        <w:rPr>
          <w:rFonts w:ascii="Times New Roman" w:hAnsi="Times New Roman"/>
          <w:sz w:val="24"/>
          <w:szCs w:val="24"/>
        </w:rPr>
      </w:pPr>
      <w:r w:rsidRPr="008E4220">
        <w:rPr>
          <w:rFonts w:ascii="Times New Roman" w:hAnsi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/>
          <w:sz w:val="24"/>
          <w:szCs w:val="24"/>
        </w:rPr>
        <w:t xml:space="preserve">  warunki  płatności  określone  przez  Zamawiającego w Istotnych Postanowieniach Umowy.</w:t>
      </w:r>
    </w:p>
    <w:p w:rsidR="00202D7F" w:rsidRPr="00880B40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60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202D7F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202D7F" w:rsidRDefault="00202D7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202D7F" w:rsidRPr="00415AC7" w:rsidRDefault="00202D7F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202D7F" w:rsidRPr="00880B40" w:rsidRDefault="00202D7F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202D7F" w:rsidRDefault="00202D7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2D7F" w:rsidRPr="00880B40" w:rsidRDefault="00202D7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202D7F" w:rsidRPr="00880B40" w:rsidRDefault="00202D7F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202D7F" w:rsidRPr="00880B40" w:rsidRDefault="00202D7F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202D7F" w:rsidRPr="008F2AA0" w:rsidRDefault="00202D7F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202D7F" w:rsidRPr="00880B40" w:rsidRDefault="00202D7F" w:rsidP="006C7EF3">
      <w:pPr>
        <w:ind w:firstLine="708"/>
        <w:rPr>
          <w:rFonts w:ascii="Times New Roman" w:hAnsi="Times New Roman" w:cs="Times New Roman"/>
        </w:rPr>
      </w:pPr>
    </w:p>
    <w:sectPr w:rsidR="00202D7F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D7F" w:rsidRDefault="00202D7F" w:rsidP="00EF29E5">
      <w:pPr>
        <w:spacing w:after="0" w:line="240" w:lineRule="auto"/>
      </w:pPr>
      <w:r>
        <w:separator/>
      </w:r>
    </w:p>
  </w:endnote>
  <w:endnote w:type="continuationSeparator" w:id="0">
    <w:p w:rsidR="00202D7F" w:rsidRDefault="00202D7F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D7F" w:rsidRDefault="00202D7F" w:rsidP="00EF29E5">
      <w:pPr>
        <w:spacing w:after="0" w:line="240" w:lineRule="auto"/>
      </w:pPr>
      <w:r>
        <w:separator/>
      </w:r>
    </w:p>
  </w:footnote>
  <w:footnote w:type="continuationSeparator" w:id="0">
    <w:p w:rsidR="00202D7F" w:rsidRDefault="00202D7F" w:rsidP="00EF29E5">
      <w:pPr>
        <w:spacing w:after="0" w:line="240" w:lineRule="auto"/>
      </w:pPr>
      <w:r>
        <w:continuationSeparator/>
      </w:r>
    </w:p>
  </w:footnote>
  <w:footnote w:id="1">
    <w:p w:rsidR="00202D7F" w:rsidRDefault="00202D7F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multilevel"/>
    <w:tmpl w:val="00000036"/>
    <w:name w:val="WW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3E75F3C"/>
    <w:multiLevelType w:val="hybridMultilevel"/>
    <w:tmpl w:val="59EAE842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5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7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10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3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8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3B0C718E"/>
    <w:multiLevelType w:val="multilevel"/>
    <w:tmpl w:val="0415001D"/>
    <w:numStyleLink w:val="Styl4"/>
  </w:abstractNum>
  <w:abstractNum w:abstractNumId="20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1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4">
    <w:nsid w:val="467F2D90"/>
    <w:multiLevelType w:val="hybridMultilevel"/>
    <w:tmpl w:val="90544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3868CF"/>
    <w:multiLevelType w:val="multilevel"/>
    <w:tmpl w:val="53DC7DBE"/>
    <w:numStyleLink w:val="Styl2"/>
  </w:abstractNum>
  <w:abstractNum w:abstractNumId="31">
    <w:nsid w:val="5CAA3545"/>
    <w:multiLevelType w:val="multilevel"/>
    <w:tmpl w:val="53DC7DBE"/>
    <w:numStyleLink w:val="Styl2"/>
  </w:abstractNum>
  <w:abstractNum w:abstractNumId="3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5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796"/>
        </w:tabs>
        <w:ind w:left="796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7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8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AD3546B"/>
    <w:multiLevelType w:val="hybridMultilevel"/>
    <w:tmpl w:val="191EEF30"/>
    <w:lvl w:ilvl="0" w:tplc="C7F23F2E">
      <w:start w:val="1"/>
      <w:numFmt w:val="lowerLetter"/>
      <w:lvlText w:val="%1)"/>
      <w:lvlJc w:val="left"/>
      <w:pPr>
        <w:tabs>
          <w:tab w:val="num" w:pos="76"/>
        </w:tabs>
        <w:ind w:left="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40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7"/>
  </w:num>
  <w:num w:numId="2">
    <w:abstractNumId w:val="32"/>
  </w:num>
  <w:num w:numId="3">
    <w:abstractNumId w:val="22"/>
  </w:num>
  <w:num w:numId="4">
    <w:abstractNumId w:val="15"/>
  </w:num>
  <w:num w:numId="5">
    <w:abstractNumId w:val="14"/>
  </w:num>
  <w:num w:numId="6">
    <w:abstractNumId w:val="11"/>
  </w:num>
  <w:num w:numId="7">
    <w:abstractNumId w:val="40"/>
  </w:num>
  <w:num w:numId="8">
    <w:abstractNumId w:val="28"/>
  </w:num>
  <w:num w:numId="9">
    <w:abstractNumId w:val="29"/>
  </w:num>
  <w:num w:numId="10">
    <w:abstractNumId w:val="27"/>
  </w:num>
  <w:num w:numId="11">
    <w:abstractNumId w:val="30"/>
  </w:num>
  <w:num w:numId="12">
    <w:abstractNumId w:val="26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 w:numId="17">
    <w:abstractNumId w:val="20"/>
  </w:num>
  <w:num w:numId="18">
    <w:abstractNumId w:val="23"/>
  </w:num>
  <w:num w:numId="19">
    <w:abstractNumId w:val="31"/>
  </w:num>
  <w:num w:numId="20">
    <w:abstractNumId w:val="34"/>
  </w:num>
  <w:num w:numId="21">
    <w:abstractNumId w:val="19"/>
  </w:num>
  <w:num w:numId="22">
    <w:abstractNumId w:val="9"/>
  </w:num>
  <w:num w:numId="23">
    <w:abstractNumId w:val="5"/>
  </w:num>
  <w:num w:numId="24">
    <w:abstractNumId w:val="18"/>
  </w:num>
  <w:num w:numId="25">
    <w:abstractNumId w:val="36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17"/>
  </w:num>
  <w:num w:numId="31">
    <w:abstractNumId w:val="37"/>
  </w:num>
  <w:num w:numId="32">
    <w:abstractNumId w:val="10"/>
  </w:num>
  <w:num w:numId="33">
    <w:abstractNumId w:val="16"/>
  </w:num>
  <w:num w:numId="34">
    <w:abstractNumId w:val="3"/>
  </w:num>
  <w:num w:numId="35">
    <w:abstractNumId w:val="13"/>
  </w:num>
  <w:num w:numId="36">
    <w:abstractNumId w:val="35"/>
  </w:num>
  <w:num w:numId="37">
    <w:abstractNumId w:val="33"/>
  </w:num>
  <w:num w:numId="38">
    <w:abstractNumId w:val="0"/>
  </w:num>
  <w:num w:numId="39">
    <w:abstractNumId w:val="24"/>
  </w:num>
  <w:num w:numId="40">
    <w:abstractNumId w:val="39"/>
  </w:num>
  <w:num w:numId="4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719B1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172AC"/>
    <w:rsid w:val="00117BCE"/>
    <w:rsid w:val="001260D1"/>
    <w:rsid w:val="00134E5F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1E18EE"/>
    <w:rsid w:val="001E521E"/>
    <w:rsid w:val="00202D7F"/>
    <w:rsid w:val="00206F8C"/>
    <w:rsid w:val="00225E82"/>
    <w:rsid w:val="002271F9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A5A9E"/>
    <w:rsid w:val="002D4CF3"/>
    <w:rsid w:val="002F0A31"/>
    <w:rsid w:val="00300E7F"/>
    <w:rsid w:val="00300F3A"/>
    <w:rsid w:val="00313F10"/>
    <w:rsid w:val="00336BC4"/>
    <w:rsid w:val="003433F1"/>
    <w:rsid w:val="003459E3"/>
    <w:rsid w:val="0035684A"/>
    <w:rsid w:val="003628A8"/>
    <w:rsid w:val="003637B6"/>
    <w:rsid w:val="003734D8"/>
    <w:rsid w:val="003736B8"/>
    <w:rsid w:val="00383E3D"/>
    <w:rsid w:val="00386A2A"/>
    <w:rsid w:val="003900F3"/>
    <w:rsid w:val="00390DE9"/>
    <w:rsid w:val="003918C4"/>
    <w:rsid w:val="003A0466"/>
    <w:rsid w:val="003B6086"/>
    <w:rsid w:val="003C0F47"/>
    <w:rsid w:val="003E547F"/>
    <w:rsid w:val="0040516A"/>
    <w:rsid w:val="00407667"/>
    <w:rsid w:val="00415AC7"/>
    <w:rsid w:val="004226E3"/>
    <w:rsid w:val="00424254"/>
    <w:rsid w:val="00443883"/>
    <w:rsid w:val="00465EFB"/>
    <w:rsid w:val="004663C9"/>
    <w:rsid w:val="004751A6"/>
    <w:rsid w:val="0049086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00A9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7C7673"/>
    <w:rsid w:val="008053E9"/>
    <w:rsid w:val="008145DB"/>
    <w:rsid w:val="00830086"/>
    <w:rsid w:val="00833E3D"/>
    <w:rsid w:val="008418F9"/>
    <w:rsid w:val="008474D9"/>
    <w:rsid w:val="00860CAD"/>
    <w:rsid w:val="00880B40"/>
    <w:rsid w:val="00887F71"/>
    <w:rsid w:val="00893D45"/>
    <w:rsid w:val="008C75E8"/>
    <w:rsid w:val="008D7E4C"/>
    <w:rsid w:val="008E4220"/>
    <w:rsid w:val="008E5F38"/>
    <w:rsid w:val="008F2498"/>
    <w:rsid w:val="008F2AA0"/>
    <w:rsid w:val="008F3DEF"/>
    <w:rsid w:val="008F7595"/>
    <w:rsid w:val="00905019"/>
    <w:rsid w:val="009261FE"/>
    <w:rsid w:val="0092774B"/>
    <w:rsid w:val="00927BB3"/>
    <w:rsid w:val="00934223"/>
    <w:rsid w:val="009419BB"/>
    <w:rsid w:val="009616A7"/>
    <w:rsid w:val="00965619"/>
    <w:rsid w:val="00966185"/>
    <w:rsid w:val="0098389A"/>
    <w:rsid w:val="00984C72"/>
    <w:rsid w:val="009A6B0E"/>
    <w:rsid w:val="009C7869"/>
    <w:rsid w:val="009D3C7B"/>
    <w:rsid w:val="009D61C1"/>
    <w:rsid w:val="009E70A5"/>
    <w:rsid w:val="009F1FD6"/>
    <w:rsid w:val="009F467D"/>
    <w:rsid w:val="009F74FC"/>
    <w:rsid w:val="00A002CE"/>
    <w:rsid w:val="00A0310F"/>
    <w:rsid w:val="00A03E48"/>
    <w:rsid w:val="00A43E4A"/>
    <w:rsid w:val="00A53070"/>
    <w:rsid w:val="00A56A34"/>
    <w:rsid w:val="00A56A6F"/>
    <w:rsid w:val="00A66835"/>
    <w:rsid w:val="00A70795"/>
    <w:rsid w:val="00A75B5A"/>
    <w:rsid w:val="00A815DD"/>
    <w:rsid w:val="00A84466"/>
    <w:rsid w:val="00A97DC9"/>
    <w:rsid w:val="00AB44E8"/>
    <w:rsid w:val="00AD5F85"/>
    <w:rsid w:val="00AD74E9"/>
    <w:rsid w:val="00AE1011"/>
    <w:rsid w:val="00AE1943"/>
    <w:rsid w:val="00AE62F2"/>
    <w:rsid w:val="00B20566"/>
    <w:rsid w:val="00B2233B"/>
    <w:rsid w:val="00B23C85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45088"/>
    <w:rsid w:val="00C536CF"/>
    <w:rsid w:val="00C54023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144F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51C1"/>
    <w:rsid w:val="00DE7609"/>
    <w:rsid w:val="00DE79CF"/>
    <w:rsid w:val="00E1737A"/>
    <w:rsid w:val="00E20877"/>
    <w:rsid w:val="00E40475"/>
    <w:rsid w:val="00E50748"/>
    <w:rsid w:val="00E50FF0"/>
    <w:rsid w:val="00E514E2"/>
    <w:rsid w:val="00E536A5"/>
    <w:rsid w:val="00E54B6F"/>
    <w:rsid w:val="00E5560C"/>
    <w:rsid w:val="00E56326"/>
    <w:rsid w:val="00E56A37"/>
    <w:rsid w:val="00E6176B"/>
    <w:rsid w:val="00E669DC"/>
    <w:rsid w:val="00E6767D"/>
    <w:rsid w:val="00E8775C"/>
    <w:rsid w:val="00EA6190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E56326"/>
    <w:pPr>
      <w:ind w:left="720"/>
    </w:pPr>
    <w:rPr>
      <w:rFonts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paragraph" w:customStyle="1" w:styleId="Akapitzlist1">
    <w:name w:val="Akapit z listą1"/>
    <w:basedOn w:val="Normal"/>
    <w:link w:val="AkapitzlistZnak"/>
    <w:uiPriority w:val="99"/>
    <w:rsid w:val="008145DB"/>
    <w:pPr>
      <w:suppressAutoHyphens/>
      <w:spacing w:after="0" w:line="240" w:lineRule="auto"/>
      <w:ind w:left="720"/>
      <w:contextualSpacing/>
    </w:pPr>
    <w:rPr>
      <w:rFonts w:cs="Times New Roman"/>
      <w:sz w:val="20"/>
      <w:szCs w:val="20"/>
      <w:lang w:eastAsia="ar-SA"/>
    </w:rPr>
  </w:style>
  <w:style w:type="character" w:customStyle="1" w:styleId="AkapitzlistZnak">
    <w:name w:val="Akapit z listą Znak"/>
    <w:link w:val="Akapitzlist1"/>
    <w:uiPriority w:val="99"/>
    <w:locked/>
    <w:rsid w:val="008145DB"/>
    <w:rPr>
      <w:lang w:val="pl-PL" w:eastAsia="ar-SA" w:bidi="ar-SA"/>
    </w:rPr>
  </w:style>
  <w:style w:type="character" w:customStyle="1" w:styleId="ListParagraphChar">
    <w:name w:val="List Paragraph Char"/>
    <w:link w:val="ListParagraph"/>
    <w:uiPriority w:val="99"/>
    <w:locked/>
    <w:rsid w:val="008145DB"/>
    <w:rPr>
      <w:rFonts w:ascii="Calibri" w:hAnsi="Calibri"/>
      <w:sz w:val="22"/>
      <w:lang w:val="pl-PL" w:eastAsia="en-US"/>
    </w:rPr>
  </w:style>
  <w:style w:type="numbering" w:customStyle="1" w:styleId="Styl4">
    <w:name w:val="Styl4"/>
    <w:rsid w:val="004954DE"/>
    <w:pPr>
      <w:numPr>
        <w:numId w:val="23"/>
      </w:numPr>
    </w:pPr>
  </w:style>
  <w:style w:type="numbering" w:customStyle="1" w:styleId="Styl3">
    <w:name w:val="Styl3"/>
    <w:rsid w:val="004954DE"/>
    <w:pPr>
      <w:numPr>
        <w:numId w:val="22"/>
      </w:numPr>
    </w:pPr>
  </w:style>
  <w:style w:type="numbering" w:customStyle="1" w:styleId="Styl1">
    <w:name w:val="Styl1"/>
    <w:rsid w:val="004954DE"/>
    <w:pPr>
      <w:numPr>
        <w:numId w:val="18"/>
      </w:numPr>
    </w:pPr>
  </w:style>
  <w:style w:type="numbering" w:customStyle="1" w:styleId="Styl2">
    <w:name w:val="Styl2"/>
    <w:rsid w:val="004954DE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919</Words>
  <Characters>5518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4</cp:revision>
  <cp:lastPrinted>2020-11-27T13:49:00Z</cp:lastPrinted>
  <dcterms:created xsi:type="dcterms:W3CDTF">2020-12-22T14:34:00Z</dcterms:created>
  <dcterms:modified xsi:type="dcterms:W3CDTF">2020-12-22T23:44:00Z</dcterms:modified>
</cp:coreProperties>
</file>