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07B47" w14:textId="49F4302A" w:rsidR="008B3B99" w:rsidRDefault="008B3B99" w:rsidP="008B3B99">
      <w:pPr>
        <w:pStyle w:val="Nagwek2"/>
        <w:widowControl/>
        <w:ind w:left="1416" w:firstLine="708"/>
        <w:jc w:val="right"/>
        <w:rPr>
          <w:b w:val="0"/>
          <w:bCs/>
          <w:sz w:val="28"/>
        </w:rPr>
      </w:pPr>
      <w:r w:rsidRPr="008B3B99">
        <w:rPr>
          <w:b w:val="0"/>
          <w:bCs/>
          <w:sz w:val="28"/>
        </w:rPr>
        <w:t>załącznik nr 3 do SIWZ</w:t>
      </w:r>
    </w:p>
    <w:p w14:paraId="37E89F37" w14:textId="77777777" w:rsidR="008B3B99" w:rsidRPr="008B3B99" w:rsidRDefault="008B3B99" w:rsidP="008B3B99"/>
    <w:p w14:paraId="015FE191" w14:textId="524BC5CF" w:rsidR="00CA7C6C" w:rsidRDefault="00CA7C6C" w:rsidP="007B16B2">
      <w:pPr>
        <w:pStyle w:val="Nagwek2"/>
        <w:widowControl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4F7866E7" w14:textId="77777777" w:rsidR="00CA7C6C" w:rsidRDefault="001303B5" w:rsidP="007B16B2">
      <w:pPr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8B1882" wp14:editId="4B381455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65EF1B" w14:textId="77777777" w:rsidR="00555CB8" w:rsidRDefault="00555CB8"/>
                          <w:p w14:paraId="2692A279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FB041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C9A592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E1CAD2" w14:textId="77777777" w:rsidR="00555CB8" w:rsidRDefault="00555CB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2ED2FF" w14:textId="77777777" w:rsidR="00555CB8" w:rsidRDefault="00555CB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3617261" w14:textId="77777777" w:rsidR="00555CB8" w:rsidRDefault="00555CB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555CB8" w:rsidRDefault="00555CB8"/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rPr>
                          <w:sz w:val="12"/>
                        </w:rPr>
                      </w:pPr>
                    </w:p>
                    <w:p w:rsidR="00555CB8" w:rsidRDefault="00555CB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55CB8" w:rsidRDefault="00555CB8"/>
                  </w:txbxContent>
                </v:textbox>
              </v:roundrect>
            </w:pict>
          </mc:Fallback>
        </mc:AlternateContent>
      </w:r>
    </w:p>
    <w:p w14:paraId="59107951" w14:textId="77777777" w:rsidR="00CA7C6C" w:rsidRDefault="00CA7C6C" w:rsidP="007B16B2">
      <w:pPr>
        <w:ind w:left="709" w:hanging="425"/>
        <w:jc w:val="both"/>
      </w:pPr>
    </w:p>
    <w:p w14:paraId="680B0A9D" w14:textId="77777777" w:rsidR="00CA7C6C" w:rsidRDefault="00CA7C6C" w:rsidP="007B16B2">
      <w:pPr>
        <w:ind w:left="709" w:hanging="425"/>
        <w:jc w:val="both"/>
      </w:pPr>
    </w:p>
    <w:p w14:paraId="0AA32259" w14:textId="77777777" w:rsidR="00CA7C6C" w:rsidRDefault="00CA7C6C" w:rsidP="007B16B2">
      <w:pPr>
        <w:jc w:val="both"/>
      </w:pPr>
    </w:p>
    <w:p w14:paraId="2F6966BB" w14:textId="77777777" w:rsidR="00B61996" w:rsidRPr="00B61996" w:rsidRDefault="00B61996" w:rsidP="007B16B2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7996E8D3" w14:textId="77777777" w:rsidR="00CA7C6C" w:rsidRDefault="00C8058B" w:rsidP="007B16B2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2D6EDF23" w14:textId="77777777" w:rsidR="00CA7C6C" w:rsidRDefault="00C8058B" w:rsidP="007B16B2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11731E8E" w14:textId="77777777" w:rsidR="00CA7C6C" w:rsidRDefault="00B61996" w:rsidP="007B16B2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0867E317" w14:textId="77777777" w:rsidR="00CA7C6C" w:rsidRDefault="00CA7C6C" w:rsidP="007B16B2">
      <w:pPr>
        <w:jc w:val="both"/>
      </w:pPr>
    </w:p>
    <w:p w14:paraId="147F90FF" w14:textId="77777777" w:rsidR="00740C0B" w:rsidRPr="00740C0B" w:rsidRDefault="00740C0B" w:rsidP="007B16B2">
      <w:pPr>
        <w:rPr>
          <w:b/>
        </w:rPr>
      </w:pPr>
      <w:r w:rsidRPr="00740C0B">
        <w:rPr>
          <w:b/>
        </w:rPr>
        <w:t>Dane Wykonawcy:</w:t>
      </w:r>
    </w:p>
    <w:p w14:paraId="7CEA3D7B" w14:textId="77777777" w:rsidR="00740C0B" w:rsidRPr="00740C0B" w:rsidRDefault="00740C0B" w:rsidP="007B16B2">
      <w:pPr>
        <w:pStyle w:val="Nagwek6"/>
        <w:spacing w:before="0" w:after="0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A7AFF2A" w14:textId="77777777" w:rsidR="00740C0B" w:rsidRPr="00740C0B" w:rsidRDefault="00740C0B" w:rsidP="007B16B2">
      <w:pPr>
        <w:ind w:left="708"/>
      </w:pPr>
      <w:r w:rsidRPr="00740C0B">
        <w:t>B. Adres (kod, miejscowość, województwo, powiat, ulica, nr domu, nr lokalu):</w:t>
      </w:r>
    </w:p>
    <w:p w14:paraId="2441E366" w14:textId="77777777" w:rsidR="00740C0B" w:rsidRPr="00740C0B" w:rsidRDefault="00740C0B" w:rsidP="007B16B2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8DFEDB9" w14:textId="77777777" w:rsidR="00740C0B" w:rsidRPr="00740C0B" w:rsidRDefault="00740C0B" w:rsidP="007B16B2">
      <w:pPr>
        <w:ind w:left="708"/>
        <w:rPr>
          <w:lang w:val="de-DE"/>
        </w:rPr>
      </w:pPr>
      <w:r w:rsidRPr="00740C0B">
        <w:rPr>
          <w:lang w:val="de-DE"/>
        </w:rPr>
        <w:t>D. Numer telefonu:</w:t>
      </w:r>
      <w:r w:rsidRPr="00740C0B">
        <w:rPr>
          <w:lang w:val="de-DE"/>
        </w:rPr>
        <w:tab/>
      </w:r>
    </w:p>
    <w:p w14:paraId="267A32CF" w14:textId="77777777" w:rsidR="00740C0B" w:rsidRPr="00740C0B" w:rsidRDefault="00740C0B" w:rsidP="007B16B2">
      <w:pPr>
        <w:ind w:left="708"/>
        <w:rPr>
          <w:lang w:val="de-DE"/>
        </w:rPr>
      </w:pPr>
      <w:r w:rsidRPr="00740C0B">
        <w:rPr>
          <w:lang w:val="de-DE"/>
        </w:rPr>
        <w:t>E. Numer faxu:</w:t>
      </w:r>
      <w:r w:rsidRPr="00740C0B">
        <w:rPr>
          <w:lang w:val="de-DE"/>
        </w:rPr>
        <w:tab/>
      </w:r>
    </w:p>
    <w:p w14:paraId="330B6ED2" w14:textId="77777777" w:rsidR="00740C0B" w:rsidRPr="00740C0B" w:rsidRDefault="00740C0B" w:rsidP="007B16B2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24225030" w14:textId="77777777" w:rsidR="00740C0B" w:rsidRPr="00740C0B" w:rsidRDefault="00740C0B" w:rsidP="007B16B2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4D8F7526" w14:textId="7EA53457" w:rsidR="00740C0B" w:rsidRPr="00740C0B" w:rsidRDefault="00740C0B" w:rsidP="007B16B2">
      <w:pPr>
        <w:ind w:firstLine="708"/>
      </w:pPr>
      <w:r w:rsidRPr="00740C0B">
        <w:t>H. Numer konta bankowego</w:t>
      </w:r>
      <w:r w:rsidRPr="00740C0B">
        <w:tab/>
      </w:r>
    </w:p>
    <w:p w14:paraId="138E06BA" w14:textId="77777777" w:rsidR="00740C0B" w:rsidRDefault="00740C0B" w:rsidP="007B16B2">
      <w:pPr>
        <w:ind w:left="708"/>
      </w:pPr>
      <w:r>
        <w:t xml:space="preserve">I.  </w:t>
      </w:r>
      <w:r w:rsidRPr="00740C0B">
        <w:t>Zarejestrowana/ wpisana w</w:t>
      </w:r>
    </w:p>
    <w:p w14:paraId="4AA4D1D4" w14:textId="77777777" w:rsidR="00740C0B" w:rsidRPr="00740C0B" w:rsidRDefault="00740C0B" w:rsidP="007B16B2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30129E10" w14:textId="77777777" w:rsidR="00740C0B" w:rsidRDefault="00740C0B" w:rsidP="007B16B2">
      <w:pPr>
        <w:jc w:val="both"/>
      </w:pPr>
    </w:p>
    <w:p w14:paraId="5546A2CE" w14:textId="77777777" w:rsidR="00CA7C6C" w:rsidRDefault="00CA7C6C" w:rsidP="007B16B2">
      <w:pPr>
        <w:jc w:val="both"/>
      </w:pPr>
      <w:r>
        <w:t>Nawiązując do ogłoszonego przetargu w trybie „</w:t>
      </w:r>
      <w:r w:rsidR="00B61996" w:rsidRPr="00B61996">
        <w:rPr>
          <w:b/>
        </w:rPr>
        <w:t>przetarg</w:t>
      </w:r>
      <w:r w:rsidR="00C8058B">
        <w:rPr>
          <w:b/>
        </w:rPr>
        <w:t>u</w:t>
      </w:r>
      <w:r w:rsidR="00B61996" w:rsidRPr="00B61996">
        <w:rPr>
          <w:b/>
        </w:rPr>
        <w:t xml:space="preserve"> nieograniczon</w:t>
      </w:r>
      <w:r w:rsidR="00C8058B">
        <w:rPr>
          <w:b/>
        </w:rPr>
        <w:t>ego</w:t>
      </w:r>
      <w:r>
        <w:t>” na:</w:t>
      </w:r>
    </w:p>
    <w:p w14:paraId="11E08E42" w14:textId="22D5F108" w:rsidR="00CA7C6C" w:rsidRDefault="00CA7C6C" w:rsidP="007B16B2">
      <w:pPr>
        <w:jc w:val="both"/>
      </w:pPr>
      <w:r>
        <w:t>„</w:t>
      </w:r>
      <w:r w:rsidR="00B61996" w:rsidRPr="00B61996">
        <w:rPr>
          <w:b/>
        </w:rPr>
        <w:t>Sukcesywna dostawa jednorazowego sprzętu medycznego</w:t>
      </w:r>
      <w:r w:rsidR="00131DFB">
        <w:rPr>
          <w:b/>
        </w:rPr>
        <w:t xml:space="preserve"> – powtórka</w:t>
      </w:r>
      <w:r>
        <w:t>”.</w:t>
      </w:r>
    </w:p>
    <w:p w14:paraId="6EBE3026" w14:textId="77777777" w:rsidR="00CA7C6C" w:rsidRDefault="00CA7C6C" w:rsidP="007B16B2">
      <w:pPr>
        <w:ind w:hanging="284"/>
        <w:jc w:val="both"/>
      </w:pPr>
    </w:p>
    <w:p w14:paraId="6027C52A" w14:textId="77777777" w:rsidR="00CA7C6C" w:rsidRDefault="00F2537A" w:rsidP="007B16B2">
      <w:pPr>
        <w:pStyle w:val="Akapitzlist"/>
        <w:numPr>
          <w:ilvl w:val="0"/>
          <w:numId w:val="35"/>
        </w:numPr>
        <w:jc w:val="both"/>
      </w:pPr>
      <w:r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1EA8A072" w14:textId="77777777" w:rsidR="007B16B2" w:rsidRDefault="007B16B2" w:rsidP="007B16B2">
      <w:pPr>
        <w:pStyle w:val="Akapitzlist"/>
        <w:ind w:left="76" w:hanging="76"/>
        <w:jc w:val="both"/>
        <w:rPr>
          <w:b/>
        </w:rPr>
      </w:pPr>
    </w:p>
    <w:p w14:paraId="70C3C5E7" w14:textId="048C8A77" w:rsidR="00C8058B" w:rsidRPr="00C8058B" w:rsidRDefault="00C8058B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>Zadanie częściowe nr 1</w:t>
      </w:r>
    </w:p>
    <w:p w14:paraId="218C3378" w14:textId="77777777" w:rsidR="00740C0B" w:rsidRDefault="00CA7C6C" w:rsidP="007B16B2">
      <w:pPr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1A9F4283" w14:textId="77777777" w:rsidR="00740C0B" w:rsidRDefault="00740C0B" w:rsidP="007B16B2">
      <w:pPr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6AC74CBE" w14:textId="77777777" w:rsidR="00740C0B" w:rsidRDefault="00740C0B" w:rsidP="007B16B2">
      <w:pPr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7AD7F4DA" w14:textId="77777777" w:rsidR="00740C0B" w:rsidRDefault="0030391A" w:rsidP="007B16B2">
      <w:pPr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49D95BB0" w14:textId="77777777" w:rsidR="00CA7C6C" w:rsidRDefault="00740C0B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29F3898" w14:textId="77777777" w:rsidR="008A02C2" w:rsidRPr="008A02C2" w:rsidRDefault="008A02C2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214AE7E7" w14:textId="77777777" w:rsidR="0030391A" w:rsidRDefault="00C8058B" w:rsidP="007B16B2">
      <w:pPr>
        <w:ind w:hanging="284"/>
        <w:jc w:val="both"/>
      </w:pPr>
      <w:r>
        <w:tab/>
        <w:t>termin wykonania umowy wynosi 12 miesięcy od daty zawarcia umowy</w:t>
      </w:r>
    </w:p>
    <w:p w14:paraId="51AF43BC" w14:textId="77777777" w:rsidR="0030391A" w:rsidRDefault="0030391A" w:rsidP="007B16B2">
      <w:pPr>
        <w:ind w:hanging="284"/>
        <w:jc w:val="both"/>
      </w:pPr>
      <w:r>
        <w:t xml:space="preserve">    okres gwarancji </w:t>
      </w:r>
      <w:r w:rsidR="00C8058B">
        <w:t>minimum 6 miesięcy</w:t>
      </w:r>
    </w:p>
    <w:p w14:paraId="4BC673B0" w14:textId="77777777" w:rsidR="005F3F41" w:rsidRDefault="00C8058B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17511276" w14:textId="77777777" w:rsidR="0030391A" w:rsidRDefault="005F3F41" w:rsidP="007B16B2">
      <w:pPr>
        <w:ind w:hanging="284"/>
        <w:jc w:val="both"/>
      </w:pPr>
      <w:r>
        <w:t xml:space="preserve">    -</w:t>
      </w:r>
      <w:r w:rsidR="00C8058B">
        <w:t xml:space="preserve"> szczególnie w § 7 </w:t>
      </w:r>
    </w:p>
    <w:p w14:paraId="1C3E0572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 xml:space="preserve">     termin dostawy od złożenia zamówienia (max. 72 godziny): …………....</w:t>
      </w:r>
    </w:p>
    <w:p w14:paraId="50A68AF7" w14:textId="77777777" w:rsidR="007B16B2" w:rsidRDefault="007B16B2" w:rsidP="007B16B2">
      <w:pPr>
        <w:pStyle w:val="Akapitzlist"/>
        <w:ind w:left="76" w:hanging="76"/>
        <w:jc w:val="both"/>
        <w:rPr>
          <w:b/>
        </w:rPr>
      </w:pPr>
    </w:p>
    <w:p w14:paraId="1263B252" w14:textId="461FE525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15BCA758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016C8D40" w14:textId="77777777" w:rsidR="005F3F41" w:rsidRDefault="005F3F41" w:rsidP="007B16B2">
      <w:pPr>
        <w:ind w:hanging="284"/>
        <w:jc w:val="both"/>
      </w:pPr>
      <w:r>
        <w:lastRenderedPageBreak/>
        <w:t xml:space="preserve">     stawka  podatku VAT wynosi  ......%</w:t>
      </w:r>
    </w:p>
    <w:p w14:paraId="3C737F28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35E1F022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7C61C0C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62ECE14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CA4A751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3B37DEF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7F2F372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7E722A09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7CC3A25D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 xml:space="preserve">      termin dostawy od złożenia zamówienia (max. 72 godziny): …………....</w:t>
      </w:r>
    </w:p>
    <w:p w14:paraId="7838B6CD" w14:textId="77777777" w:rsidR="005F3F41" w:rsidRDefault="005F3F41" w:rsidP="007B16B2">
      <w:pPr>
        <w:ind w:hanging="284"/>
        <w:jc w:val="both"/>
      </w:pPr>
    </w:p>
    <w:p w14:paraId="32C9E1C4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05E6E975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0696EB66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66D15CE1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08E4FFC1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543444B0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43BE8E7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962E55F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206464E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65C3DB2D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25BC3A12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410C8D85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199DFE03" w14:textId="77777777" w:rsidR="005F3F41" w:rsidRDefault="005F3F41" w:rsidP="007B16B2">
      <w:pPr>
        <w:ind w:hanging="284"/>
        <w:jc w:val="both"/>
      </w:pPr>
    </w:p>
    <w:p w14:paraId="5D2672A2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27089DE0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109D58DE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7F6702DA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2DE56CF8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55921EAA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61AF3EEA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B0D8B13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719D193D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2DE21FC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0ECA9EE3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0E3E11E1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7E40AD0A" w14:textId="77777777" w:rsidR="005F3F41" w:rsidRDefault="005F3F41" w:rsidP="007B16B2">
      <w:pPr>
        <w:ind w:hanging="284"/>
        <w:jc w:val="both"/>
      </w:pPr>
    </w:p>
    <w:p w14:paraId="123B63B4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0B6CA8AA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628F450B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2D58952F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3A5FEBEA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CEA408F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1BB6B8B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E1972CF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11565BB3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908961A" w14:textId="77777777" w:rsidR="005F3F41" w:rsidRDefault="005F3F41" w:rsidP="007B16B2">
      <w:pPr>
        <w:ind w:hanging="284"/>
        <w:jc w:val="both"/>
      </w:pPr>
      <w:r>
        <w:lastRenderedPageBreak/>
        <w:tab/>
        <w:t>warunki płatności: przelew 60 dni na zasadach określonych we wzorze umowy –</w:t>
      </w:r>
    </w:p>
    <w:p w14:paraId="19734681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76647B48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07DA70BF" w14:textId="77777777" w:rsidR="005F3F41" w:rsidRDefault="005F3F41" w:rsidP="007B16B2">
      <w:pPr>
        <w:ind w:hanging="284"/>
        <w:jc w:val="both"/>
      </w:pPr>
    </w:p>
    <w:p w14:paraId="6223FEF7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19F930AF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07CD7315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6FC4A75F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6655D0EF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53D508C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C47B7AB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65DE66E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5B5DAC20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3A1413C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4C506D11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44750FF3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59F1B0E5" w14:textId="77777777" w:rsidR="005F3F41" w:rsidRDefault="005F3F41" w:rsidP="007B16B2">
      <w:pPr>
        <w:ind w:hanging="284"/>
        <w:jc w:val="both"/>
      </w:pPr>
    </w:p>
    <w:p w14:paraId="281C364E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5D5C2481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32F13E5C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6BF20C90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3FD8D28B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C11FD6D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934441E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526271D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63B752CF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0AF0AFC9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4E946AAA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2ECCE1E3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05028B0C" w14:textId="77777777" w:rsidR="005F3F41" w:rsidRDefault="005F3F41" w:rsidP="007B16B2">
      <w:pPr>
        <w:jc w:val="both"/>
      </w:pPr>
    </w:p>
    <w:p w14:paraId="4D9D0D12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1D0B50D8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5629381F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065AEC4F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69284D84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4A32B158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5CA687E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17765A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4C242699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21E99580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191901C8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6F66048F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37C9D6EA" w14:textId="77777777" w:rsidR="005F3F41" w:rsidRDefault="005F3F41" w:rsidP="007B16B2">
      <w:pPr>
        <w:ind w:hanging="284"/>
        <w:jc w:val="both"/>
      </w:pPr>
    </w:p>
    <w:p w14:paraId="55469750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027BCC5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5F8189D6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0791C065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7D8E9A82" w14:textId="77777777" w:rsidR="005F3F41" w:rsidRDefault="005F3F41" w:rsidP="007B16B2">
      <w:pPr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62CA79CA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CAF314C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802EE34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63790034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409B763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73CD2B67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2106F17A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226A8DE5" w14:textId="77777777" w:rsidR="005F3F41" w:rsidRDefault="005F3F41" w:rsidP="007B16B2">
      <w:pPr>
        <w:jc w:val="both"/>
      </w:pPr>
    </w:p>
    <w:p w14:paraId="6CD242FC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5960B19C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6D8A9572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78942634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668A9964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E2B7EF2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5B20027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8BCA3EB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7E960B7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3F300700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30895F85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212246F6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3B091672" w14:textId="77777777" w:rsidR="005F3F41" w:rsidRDefault="005F3F41" w:rsidP="007B16B2">
      <w:pPr>
        <w:jc w:val="both"/>
      </w:pPr>
    </w:p>
    <w:p w14:paraId="66AEED67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5FD66806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3F61A5B1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201E4647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447AD681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783DBFE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9B83E7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1200C95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58F9DE7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11A95E5E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2995FF83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7A780360" w14:textId="77777777" w:rsidR="00AB6CB2" w:rsidRPr="007B16B2" w:rsidRDefault="00AB6CB2" w:rsidP="007B16B2">
      <w:pPr>
        <w:jc w:val="both"/>
        <w:rPr>
          <w:bCs/>
        </w:rPr>
      </w:pPr>
      <w:r w:rsidRPr="007B16B2">
        <w:rPr>
          <w:bCs/>
        </w:rPr>
        <w:t>termin dostawy od złożenia zamówienia (max. 72 godziny): …………....</w:t>
      </w:r>
    </w:p>
    <w:p w14:paraId="69268251" w14:textId="77777777" w:rsidR="005F3F41" w:rsidRDefault="005F3F41" w:rsidP="007B16B2">
      <w:pPr>
        <w:jc w:val="both"/>
      </w:pPr>
    </w:p>
    <w:p w14:paraId="056254CA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85B8A6C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5ADA1E2F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7CC4DFD1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27CB4099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B7A082C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3984A9D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4733F95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245AE2BD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4DB93B8F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562EC10D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5AB10356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lastRenderedPageBreak/>
        <w:tab/>
        <w:t>termin dostawy od złożenia zamówienia (max. 72 godziny): …………....</w:t>
      </w:r>
    </w:p>
    <w:p w14:paraId="53D9DE7F" w14:textId="77777777" w:rsidR="005F3F41" w:rsidRDefault="005F3F41" w:rsidP="007B16B2">
      <w:pPr>
        <w:ind w:hanging="284"/>
        <w:jc w:val="both"/>
      </w:pPr>
    </w:p>
    <w:p w14:paraId="3ADD5432" w14:textId="77777777" w:rsidR="005F3F41" w:rsidRPr="00C8058B" w:rsidRDefault="005F3F41" w:rsidP="007B16B2">
      <w:pPr>
        <w:pStyle w:val="Akapitzlist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13</w:t>
      </w:r>
    </w:p>
    <w:p w14:paraId="57F3D722" w14:textId="77777777" w:rsidR="005F3F41" w:rsidRDefault="005F3F41" w:rsidP="007B16B2">
      <w:pPr>
        <w:ind w:hanging="284"/>
        <w:jc w:val="both"/>
      </w:pPr>
      <w:r>
        <w:tab/>
        <w:t>wartość netto za wykonanie całości przedmiotu zamówienia wynosi....................... zł</w:t>
      </w:r>
    </w:p>
    <w:p w14:paraId="40912372" w14:textId="77777777" w:rsidR="005F3F41" w:rsidRDefault="005F3F41" w:rsidP="007B16B2">
      <w:pPr>
        <w:ind w:hanging="284"/>
        <w:jc w:val="both"/>
      </w:pPr>
      <w:r>
        <w:t xml:space="preserve">     stawka  podatku VAT wynosi  ......%</w:t>
      </w:r>
    </w:p>
    <w:p w14:paraId="1B099C11" w14:textId="77777777" w:rsidR="005F3F41" w:rsidRDefault="005F3F41" w:rsidP="007B16B2">
      <w:pPr>
        <w:ind w:hanging="284"/>
        <w:jc w:val="both"/>
      </w:pPr>
      <w:r>
        <w:t xml:space="preserve">     kwota podatku VAT wynosi ................................ zł</w:t>
      </w:r>
    </w:p>
    <w:p w14:paraId="5AB4EEDF" w14:textId="77777777" w:rsidR="005F3F41" w:rsidRDefault="005F3F41" w:rsidP="007B16B2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A3CD1C7" w14:textId="77777777" w:rsidR="005F3F41" w:rsidRDefault="005F3F41" w:rsidP="007B16B2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A48A74B" w14:textId="77777777" w:rsidR="005F3F41" w:rsidRPr="008A02C2" w:rsidRDefault="005F3F41" w:rsidP="007B16B2">
      <w:pPr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046C696" w14:textId="77777777" w:rsidR="005F3F41" w:rsidRDefault="005F3F41" w:rsidP="007B16B2">
      <w:pPr>
        <w:ind w:hanging="284"/>
        <w:jc w:val="both"/>
      </w:pPr>
      <w:r>
        <w:tab/>
        <w:t>termin wykonania umowy wynosi 12 miesięcy od daty zawarcia umowy</w:t>
      </w:r>
    </w:p>
    <w:p w14:paraId="063D0FE9" w14:textId="77777777" w:rsidR="005F3F41" w:rsidRDefault="005F3F41" w:rsidP="007B16B2">
      <w:pPr>
        <w:ind w:hanging="284"/>
        <w:jc w:val="both"/>
      </w:pPr>
      <w:r>
        <w:t xml:space="preserve">    okres gwarancji minimum 6 miesięcy</w:t>
      </w:r>
    </w:p>
    <w:p w14:paraId="6F97FF96" w14:textId="77777777" w:rsidR="005F3F41" w:rsidRDefault="005F3F41" w:rsidP="007B16B2">
      <w:pPr>
        <w:ind w:hanging="284"/>
        <w:jc w:val="both"/>
      </w:pPr>
      <w:r>
        <w:tab/>
        <w:t>warunki płatności: przelew 60 dni na zasadach określonych we wzorze umowy –</w:t>
      </w:r>
    </w:p>
    <w:p w14:paraId="35350232" w14:textId="77777777" w:rsidR="005F3F41" w:rsidRDefault="005F3F41" w:rsidP="007B16B2">
      <w:pPr>
        <w:ind w:hanging="284"/>
        <w:jc w:val="both"/>
      </w:pPr>
      <w:r>
        <w:t xml:space="preserve">    - szczególnie w § 7 </w:t>
      </w:r>
    </w:p>
    <w:p w14:paraId="4DA216CC" w14:textId="77777777" w:rsidR="00AB6CB2" w:rsidRPr="007B16B2" w:rsidRDefault="00AB6CB2" w:rsidP="007B16B2">
      <w:pPr>
        <w:ind w:hanging="284"/>
        <w:jc w:val="both"/>
        <w:rPr>
          <w:bCs/>
        </w:rPr>
      </w:pPr>
      <w:r w:rsidRPr="007B16B2">
        <w:rPr>
          <w:bCs/>
        </w:rPr>
        <w:tab/>
        <w:t>termin dostawy od złożenia zamówienia (max. 72 godziny): …………....</w:t>
      </w:r>
    </w:p>
    <w:p w14:paraId="5E5179C2" w14:textId="77777777" w:rsidR="005F3F41" w:rsidRDefault="005F3F41" w:rsidP="007B16B2">
      <w:pPr>
        <w:ind w:hanging="284"/>
        <w:jc w:val="both"/>
      </w:pPr>
    </w:p>
    <w:p w14:paraId="121F2749" w14:textId="77777777" w:rsidR="00CA7C6C" w:rsidRDefault="00CA7C6C" w:rsidP="007B16B2">
      <w:pPr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5032CF85" w14:textId="77777777" w:rsidR="00CA7C6C" w:rsidRDefault="00CA7C6C" w:rsidP="007B16B2">
      <w:pPr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84FFD67" w14:textId="77777777" w:rsidR="00CA7C6C" w:rsidRDefault="00CA7C6C" w:rsidP="007B16B2">
      <w:pPr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B93B53" w14:textId="77777777" w:rsidR="00CA7C6C" w:rsidRDefault="00CA7C6C" w:rsidP="007B16B2">
      <w:pPr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4025B000" w14:textId="77777777" w:rsidR="00CA7C6C" w:rsidRDefault="00CA7C6C" w:rsidP="007B16B2">
      <w:r>
        <w:t>................................................................................................................................,</w:t>
      </w:r>
    </w:p>
    <w:p w14:paraId="00DDC978" w14:textId="77777777" w:rsidR="00CA7C6C" w:rsidRDefault="00CA7C6C" w:rsidP="007B16B2">
      <w:pPr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14:paraId="5786AF6C" w14:textId="77777777" w:rsidR="00CA7C6C" w:rsidRDefault="00CA7C6C" w:rsidP="007B16B2">
      <w:pPr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6504B03A" w14:textId="39AB5410" w:rsidR="00C67FC7" w:rsidRPr="00C67FC7" w:rsidRDefault="00C67FC7" w:rsidP="007B16B2">
      <w:pPr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 i zobowiązujemy się je dostarczyć na każde wezwanie Zamawiającego,</w:t>
      </w:r>
    </w:p>
    <w:p w14:paraId="7FE99F3F" w14:textId="77777777" w:rsidR="00C67FC7" w:rsidRPr="00C67FC7" w:rsidRDefault="00C67FC7" w:rsidP="007B16B2">
      <w:pPr>
        <w:ind w:hanging="284"/>
        <w:jc w:val="both"/>
      </w:pPr>
      <w:r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408F2F98" w14:textId="77777777" w:rsidR="00C67FC7" w:rsidRPr="00C67FC7" w:rsidRDefault="00C67FC7" w:rsidP="007B16B2">
      <w:pPr>
        <w:numPr>
          <w:ilvl w:val="0"/>
          <w:numId w:val="38"/>
        </w:numPr>
        <w:ind w:left="0" w:hanging="284"/>
        <w:jc w:val="both"/>
      </w:pPr>
      <w:r w:rsidRPr="00C67FC7">
        <w:t>oświadczamy, zgodnie z art. 91 ust. 3a Pzp, że wybór naszej oferty:</w:t>
      </w:r>
    </w:p>
    <w:p w14:paraId="5021AFDC" w14:textId="77777777" w:rsidR="00C67FC7" w:rsidRPr="00C67FC7" w:rsidRDefault="00C67FC7" w:rsidP="007B16B2">
      <w:pPr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8B3B99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37647C5D" w14:textId="77777777" w:rsidR="00C67FC7" w:rsidRPr="00C67FC7" w:rsidRDefault="00C67FC7" w:rsidP="007B16B2">
      <w:pPr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8B3B99">
        <w:rPr>
          <w:lang w:val="cs-CZ"/>
        </w:rPr>
      </w:r>
      <w:r w:rsidR="008B3B99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2503D5C7" w14:textId="77777777" w:rsidR="00C67FC7" w:rsidRPr="00C67FC7" w:rsidRDefault="00C67FC7" w:rsidP="007B16B2">
      <w:pPr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1F2CEC8A" w14:textId="77777777" w:rsidR="00C67FC7" w:rsidRPr="00C67FC7" w:rsidRDefault="00C67FC7" w:rsidP="007B16B2">
      <w:pPr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197B3B48" w14:textId="77777777" w:rsidR="00C67FC7" w:rsidRPr="00C67FC7" w:rsidRDefault="00C67FC7" w:rsidP="007B16B2">
      <w:pPr>
        <w:ind w:hanging="284"/>
        <w:jc w:val="both"/>
      </w:pPr>
    </w:p>
    <w:p w14:paraId="279E0822" w14:textId="77777777" w:rsidR="00C67FC7" w:rsidRPr="00C67FC7" w:rsidRDefault="00C67FC7" w:rsidP="007B16B2">
      <w:pPr>
        <w:numPr>
          <w:ilvl w:val="0"/>
          <w:numId w:val="38"/>
        </w:numPr>
        <w:ind w:left="0" w:hanging="426"/>
        <w:jc w:val="both"/>
      </w:pPr>
      <w:r w:rsidRPr="00C67FC7">
        <w:t>w przypadku wyboru oferty za ofertę najkorzystniejszą:</w:t>
      </w:r>
    </w:p>
    <w:p w14:paraId="74AAC50F" w14:textId="77777777" w:rsidR="00C67FC7" w:rsidRPr="00C67FC7" w:rsidRDefault="00C67FC7" w:rsidP="007B16B2">
      <w:pPr>
        <w:numPr>
          <w:ilvl w:val="0"/>
          <w:numId w:val="36"/>
        </w:numPr>
        <w:jc w:val="both"/>
      </w:pPr>
      <w:r w:rsidRPr="00C67FC7">
        <w:t>Osoba/y uprawniona/e do podpisania umowy: …………………………...</w:t>
      </w:r>
    </w:p>
    <w:p w14:paraId="5656BFF1" w14:textId="77777777" w:rsidR="00C67FC7" w:rsidRPr="00C67FC7" w:rsidRDefault="00C67FC7" w:rsidP="007B16B2">
      <w:pPr>
        <w:numPr>
          <w:ilvl w:val="0"/>
          <w:numId w:val="36"/>
        </w:numPr>
        <w:jc w:val="both"/>
      </w:pPr>
      <w:r w:rsidRPr="00C67FC7">
        <w:t>Osoba do kontaktów w sprawie realizacji umowy: ………………………..….</w:t>
      </w:r>
    </w:p>
    <w:p w14:paraId="590E652E" w14:textId="77777777" w:rsidR="00C67FC7" w:rsidRPr="00C67FC7" w:rsidRDefault="00C67FC7" w:rsidP="007B16B2">
      <w:pPr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184C6D61" w14:textId="77777777" w:rsidR="00C67FC7" w:rsidRPr="00C67FC7" w:rsidRDefault="00C67FC7" w:rsidP="007B16B2">
      <w:pPr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lastRenderedPageBreak/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70CE9A5" w14:textId="77777777" w:rsidR="00C67FC7" w:rsidRPr="00C67FC7" w:rsidRDefault="00C67FC7" w:rsidP="007B16B2">
      <w:pPr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56C3CC0" w14:textId="77777777" w:rsidR="00C67FC7" w:rsidRPr="00C67FC7" w:rsidRDefault="00C67FC7" w:rsidP="007B16B2">
      <w:pPr>
        <w:ind w:firstLine="142"/>
        <w:jc w:val="both"/>
      </w:pPr>
      <w:r w:rsidRPr="00C67FC7">
        <w:t>- formularz cenowy</w:t>
      </w:r>
    </w:p>
    <w:p w14:paraId="34637B7A" w14:textId="77777777" w:rsidR="00C67FC7" w:rsidRPr="00C67FC7" w:rsidRDefault="00C67FC7" w:rsidP="007B16B2">
      <w:pPr>
        <w:ind w:firstLine="142"/>
        <w:jc w:val="both"/>
      </w:pPr>
      <w:r w:rsidRPr="00C67FC7">
        <w:t>-  dokumenty, o których mowa w Specyfikacji Istotnych Warunków Zamówienia,</w:t>
      </w:r>
    </w:p>
    <w:p w14:paraId="6784B61C" w14:textId="77777777" w:rsidR="00C67FC7" w:rsidRPr="00C67FC7" w:rsidRDefault="00C67FC7" w:rsidP="007B16B2">
      <w:pPr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694B3240" w14:textId="77777777" w:rsidR="00C67FC7" w:rsidRPr="00C67FC7" w:rsidRDefault="00C67FC7" w:rsidP="007B16B2">
      <w:pPr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04D3B88A" w14:textId="77777777" w:rsidR="00C67FC7" w:rsidRPr="00C67FC7" w:rsidRDefault="00C67FC7" w:rsidP="007B16B2">
      <w:pPr>
        <w:ind w:hanging="284"/>
        <w:jc w:val="both"/>
      </w:pPr>
      <w:r w:rsidRPr="00C67FC7">
        <w:t>Czy Wykonawca jest mikroprzedsiębiorstwem bądź małym lub średnim przedsiębiorstwem?</w:t>
      </w:r>
    </w:p>
    <w:p w14:paraId="495B4034" w14:textId="77777777" w:rsidR="00C67FC7" w:rsidRPr="00C67FC7" w:rsidRDefault="00C67FC7" w:rsidP="007B16B2">
      <w:pPr>
        <w:ind w:hanging="284"/>
        <w:jc w:val="both"/>
      </w:pPr>
      <w:r w:rsidRPr="00C67FC7">
        <w:rPr>
          <w:u w:val="single"/>
        </w:rPr>
        <w:t>Odpowiedź Wykonawcy:</w:t>
      </w:r>
    </w:p>
    <w:p w14:paraId="4CBADBF6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37955ABD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mikroprzedsiębiorstwem</w:t>
      </w:r>
    </w:p>
    <w:p w14:paraId="77C6CD7D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małym przedsiębiorstwem</w:t>
      </w:r>
    </w:p>
    <w:p w14:paraId="20C62388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średnim przedsiębiorstwem</w:t>
      </w:r>
    </w:p>
    <w:p w14:paraId="6C4DDA44" w14:textId="77777777" w:rsidR="00C67FC7" w:rsidRPr="00C67FC7" w:rsidRDefault="00C67FC7" w:rsidP="007B16B2">
      <w:pPr>
        <w:numPr>
          <w:ilvl w:val="0"/>
          <w:numId w:val="37"/>
        </w:numPr>
        <w:jc w:val="both"/>
      </w:pPr>
      <w:r w:rsidRPr="00C67FC7">
        <w:t>inne jakie: …………………</w:t>
      </w:r>
    </w:p>
    <w:p w14:paraId="01BB55F2" w14:textId="77777777" w:rsidR="00C67FC7" w:rsidRPr="00C67FC7" w:rsidRDefault="00C67FC7" w:rsidP="007B16B2">
      <w:pPr>
        <w:ind w:hanging="284"/>
        <w:jc w:val="both"/>
        <w:rPr>
          <w:i/>
        </w:rPr>
      </w:pPr>
    </w:p>
    <w:p w14:paraId="0ADCE67B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5782ADB0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B4E21D4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0F7497F6" w14:textId="77777777" w:rsidR="00C67FC7" w:rsidRPr="00C67FC7" w:rsidRDefault="00C67FC7" w:rsidP="007B16B2">
      <w:pPr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228FFAFB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6CB0539C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4DC2351B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6BB861EA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2E24F9F4" w14:textId="77777777" w:rsidR="007B16B2" w:rsidRDefault="007B16B2" w:rsidP="007B16B2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14:paraId="06F678F6" w14:textId="1B913EDA" w:rsidR="00CA7C6C" w:rsidRDefault="00CA7C6C" w:rsidP="007B16B2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5E3AB" w14:textId="77777777" w:rsidR="00555CB8" w:rsidRDefault="00555CB8">
      <w:r>
        <w:separator/>
      </w:r>
    </w:p>
  </w:endnote>
  <w:endnote w:type="continuationSeparator" w:id="0">
    <w:p w14:paraId="04020458" w14:textId="77777777" w:rsidR="00555CB8" w:rsidRDefault="0055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0FD85" w14:textId="77777777" w:rsidR="00555CB8" w:rsidRDefault="00555C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4FC0B" w14:textId="77777777" w:rsidR="00555CB8" w:rsidRDefault="00555CB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DFB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36F5E65F" w14:textId="77777777" w:rsidR="00555CB8" w:rsidRDefault="00555CB8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26DEA" w14:textId="77777777" w:rsidR="00555CB8" w:rsidRDefault="00555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70EA4E" w14:textId="77777777" w:rsidR="00555CB8" w:rsidRDefault="00555CB8">
      <w:r>
        <w:separator/>
      </w:r>
    </w:p>
  </w:footnote>
  <w:footnote w:type="continuationSeparator" w:id="0">
    <w:p w14:paraId="69682899" w14:textId="77777777" w:rsidR="00555CB8" w:rsidRDefault="00555CB8">
      <w:r>
        <w:continuationSeparator/>
      </w:r>
    </w:p>
  </w:footnote>
  <w:footnote w:id="1">
    <w:p w14:paraId="4E6EE7C3" w14:textId="77777777" w:rsidR="00555CB8" w:rsidRDefault="00555CB8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24817" w14:textId="77777777" w:rsidR="00555CB8" w:rsidRDefault="00555C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1F9BC" w14:textId="77777777" w:rsidR="00555CB8" w:rsidRDefault="00555C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E40491" w14:textId="77777777" w:rsidR="00555CB8" w:rsidRDefault="00555C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41"/>
    <w:rsid w:val="000B44FF"/>
    <w:rsid w:val="001303B5"/>
    <w:rsid w:val="00131DFB"/>
    <w:rsid w:val="0018410E"/>
    <w:rsid w:val="0030391A"/>
    <w:rsid w:val="00443C09"/>
    <w:rsid w:val="00535E57"/>
    <w:rsid w:val="00555CB8"/>
    <w:rsid w:val="00586339"/>
    <w:rsid w:val="005A70C7"/>
    <w:rsid w:val="005F3F41"/>
    <w:rsid w:val="006B229B"/>
    <w:rsid w:val="00740C0B"/>
    <w:rsid w:val="007B16B2"/>
    <w:rsid w:val="00893A41"/>
    <w:rsid w:val="008A02C2"/>
    <w:rsid w:val="008B3B99"/>
    <w:rsid w:val="00AB6CB2"/>
    <w:rsid w:val="00B61996"/>
    <w:rsid w:val="00C67FC7"/>
    <w:rsid w:val="00C8058B"/>
    <w:rsid w:val="00CA0475"/>
    <w:rsid w:val="00CA7C6C"/>
    <w:rsid w:val="00F2537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B416B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0890A-E492-4BE3-8A41-690383356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1688</Words>
  <Characters>13682</Characters>
  <Application>Microsoft Office Word</Application>
  <DocSecurity>0</DocSecurity>
  <Lines>114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Szpital Wojewódzki w Poznaniu</cp:lastModifiedBy>
  <cp:revision>4</cp:revision>
  <cp:lastPrinted>2007-10-05T07:59:00Z</cp:lastPrinted>
  <dcterms:created xsi:type="dcterms:W3CDTF">2020-03-12T19:38:00Z</dcterms:created>
  <dcterms:modified xsi:type="dcterms:W3CDTF">2020-12-21T11:05:00Z</dcterms:modified>
</cp:coreProperties>
</file>