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33EC" w14:textId="77777777" w:rsidR="00007727" w:rsidRDefault="008576E4" w:rsidP="00007727">
      <w:pPr>
        <w:jc w:val="right"/>
        <w:rPr>
          <w:b/>
          <w:bCs/>
          <w:sz w:val="24"/>
        </w:rPr>
      </w:pPr>
      <w:r w:rsidRPr="008576E4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8576E4">
        <w:rPr>
          <w:sz w:val="24"/>
        </w:rPr>
        <w:t>2020-12-01</w:t>
      </w:r>
    </w:p>
    <w:p w14:paraId="38CDDE1E" w14:textId="77777777" w:rsidR="00007727" w:rsidRDefault="00007727" w:rsidP="00A80738">
      <w:pPr>
        <w:rPr>
          <w:b/>
          <w:bCs/>
          <w:sz w:val="24"/>
        </w:rPr>
      </w:pPr>
    </w:p>
    <w:p w14:paraId="4CCF08A1" w14:textId="77777777" w:rsidR="00007727" w:rsidRDefault="00007727" w:rsidP="00A80738">
      <w:pPr>
        <w:rPr>
          <w:b/>
          <w:bCs/>
          <w:sz w:val="24"/>
        </w:rPr>
      </w:pPr>
    </w:p>
    <w:p w14:paraId="3D8AD943" w14:textId="77777777" w:rsidR="008576E4" w:rsidRPr="008576E4" w:rsidRDefault="008576E4" w:rsidP="00173B20">
      <w:pPr>
        <w:spacing w:after="40"/>
        <w:rPr>
          <w:b/>
          <w:bCs/>
          <w:sz w:val="24"/>
        </w:rPr>
      </w:pPr>
      <w:r w:rsidRPr="008576E4">
        <w:rPr>
          <w:b/>
          <w:bCs/>
          <w:sz w:val="24"/>
        </w:rPr>
        <w:t>Szpital Wojewódzki w Poznaniu</w:t>
      </w:r>
    </w:p>
    <w:p w14:paraId="12BDB1D7" w14:textId="77777777" w:rsidR="00A80738" w:rsidRDefault="008576E4" w:rsidP="00173B20">
      <w:pPr>
        <w:spacing w:after="40"/>
        <w:rPr>
          <w:b/>
          <w:bCs/>
          <w:sz w:val="24"/>
        </w:rPr>
      </w:pPr>
      <w:r w:rsidRPr="008576E4">
        <w:rPr>
          <w:b/>
          <w:bCs/>
          <w:sz w:val="24"/>
        </w:rPr>
        <w:t>Dział Zamówień Publicznych</w:t>
      </w:r>
    </w:p>
    <w:p w14:paraId="125C380F" w14:textId="7C508EDE" w:rsidR="00A80738" w:rsidRPr="00173B20" w:rsidRDefault="005052FD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8576E4" w:rsidRPr="008576E4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8576E4" w:rsidRPr="008576E4">
        <w:rPr>
          <w:bCs/>
          <w:sz w:val="24"/>
        </w:rPr>
        <w:t>7/19</w:t>
      </w:r>
    </w:p>
    <w:p w14:paraId="76DF5EB4" w14:textId="77777777" w:rsidR="00A80738" w:rsidRPr="00173B20" w:rsidRDefault="008576E4" w:rsidP="00A80738">
      <w:pPr>
        <w:rPr>
          <w:bCs/>
          <w:sz w:val="24"/>
        </w:rPr>
      </w:pPr>
      <w:r w:rsidRPr="008576E4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8576E4">
        <w:rPr>
          <w:bCs/>
          <w:sz w:val="24"/>
        </w:rPr>
        <w:t>Poznań</w:t>
      </w:r>
    </w:p>
    <w:p w14:paraId="724115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E78D3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224F93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576E4" w:rsidRPr="008576E4">
        <w:rPr>
          <w:b/>
          <w:sz w:val="24"/>
          <w:szCs w:val="24"/>
        </w:rPr>
        <w:t>SZW/DZP/84/2020</w:t>
      </w:r>
      <w:r w:rsidR="00A80738">
        <w:rPr>
          <w:sz w:val="24"/>
        </w:rPr>
        <w:tab/>
        <w:t xml:space="preserve"> </w:t>
      </w:r>
    </w:p>
    <w:p w14:paraId="4253A2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8468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9711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826B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72996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7379DB" w14:textId="49282294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576E4" w:rsidRPr="008576E4">
        <w:rPr>
          <w:sz w:val="24"/>
          <w:szCs w:val="28"/>
        </w:rPr>
        <w:t>przetarg</w:t>
      </w:r>
      <w:r w:rsidR="005052FD">
        <w:rPr>
          <w:sz w:val="24"/>
          <w:szCs w:val="28"/>
        </w:rPr>
        <w:t>u</w:t>
      </w:r>
      <w:r w:rsidR="008576E4" w:rsidRPr="008576E4">
        <w:rPr>
          <w:sz w:val="24"/>
          <w:szCs w:val="28"/>
        </w:rPr>
        <w:t xml:space="preserve"> nieograniczon</w:t>
      </w:r>
      <w:r w:rsidR="005052FD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11688F2" w14:textId="77777777" w:rsidR="00A80738" w:rsidRPr="00490DC0" w:rsidRDefault="008576E4" w:rsidP="00C659E2">
      <w:pPr>
        <w:pStyle w:val="Tekstpodstawowywcity"/>
        <w:spacing w:before="120" w:after="240"/>
        <w:ind w:firstLine="0"/>
        <w:jc w:val="center"/>
      </w:pPr>
      <w:r w:rsidRPr="008576E4">
        <w:rPr>
          <w:b/>
        </w:rPr>
        <w:t>Świadczenie kompleksowych usług informatycznych dla Szpitala Wojewódzkiego w Poznaniu.</w:t>
      </w:r>
    </w:p>
    <w:p w14:paraId="68908334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576E4" w:rsidRPr="008576E4">
        <w:rPr>
          <w:sz w:val="24"/>
          <w:szCs w:val="24"/>
        </w:rPr>
        <w:t>(</w:t>
      </w:r>
      <w:proofErr w:type="spellStart"/>
      <w:r w:rsidR="008576E4" w:rsidRPr="008576E4">
        <w:rPr>
          <w:sz w:val="24"/>
          <w:szCs w:val="24"/>
        </w:rPr>
        <w:t>t.j</w:t>
      </w:r>
      <w:proofErr w:type="spellEnd"/>
      <w:r w:rsidR="008576E4" w:rsidRPr="008576E4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0B065330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576E4" w:rsidRPr="008576E4">
        <w:rPr>
          <w:sz w:val="24"/>
          <w:szCs w:val="24"/>
        </w:rPr>
        <w:t>30/11/2020</w:t>
      </w:r>
      <w:r w:rsidR="00FF4AB1" w:rsidRPr="00FF4AB1">
        <w:rPr>
          <w:sz w:val="24"/>
          <w:szCs w:val="24"/>
        </w:rPr>
        <w:t xml:space="preserve"> o godz. </w:t>
      </w:r>
      <w:r w:rsidR="008576E4" w:rsidRPr="008576E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0CB1FE21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576E4" w:rsidRPr="008576E4">
        <w:rPr>
          <w:sz w:val="24"/>
          <w:szCs w:val="24"/>
        </w:rPr>
        <w:t>288 000.00</w:t>
      </w:r>
      <w:r w:rsidR="00FF4AB1" w:rsidRPr="00FF4AB1">
        <w:rPr>
          <w:sz w:val="24"/>
          <w:szCs w:val="24"/>
        </w:rPr>
        <w:t xml:space="preserve"> zł brutto.</w:t>
      </w:r>
    </w:p>
    <w:p w14:paraId="236EF97A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842"/>
        <w:gridCol w:w="1134"/>
      </w:tblGrid>
      <w:tr w:rsidR="0069085C" w:rsidRPr="00493F8C" w14:paraId="5EB41E75" w14:textId="77777777" w:rsidTr="005052FD">
        <w:tc>
          <w:tcPr>
            <w:tcW w:w="706" w:type="dxa"/>
            <w:shd w:val="clear" w:color="auto" w:fill="auto"/>
            <w:vAlign w:val="center"/>
          </w:tcPr>
          <w:p w14:paraId="73658DB7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19FAA1DD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3F2062D8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7CBDDA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C35AD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F413C0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687CA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576E4" w:rsidRPr="00493F8C" w14:paraId="138F6405" w14:textId="77777777" w:rsidTr="005052FD">
        <w:tc>
          <w:tcPr>
            <w:tcW w:w="706" w:type="dxa"/>
            <w:shd w:val="clear" w:color="auto" w:fill="auto"/>
            <w:vAlign w:val="center"/>
          </w:tcPr>
          <w:p w14:paraId="3F0152AF" w14:textId="77777777" w:rsidR="008576E4" w:rsidRPr="00490DC0" w:rsidRDefault="008576E4" w:rsidP="00257393">
            <w:pPr>
              <w:spacing w:before="120" w:after="120"/>
              <w:jc w:val="center"/>
            </w:pPr>
            <w:r w:rsidRPr="008576E4">
              <w:t>1</w:t>
            </w:r>
          </w:p>
        </w:tc>
        <w:tc>
          <w:tcPr>
            <w:tcW w:w="2696" w:type="dxa"/>
            <w:shd w:val="clear" w:color="auto" w:fill="auto"/>
          </w:tcPr>
          <w:p w14:paraId="30CDD7CB" w14:textId="5D679B38" w:rsidR="008576E4" w:rsidRPr="00490DC0" w:rsidRDefault="008576E4" w:rsidP="00257393">
            <w:pPr>
              <w:spacing w:before="40"/>
            </w:pPr>
            <w:r w:rsidRPr="008576E4">
              <w:t xml:space="preserve">PHU XCORE Rafał </w:t>
            </w:r>
            <w:proofErr w:type="spellStart"/>
            <w:r w:rsidR="005052FD" w:rsidRPr="008576E4">
              <w:t>Ka</w:t>
            </w:r>
            <w:r w:rsidR="005052FD">
              <w:t>l</w:t>
            </w:r>
            <w:r w:rsidR="005052FD" w:rsidRPr="008576E4">
              <w:t>uga</w:t>
            </w:r>
            <w:proofErr w:type="spellEnd"/>
          </w:p>
          <w:p w14:paraId="63DC66E1" w14:textId="77777777" w:rsidR="008576E4" w:rsidRPr="00490DC0" w:rsidRDefault="008576E4" w:rsidP="00257393">
            <w:r w:rsidRPr="008576E4">
              <w:t>os. Czecha</w:t>
            </w:r>
            <w:r w:rsidRPr="00490DC0">
              <w:t xml:space="preserve"> </w:t>
            </w:r>
            <w:r w:rsidRPr="008576E4">
              <w:t>121/6</w:t>
            </w:r>
            <w:r w:rsidRPr="00490DC0">
              <w:t xml:space="preserve"> </w:t>
            </w:r>
          </w:p>
          <w:p w14:paraId="1963A14E" w14:textId="77777777" w:rsidR="008576E4" w:rsidRPr="00490DC0" w:rsidRDefault="008576E4" w:rsidP="00257393">
            <w:pPr>
              <w:spacing w:after="40"/>
              <w:jc w:val="both"/>
            </w:pPr>
            <w:r w:rsidRPr="008576E4">
              <w:t>61-291</w:t>
            </w:r>
            <w:r w:rsidRPr="00490DC0">
              <w:t xml:space="preserve"> </w:t>
            </w:r>
            <w:r w:rsidRPr="008576E4">
              <w:t>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37CB17" w14:textId="77777777" w:rsidR="008576E4" w:rsidRDefault="008576E4" w:rsidP="00257393">
            <w:pPr>
              <w:spacing w:before="120" w:after="120"/>
              <w:jc w:val="both"/>
            </w:pPr>
            <w:r w:rsidRPr="008576E4">
              <w:t>324 720.00 zł</w:t>
            </w:r>
            <w:r w:rsidR="005052FD">
              <w:t>, w tym:</w:t>
            </w:r>
          </w:p>
          <w:p w14:paraId="1E2FDF77" w14:textId="2D27CD4D" w:rsidR="005052FD" w:rsidRPr="00490DC0" w:rsidRDefault="005052FD" w:rsidP="00257393">
            <w:pPr>
              <w:spacing w:before="120" w:after="120"/>
              <w:jc w:val="both"/>
            </w:pPr>
            <w:r>
              <w:t>Wynagrodzenie ryczałtowe miesięczne 27 060,00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9C9F90" w14:textId="77777777" w:rsidR="008576E4" w:rsidRPr="00490DC0" w:rsidRDefault="008576E4" w:rsidP="00257393">
            <w:pPr>
              <w:spacing w:before="120" w:after="120"/>
              <w:jc w:val="both"/>
            </w:pPr>
            <w:r w:rsidRPr="008576E4">
              <w:t>12 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A22E27" w14:textId="77777777" w:rsidR="008576E4" w:rsidRPr="00490DC0" w:rsidRDefault="008576E4" w:rsidP="00257393">
            <w:pPr>
              <w:spacing w:before="120" w:after="120"/>
              <w:jc w:val="both"/>
            </w:pPr>
            <w:r w:rsidRPr="008576E4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17C04" w14:textId="77777777" w:rsidR="008576E4" w:rsidRPr="00490DC0" w:rsidRDefault="008576E4" w:rsidP="00257393">
            <w:pPr>
              <w:spacing w:before="120" w:after="120"/>
              <w:jc w:val="both"/>
            </w:pPr>
            <w:r w:rsidRPr="008576E4">
              <w:t>30 dni</w:t>
            </w:r>
          </w:p>
        </w:tc>
      </w:tr>
    </w:tbl>
    <w:p w14:paraId="7EFCE0F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EE30D7B" w14:textId="3F19A9D4" w:rsidR="00C236D3" w:rsidRPr="005052FD" w:rsidRDefault="005052FD" w:rsidP="00173B20">
      <w:pPr>
        <w:jc w:val="right"/>
        <w:rPr>
          <w:sz w:val="24"/>
          <w:szCs w:val="24"/>
        </w:rPr>
      </w:pPr>
      <w:r w:rsidRPr="005052FD">
        <w:rPr>
          <w:sz w:val="24"/>
          <w:szCs w:val="24"/>
        </w:rPr>
        <w:t>Z poważaniem</w:t>
      </w:r>
    </w:p>
    <w:sectPr w:rsidR="00C236D3" w:rsidRPr="005052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811FD" w14:textId="77777777" w:rsidR="0009797C" w:rsidRDefault="0009797C">
      <w:r>
        <w:separator/>
      </w:r>
    </w:p>
  </w:endnote>
  <w:endnote w:type="continuationSeparator" w:id="0">
    <w:p w14:paraId="7C207278" w14:textId="77777777" w:rsidR="0009797C" w:rsidRDefault="00097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972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79F2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425E3" w14:textId="48D28DBF" w:rsidR="009F189D" w:rsidRDefault="005052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453FA6" wp14:editId="7706540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28F7C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72E32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DCE9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04659B" w14:textId="77777777" w:rsidR="009F189D" w:rsidRDefault="009F189D">
    <w:pPr>
      <w:pStyle w:val="Stopka"/>
      <w:tabs>
        <w:tab w:val="clear" w:pos="4536"/>
      </w:tabs>
      <w:jc w:val="center"/>
    </w:pPr>
  </w:p>
  <w:p w14:paraId="12BABD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208AB0" w14:textId="77777777" w:rsidR="0009797C" w:rsidRDefault="0009797C">
      <w:r>
        <w:separator/>
      </w:r>
    </w:p>
  </w:footnote>
  <w:footnote w:type="continuationSeparator" w:id="0">
    <w:p w14:paraId="6928D21D" w14:textId="77777777" w:rsidR="0009797C" w:rsidRDefault="00097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0B047" w14:textId="77777777" w:rsidR="008576E4" w:rsidRDefault="0085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2977E" w14:textId="77777777" w:rsidR="008576E4" w:rsidRDefault="0085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D5EEF" w14:textId="77777777" w:rsidR="008576E4" w:rsidRDefault="008576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7C"/>
    <w:rsid w:val="00007727"/>
    <w:rsid w:val="00017720"/>
    <w:rsid w:val="00035488"/>
    <w:rsid w:val="0009797C"/>
    <w:rsid w:val="000D7F25"/>
    <w:rsid w:val="000E00E5"/>
    <w:rsid w:val="00173B20"/>
    <w:rsid w:val="001C69FF"/>
    <w:rsid w:val="0023318D"/>
    <w:rsid w:val="002D6A30"/>
    <w:rsid w:val="003D72FD"/>
    <w:rsid w:val="00423179"/>
    <w:rsid w:val="00490DC0"/>
    <w:rsid w:val="00493F8C"/>
    <w:rsid w:val="004C7E9B"/>
    <w:rsid w:val="005052FD"/>
    <w:rsid w:val="0069085C"/>
    <w:rsid w:val="00843263"/>
    <w:rsid w:val="008576E4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226A33"/>
  <w15:chartTrackingRefBased/>
  <w15:docId w15:val="{567CE895-D8A7-46E6-8D76-CD2C5487F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Szpital Wojewódzki w Poznaniu</cp:lastModifiedBy>
  <cp:revision>2</cp:revision>
  <cp:lastPrinted>2020-12-01T08:22:00Z</cp:lastPrinted>
  <dcterms:created xsi:type="dcterms:W3CDTF">2020-12-01T08:23:00Z</dcterms:created>
  <dcterms:modified xsi:type="dcterms:W3CDTF">2020-12-01T08:23:00Z</dcterms:modified>
</cp:coreProperties>
</file>