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9AC29" w14:textId="77777777" w:rsidR="00D168A7" w:rsidRDefault="00F00505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63164A70">
          <v:roundrect id="_x0000_s1026" style="position:absolute;left:0;text-align:left;margin-left:.3pt;margin-top:23.2pt;width:145.35pt;height:57.65pt;z-index:251657728" arcsize="10923f" filled="f" strokeweight=".25pt">
            <v:textbox style="mso-next-textbox:#_x0000_s1026" inset="1pt,1pt,1pt,1pt">
              <w:txbxContent>
                <w:p w14:paraId="5B7742E3" w14:textId="77777777" w:rsidR="00D168A7" w:rsidRDefault="00D168A7"/>
                <w:p w14:paraId="094DD469" w14:textId="77777777" w:rsidR="00D168A7" w:rsidRDefault="00D168A7">
                  <w:pPr>
                    <w:rPr>
                      <w:sz w:val="12"/>
                    </w:rPr>
                  </w:pPr>
                </w:p>
                <w:p w14:paraId="09DA80BD" w14:textId="77777777" w:rsidR="00D168A7" w:rsidRDefault="00D168A7">
                  <w:pPr>
                    <w:rPr>
                      <w:sz w:val="12"/>
                    </w:rPr>
                  </w:pPr>
                </w:p>
                <w:p w14:paraId="1E8975CE" w14:textId="77777777" w:rsidR="00D168A7" w:rsidRDefault="00D168A7">
                  <w:pPr>
                    <w:rPr>
                      <w:sz w:val="12"/>
                    </w:rPr>
                  </w:pPr>
                </w:p>
                <w:p w14:paraId="1A791A95" w14:textId="77777777" w:rsidR="00D168A7" w:rsidRDefault="00D168A7">
                  <w:pPr>
                    <w:rPr>
                      <w:sz w:val="12"/>
                    </w:rPr>
                  </w:pPr>
                </w:p>
                <w:p w14:paraId="32FD8931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384E615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0CFE78A4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1966D398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18D0218C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03A3BB99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87BAA" w:rsidRPr="00E87BAA">
        <w:rPr>
          <w:sz w:val="24"/>
          <w:szCs w:val="24"/>
        </w:rPr>
        <w:t>IBR.271.30.2020.KG</w:t>
      </w:r>
    </w:p>
    <w:p w14:paraId="3B6097DA" w14:textId="77777777" w:rsidR="00D168A7" w:rsidRDefault="00E87BAA">
      <w:pPr>
        <w:ind w:firstLine="3969"/>
        <w:rPr>
          <w:b/>
          <w:sz w:val="24"/>
        </w:rPr>
      </w:pPr>
      <w:r w:rsidRPr="00E87BAA">
        <w:rPr>
          <w:b/>
          <w:sz w:val="24"/>
        </w:rPr>
        <w:t>Gmina Baruchowo</w:t>
      </w:r>
    </w:p>
    <w:p w14:paraId="03AE53AD" w14:textId="77777777" w:rsidR="00D168A7" w:rsidRDefault="00E87BAA">
      <w:pPr>
        <w:ind w:left="3969"/>
        <w:rPr>
          <w:b/>
          <w:sz w:val="24"/>
        </w:rPr>
      </w:pPr>
      <w:r w:rsidRPr="00E87BAA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E87BAA">
        <w:rPr>
          <w:b/>
          <w:sz w:val="24"/>
        </w:rPr>
        <w:t>54</w:t>
      </w:r>
    </w:p>
    <w:p w14:paraId="51CCC048" w14:textId="77777777" w:rsidR="00D168A7" w:rsidRDefault="00E87BAA">
      <w:pPr>
        <w:ind w:firstLine="3969"/>
        <w:rPr>
          <w:b/>
          <w:sz w:val="24"/>
        </w:rPr>
      </w:pPr>
      <w:r w:rsidRPr="00E87BAA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E87BAA">
        <w:rPr>
          <w:b/>
          <w:sz w:val="24"/>
        </w:rPr>
        <w:t>Baruchowo</w:t>
      </w:r>
    </w:p>
    <w:p w14:paraId="36F958FB" w14:textId="77777777" w:rsidR="00D168A7" w:rsidRDefault="00D168A7">
      <w:pPr>
        <w:spacing w:line="360" w:lineRule="auto"/>
        <w:jc w:val="both"/>
        <w:rPr>
          <w:sz w:val="24"/>
        </w:rPr>
      </w:pPr>
    </w:p>
    <w:p w14:paraId="16D77253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E87BAA" w:rsidRPr="00E87BAA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62498529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E87BAA" w:rsidRPr="00E87BAA">
        <w:rPr>
          <w:b/>
          <w:sz w:val="24"/>
        </w:rPr>
        <w:t>Przebudowa drogi gminnej w miejscowości Kurowo Babia Góra od km 0+000 do km 0+370</w:t>
      </w:r>
      <w:r>
        <w:rPr>
          <w:sz w:val="24"/>
        </w:rPr>
        <w:t>”.</w:t>
      </w:r>
    </w:p>
    <w:p w14:paraId="398659C6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722EDFA3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0B4660D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25FDA58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EC3A680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02D7456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178E768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4F6516E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42C2C7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DB323A1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3C6AB320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6466B21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52CAB934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462FD71B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345C1122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4B0A1586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5CE89D27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62E1DB73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0DACB567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35B7F61A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6D691A6F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7428101A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3FFEB858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29F2EE66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7B07E24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78E42908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6406FEB5" w14:textId="65141ECA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C0440D">
        <w:rPr>
          <w:b/>
          <w:bCs/>
          <w:sz w:val="24"/>
          <w:szCs w:val="24"/>
          <w:u w:val="single"/>
        </w:rPr>
        <w:t>30.10.2020</w:t>
      </w:r>
      <w:r w:rsidRPr="008216FA">
        <w:rPr>
          <w:b/>
          <w:bCs/>
          <w:sz w:val="24"/>
          <w:szCs w:val="24"/>
          <w:u w:val="single"/>
        </w:rPr>
        <w:t xml:space="preserve"> roku.).</w:t>
      </w:r>
    </w:p>
    <w:p w14:paraId="7B6647AF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1DD8EDE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262C5F90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0F5ACF36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29CC116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14C54F07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70757D82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665CC661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103375A5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2134FED4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0920D439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4B7A53F1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21A87E93" w14:textId="77777777" w:rsidTr="00D45776">
        <w:tc>
          <w:tcPr>
            <w:tcW w:w="425" w:type="dxa"/>
            <w:vAlign w:val="center"/>
          </w:tcPr>
          <w:p w14:paraId="2EF31819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3EF03EDD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292A9372" w14:textId="77777777" w:rsidTr="00D45776">
        <w:tc>
          <w:tcPr>
            <w:tcW w:w="425" w:type="dxa"/>
            <w:vAlign w:val="center"/>
          </w:tcPr>
          <w:p w14:paraId="580CA285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77C3AF57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16AAE15" w14:textId="77777777" w:rsidTr="00D45776">
        <w:tc>
          <w:tcPr>
            <w:tcW w:w="425" w:type="dxa"/>
            <w:vAlign w:val="center"/>
          </w:tcPr>
          <w:p w14:paraId="6167332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4F2389C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39A3AF8" w14:textId="77777777" w:rsidTr="00D45776">
        <w:tc>
          <w:tcPr>
            <w:tcW w:w="425" w:type="dxa"/>
            <w:vAlign w:val="center"/>
          </w:tcPr>
          <w:p w14:paraId="14A513F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1BFC281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293C1EC" w14:textId="77777777" w:rsidTr="00D45776">
        <w:tc>
          <w:tcPr>
            <w:tcW w:w="425" w:type="dxa"/>
            <w:vAlign w:val="center"/>
          </w:tcPr>
          <w:p w14:paraId="3ED4FC4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0BE02FBB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3916543" w14:textId="77777777" w:rsidTr="00D45776">
        <w:tc>
          <w:tcPr>
            <w:tcW w:w="425" w:type="dxa"/>
            <w:vAlign w:val="center"/>
          </w:tcPr>
          <w:p w14:paraId="69833BE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6A9EA79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18B38E0" w14:textId="77777777" w:rsidTr="00D45776">
        <w:tc>
          <w:tcPr>
            <w:tcW w:w="425" w:type="dxa"/>
            <w:vAlign w:val="center"/>
          </w:tcPr>
          <w:p w14:paraId="5BE6A7C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3ABEB750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DB6A962" w14:textId="77777777" w:rsidTr="00D45776">
        <w:tc>
          <w:tcPr>
            <w:tcW w:w="425" w:type="dxa"/>
            <w:vAlign w:val="center"/>
          </w:tcPr>
          <w:p w14:paraId="1511C7C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662A3EC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638D200B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3813212F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50ECE416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2AF6FBEE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602BAE6E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6CF8B0E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FBDB9" w14:textId="77777777" w:rsidR="000D136D" w:rsidRDefault="000D136D">
      <w:r>
        <w:separator/>
      </w:r>
    </w:p>
  </w:endnote>
  <w:endnote w:type="continuationSeparator" w:id="0">
    <w:p w14:paraId="4E2AAE5F" w14:textId="77777777" w:rsidR="000D136D" w:rsidRDefault="000D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DFF00" w14:textId="77777777" w:rsidR="00E87BAA" w:rsidRDefault="00E87B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954F2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74AC9D08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AA6DE8" w14:textId="77777777" w:rsidR="00E87BAA" w:rsidRDefault="00E87B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286EC" w14:textId="77777777" w:rsidR="000D136D" w:rsidRDefault="000D136D">
      <w:r>
        <w:separator/>
      </w:r>
    </w:p>
  </w:footnote>
  <w:footnote w:type="continuationSeparator" w:id="0">
    <w:p w14:paraId="06DC8260" w14:textId="77777777" w:rsidR="000D136D" w:rsidRDefault="000D136D">
      <w:r>
        <w:continuationSeparator/>
      </w:r>
    </w:p>
  </w:footnote>
  <w:footnote w:id="1">
    <w:p w14:paraId="4B0EB5FD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2DBEDC" w14:textId="77777777" w:rsidR="00E87BAA" w:rsidRDefault="00E87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BAEB68" w14:textId="77777777" w:rsidR="00E87BAA" w:rsidRDefault="00E87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5FB60" w14:textId="77777777" w:rsidR="00E87BAA" w:rsidRDefault="00E87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36D"/>
    <w:rsid w:val="00036230"/>
    <w:rsid w:val="000D136D"/>
    <w:rsid w:val="00206540"/>
    <w:rsid w:val="00241361"/>
    <w:rsid w:val="00283050"/>
    <w:rsid w:val="003852F4"/>
    <w:rsid w:val="004228BA"/>
    <w:rsid w:val="00533F5A"/>
    <w:rsid w:val="00864DCB"/>
    <w:rsid w:val="0093284C"/>
    <w:rsid w:val="00AA69F7"/>
    <w:rsid w:val="00C0440D"/>
    <w:rsid w:val="00D168A7"/>
    <w:rsid w:val="00D2466E"/>
    <w:rsid w:val="00D45776"/>
    <w:rsid w:val="00D774AB"/>
    <w:rsid w:val="00E81593"/>
    <w:rsid w:val="00E87BAA"/>
    <w:rsid w:val="00F00505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CC3BA0B"/>
  <w15:chartTrackingRefBased/>
  <w15:docId w15:val="{FB0223ED-DFEC-43C9-999D-C300CBF7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4</cp:revision>
  <cp:lastPrinted>2001-01-09T17:10:00Z</cp:lastPrinted>
  <dcterms:created xsi:type="dcterms:W3CDTF">2020-12-21T11:53:00Z</dcterms:created>
  <dcterms:modified xsi:type="dcterms:W3CDTF">2020-12-22T14:44:00Z</dcterms:modified>
</cp:coreProperties>
</file>