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7A42C9" w14:textId="3D71BCE1" w:rsidR="00025386" w:rsidRPr="00B77707" w:rsidRDefault="00785022" w:rsidP="00025386">
      <w:pPr>
        <w:pStyle w:val="Nagwek4"/>
        <w:rPr>
          <w:b/>
          <w:i w:val="0"/>
        </w:rPr>
      </w:pPr>
      <w:r>
        <w:rPr>
          <w:noProof/>
        </w:rPr>
        <w:pict w14:anchorId="3A1CC9D2">
          <v:roundrect id="Prostokąt zaokrąglony 2" o:spid="_x0000_s1028" style="position:absolute;left:0;text-align:left;margin-left:-10.85pt;margin-top:-15.9pt;width:180pt;height:72.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320314F0" w14:textId="77777777" w:rsidR="00025386" w:rsidRPr="00785022" w:rsidRDefault="00025386" w:rsidP="00025386">
                  <w:pPr>
                    <w:rPr>
                      <w:sz w:val="16"/>
                      <w:szCs w:val="16"/>
                    </w:rPr>
                  </w:pPr>
                </w:p>
                <w:p w14:paraId="1B3F34A0" w14:textId="2E043506" w:rsidR="00025386" w:rsidRPr="00785022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727304FD" w14:textId="77777777" w:rsidR="00785022" w:rsidRPr="00785022" w:rsidRDefault="00785022" w:rsidP="00025386">
                  <w:pPr>
                    <w:jc w:val="center"/>
                    <w:rPr>
                      <w:i/>
                      <w:sz w:val="12"/>
                      <w:szCs w:val="12"/>
                    </w:rPr>
                  </w:pPr>
                </w:p>
                <w:p w14:paraId="62D2B0EB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47DA1C8F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5867717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293585D" w14:textId="77777777" w:rsidR="00025386" w:rsidRPr="00A56A6F" w:rsidRDefault="00025386" w:rsidP="00025386"/>
              </w:txbxContent>
            </v:textbox>
          </v:roundrect>
        </w:pict>
      </w:r>
      <w:r>
        <w:rPr>
          <w:b/>
          <w:i w:val="0"/>
        </w:rPr>
        <w:t>Z</w:t>
      </w:r>
      <w:r w:rsidR="00657A47">
        <w:rPr>
          <w:b/>
          <w:i w:val="0"/>
        </w:rPr>
        <w:t xml:space="preserve">ałącznik nr </w:t>
      </w:r>
      <w:r w:rsidR="007B3956" w:rsidRPr="007B3956">
        <w:rPr>
          <w:b/>
          <w:i w:val="0"/>
        </w:rPr>
        <w:t>5</w:t>
      </w:r>
    </w:p>
    <w:p w14:paraId="1560FCAD" w14:textId="77777777" w:rsidR="00025386" w:rsidRDefault="00025386"/>
    <w:p w14:paraId="44CA42A7" w14:textId="77777777" w:rsidR="00025386" w:rsidRPr="00025386" w:rsidRDefault="00025386" w:rsidP="00025386"/>
    <w:p w14:paraId="1E6BD74A" w14:textId="77777777" w:rsidR="00025386" w:rsidRPr="00025386" w:rsidRDefault="00025386" w:rsidP="00025386"/>
    <w:p w14:paraId="2A2EE476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B3956" w:rsidRPr="007B3956">
        <w:rPr>
          <w:rFonts w:ascii="Times New Roman" w:eastAsia="Times New Roman" w:hAnsi="Times New Roman"/>
          <w:b/>
          <w:sz w:val="24"/>
          <w:szCs w:val="20"/>
          <w:lang w:eastAsia="pl-PL"/>
        </w:rPr>
        <w:t>IBR.271.30.2020.KG</w:t>
      </w:r>
    </w:p>
    <w:p w14:paraId="63FF4DA5" w14:textId="77777777" w:rsidR="00025386" w:rsidRPr="00025386" w:rsidRDefault="00025386" w:rsidP="00025386"/>
    <w:p w14:paraId="5452976B" w14:textId="77777777" w:rsidR="00025386" w:rsidRDefault="00025386" w:rsidP="00025386"/>
    <w:p w14:paraId="7F87D3F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18DB7A6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36F2B860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8980C40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C1AB0C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6FC2DE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537A344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233C86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679BFDF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66BECA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5563051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52C7C45C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54C4D84F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B3956" w:rsidRPr="007B3956">
        <w:rPr>
          <w:rFonts w:ascii="Times New Roman" w:hAnsi="Times New Roman"/>
          <w:sz w:val="24"/>
          <w:szCs w:val="24"/>
        </w:rPr>
        <w:t>(</w:t>
      </w:r>
      <w:proofErr w:type="spellStart"/>
      <w:r w:rsidR="007B3956" w:rsidRPr="007B3956">
        <w:rPr>
          <w:rFonts w:ascii="Times New Roman" w:hAnsi="Times New Roman"/>
          <w:sz w:val="24"/>
          <w:szCs w:val="24"/>
        </w:rPr>
        <w:t>t.j</w:t>
      </w:r>
      <w:proofErr w:type="spellEnd"/>
      <w:r w:rsidR="007B3956" w:rsidRPr="007B3956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EAB353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2924D1F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04972AC0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364FC89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DCE1AB9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56E3FFF3" w14:textId="77777777" w:rsidR="00BE3BCE" w:rsidRPr="00B77707" w:rsidRDefault="007B395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3956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drogi gminnej w miejscowości Kurowo Babia Góra od km 0+000 do km 0+370</w:t>
      </w:r>
    </w:p>
    <w:p w14:paraId="03DEF7D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1BD63EBC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0531670D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534B0C6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27AB7B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EA3BEA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A095C9E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433122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64D676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285659E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52980789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D65E1E6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897F7D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90BD1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1568EA1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74E91E8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2E457817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565A1F" w14:textId="77777777" w:rsidR="008671C8" w:rsidRDefault="008671C8" w:rsidP="00025386">
      <w:pPr>
        <w:spacing w:after="0" w:line="240" w:lineRule="auto"/>
      </w:pPr>
      <w:r>
        <w:separator/>
      </w:r>
    </w:p>
  </w:endnote>
  <w:endnote w:type="continuationSeparator" w:id="0">
    <w:p w14:paraId="74CD65F1" w14:textId="77777777" w:rsidR="008671C8" w:rsidRDefault="008671C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B382F5" w14:textId="77777777" w:rsidR="007B3956" w:rsidRDefault="007B39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B6B476" w14:textId="77777777" w:rsidR="00025386" w:rsidRDefault="00785022" w:rsidP="00025386">
    <w:pPr>
      <w:pStyle w:val="Stopka"/>
      <w:tabs>
        <w:tab w:val="clear" w:pos="4536"/>
      </w:tabs>
      <w:jc w:val="center"/>
    </w:pPr>
    <w:r>
      <w:rPr>
        <w:noProof/>
      </w:rPr>
      <w:pict w14:anchorId="0A2B164C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435D36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FFC389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AC883C" w14:textId="77777777" w:rsidR="007B3956" w:rsidRDefault="007B39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77515B" w14:textId="77777777" w:rsidR="008671C8" w:rsidRDefault="008671C8" w:rsidP="00025386">
      <w:pPr>
        <w:spacing w:after="0" w:line="240" w:lineRule="auto"/>
      </w:pPr>
      <w:r>
        <w:separator/>
      </w:r>
    </w:p>
  </w:footnote>
  <w:footnote w:type="continuationSeparator" w:id="0">
    <w:p w14:paraId="6F4C7946" w14:textId="77777777" w:rsidR="008671C8" w:rsidRDefault="008671C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3BE9D8" w14:textId="77777777" w:rsidR="007B3956" w:rsidRDefault="007B39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034CB" w14:textId="77777777" w:rsidR="007B3956" w:rsidRDefault="007B39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0AD707" w14:textId="77777777" w:rsidR="007B3956" w:rsidRDefault="007B39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71C8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785022"/>
    <w:rsid w:val="007B3956"/>
    <w:rsid w:val="008671C8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6BCFEE5"/>
  <w15:chartTrackingRefBased/>
  <w15:docId w15:val="{81BFBB53-D7E6-4FCA-9F79-2388298DA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3</cp:revision>
  <dcterms:created xsi:type="dcterms:W3CDTF">2020-12-21T11:50:00Z</dcterms:created>
  <dcterms:modified xsi:type="dcterms:W3CDTF">2020-12-22T14:42:00Z</dcterms:modified>
</cp:coreProperties>
</file>