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26F888" w14:textId="77777777"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602B7" w:rsidRPr="006602B7">
        <w:rPr>
          <w:b/>
          <w:i w:val="0"/>
          <w:sz w:val="22"/>
          <w:szCs w:val="22"/>
        </w:rPr>
        <w:t>1</w:t>
      </w:r>
    </w:p>
    <w:p w14:paraId="581941B6" w14:textId="77777777" w:rsidR="005103B9" w:rsidRDefault="005103B9" w:rsidP="005103B9">
      <w:pPr>
        <w:spacing w:after="0" w:line="480" w:lineRule="auto"/>
        <w:rPr>
          <w:b/>
        </w:rPr>
      </w:pPr>
    </w:p>
    <w:p w14:paraId="5BFAC7D2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602B7" w:rsidRPr="006602B7">
        <w:rPr>
          <w:rFonts w:ascii="Times New Roman" w:hAnsi="Times New Roman"/>
          <w:b/>
        </w:rPr>
        <w:t>IBR.271.30.2020.KG</w:t>
      </w:r>
    </w:p>
    <w:p w14:paraId="3ED0A1ED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64E0C462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602B7" w:rsidRPr="006602B7">
        <w:rPr>
          <w:sz w:val="22"/>
          <w:szCs w:val="22"/>
        </w:rPr>
        <w:t>Gmina Baruchowo</w:t>
      </w:r>
    </w:p>
    <w:p w14:paraId="1DDAC1CA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602B7" w:rsidRPr="006602B7">
        <w:rPr>
          <w:sz w:val="22"/>
          <w:szCs w:val="22"/>
        </w:rPr>
        <w:t>Baruchowo</w:t>
      </w:r>
      <w:r w:rsidRPr="00E24546">
        <w:rPr>
          <w:sz w:val="22"/>
          <w:szCs w:val="22"/>
        </w:rPr>
        <w:t xml:space="preserve"> </w:t>
      </w:r>
      <w:r w:rsidR="006602B7" w:rsidRPr="006602B7">
        <w:rPr>
          <w:sz w:val="22"/>
          <w:szCs w:val="22"/>
        </w:rPr>
        <w:t>54</w:t>
      </w:r>
      <w:r w:rsidRPr="00E24546">
        <w:rPr>
          <w:sz w:val="22"/>
          <w:szCs w:val="22"/>
        </w:rPr>
        <w:t xml:space="preserve"> </w:t>
      </w:r>
    </w:p>
    <w:p w14:paraId="6C492238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602B7" w:rsidRPr="006602B7">
        <w:rPr>
          <w:sz w:val="22"/>
          <w:szCs w:val="22"/>
        </w:rPr>
        <w:t>87-821</w:t>
      </w:r>
      <w:r w:rsidRPr="00E24546">
        <w:rPr>
          <w:sz w:val="22"/>
          <w:szCs w:val="22"/>
        </w:rPr>
        <w:t xml:space="preserve"> </w:t>
      </w:r>
      <w:r w:rsidR="006602B7" w:rsidRPr="006602B7">
        <w:rPr>
          <w:sz w:val="22"/>
          <w:szCs w:val="22"/>
        </w:rPr>
        <w:t>Baruchowo</w:t>
      </w:r>
    </w:p>
    <w:p w14:paraId="7EE062A4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01351A3A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6D3BE53B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DD5F130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03927AE9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2581E02A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0281627C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8ABDD8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E92B669" w14:textId="77777777"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14:paraId="5D6CD2ED" w14:textId="77777777"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32E4C6CF" w14:textId="77777777"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602B7" w:rsidRPr="006602B7">
        <w:rPr>
          <w:rFonts w:ascii="Times New Roman" w:hAnsi="Times New Roman"/>
        </w:rPr>
        <w:t>(</w:t>
      </w:r>
      <w:proofErr w:type="spellStart"/>
      <w:r w:rsidR="006602B7" w:rsidRPr="006602B7">
        <w:rPr>
          <w:rFonts w:ascii="Times New Roman" w:hAnsi="Times New Roman"/>
        </w:rPr>
        <w:t>t.j</w:t>
      </w:r>
      <w:proofErr w:type="spellEnd"/>
      <w:r w:rsidR="006602B7" w:rsidRPr="006602B7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14:paraId="0DABBE95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14:paraId="10BB0345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14:paraId="4D6D95A9" w14:textId="5AD33326" w:rsidR="006F0034" w:rsidRPr="006676AE" w:rsidRDefault="00313417" w:rsidP="001B6A3E">
      <w:pPr>
        <w:spacing w:before="120" w:after="0" w:line="240" w:lineRule="auto"/>
        <w:jc w:val="center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14:paraId="00135BBA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1B28E32" w14:textId="77777777"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602B7" w:rsidRPr="006602B7">
        <w:rPr>
          <w:rFonts w:ascii="Times New Roman" w:hAnsi="Times New Roman"/>
          <w:b/>
        </w:rPr>
        <w:t>Przebudowa drogi gminnej w miejscowości Kurowo Babia Góra od km 0+000 do km 0+370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602B7" w:rsidRPr="006602B7">
        <w:rPr>
          <w:rFonts w:ascii="Times New Roman" w:hAnsi="Times New Roman"/>
          <w:b/>
        </w:rPr>
        <w:t>Gmina Baruchowo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3A05BA4E" w14:textId="77777777"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8C914EE" w14:textId="77777777"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14:paraId="2534A084" w14:textId="09608B19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>dstawie 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14:paraId="3A8C0664" w14:textId="57C4FA53" w:rsidR="006602B7" w:rsidRPr="00023477" w:rsidRDefault="006602B7" w:rsidP="006602B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14:paraId="7417FCC0" w14:textId="77777777" w:rsidR="006602B7" w:rsidRPr="00997D0F" w:rsidRDefault="006602B7" w:rsidP="006602B7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7483627" w14:textId="77777777" w:rsidR="006602B7" w:rsidRPr="000247FF" w:rsidRDefault="006602B7" w:rsidP="006602B7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14:paraId="08525F4C" w14:textId="77777777" w:rsidR="006602B7" w:rsidRPr="000247FF" w:rsidRDefault="006602B7" w:rsidP="006602B7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14:paraId="5B1E9404" w14:textId="77777777" w:rsidR="006602B7" w:rsidRPr="00292198" w:rsidRDefault="006602B7" w:rsidP="006602B7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3F213A24" w14:textId="77777777" w:rsidR="006602B7" w:rsidRPr="000247FF" w:rsidRDefault="006602B7" w:rsidP="006602B7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6</w:t>
      </w:r>
    </w:p>
    <w:p w14:paraId="78C04500" w14:textId="77777777" w:rsidR="006602B7" w:rsidRPr="000247FF" w:rsidRDefault="006602B7" w:rsidP="006602B7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jeżeli urzędującego członka jego organu zarządzającego lub nadzorczego, wspólnika spółki w spółce jawnej lub partnerskiej albo komplementariusza w spółce komandytowej lub komandytowo-akcyjnej lub prokurenta prawomocnie skazano za wykroczenie, o którym mowa w art. 24 ust. 5 pkt 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jeżeli nie upłynęły 3 lata od dnia odpowiednio uprawomocnienia się wyroku potwierdzającego zaistnienie jednej z podstaw wykluczenia, chyba że w tym wyroku został określony inny okres wykluczenia lub od dnia w którym decyzja potwierdzająca zaistnienie jednej z podstaw wykluczenia stała się ostateczna.</w:t>
      </w:r>
    </w:p>
    <w:p w14:paraId="03240D9C" w14:textId="77777777" w:rsidR="006602B7" w:rsidRPr="00292198" w:rsidRDefault="006602B7" w:rsidP="006602B7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192ACFD9" w14:textId="77777777" w:rsidR="006602B7" w:rsidRPr="000247FF" w:rsidRDefault="006602B7" w:rsidP="006602B7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14:paraId="1A7477D3" w14:textId="77777777" w:rsidR="006602B7" w:rsidRDefault="006602B7" w:rsidP="006602B7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14:paraId="0125A8C8" w14:textId="77777777" w:rsidR="00292198" w:rsidRPr="00292198" w:rsidRDefault="00292198" w:rsidP="00292198">
      <w:pPr>
        <w:rPr>
          <w:rFonts w:ascii="Times New Roman" w:hAnsi="Times New Roman"/>
        </w:rPr>
      </w:pPr>
    </w:p>
    <w:p w14:paraId="1CC8ACF1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99F5A70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15D6B91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07F478FD" w14:textId="77777777"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8D2372F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439BE588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4EC17BFB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FBE2366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6C60EA60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5D0C5B7C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3E1E9291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35E99B72" w14:textId="77777777"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DFD24ED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37E80FF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37279BDE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05935657" w14:textId="77777777"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14:paraId="24BA1619" w14:textId="77777777" w:rsidTr="005103B9">
        <w:tc>
          <w:tcPr>
            <w:tcW w:w="709" w:type="dxa"/>
          </w:tcPr>
          <w:p w14:paraId="0063EE0C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14:paraId="14AFFCCE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14:paraId="3E823863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14:paraId="11EE8ADC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751E23B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B60AFC6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7441D90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B2F070A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62DC980" w14:textId="735E0FA5"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7A8B1AC8" w14:textId="458F75F3" w:rsidR="001B6A3E" w:rsidRDefault="001B6A3E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2BACB888" w14:textId="1C2FF74D" w:rsidR="001B6A3E" w:rsidRDefault="001B6A3E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772EF9CB" w14:textId="77777777" w:rsidR="001B6A3E" w:rsidRPr="006676AE" w:rsidRDefault="001B6A3E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4597F630" w14:textId="77777777"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lastRenderedPageBreak/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14:paraId="71CC5C3C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14:paraId="47FB70F8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14:paraId="1429A7A6" w14:textId="77777777"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14:paraId="1D113EB5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99F7075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4AA1604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14:paraId="7C1B654D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20A309C" w14:textId="77777777"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BF7B168" w14:textId="77777777"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085DA95E" w14:textId="77777777"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0C3732AC" w14:textId="77777777"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14:paraId="3C9FBAD0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14:paraId="56CE9E98" w14:textId="77777777"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14:paraId="4FA70FAD" w14:textId="77777777"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57112D3F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901BC14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62991E36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728DA61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54E9021" w14:textId="77777777"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1FC3A7A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14:paraId="145C10CC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14:paraId="2AFD179C" w14:textId="77777777"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4A7F89AC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9D168B3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14:paraId="11AA4D02" w14:textId="6031E31F" w:rsidR="00F8042D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4E2F832" w14:textId="77777777" w:rsidR="001B6A3E" w:rsidRPr="00F90CD1" w:rsidRDefault="001B6A3E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D58FF1F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A402758" w14:textId="77777777"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3A324811" w14:textId="77777777"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360379A3" w14:textId="77777777"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E5E244D" w14:textId="77777777"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lastRenderedPageBreak/>
        <w:t>OŚWIADCZENIE DOTYCZĄCE PODANYCH INFORMACJI:</w:t>
      </w:r>
    </w:p>
    <w:p w14:paraId="3CA37FC1" w14:textId="77777777"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6768EA86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EFA0799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19024829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796FCA1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66654A6" w14:textId="77777777"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5ECA4BEE" w14:textId="77777777"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1B6A3E">
      <w:footerReference w:type="default" r:id="rId8"/>
      <w:endnotePr>
        <w:numFmt w:val="decimal"/>
      </w:endnotePr>
      <w:pgSz w:w="11906" w:h="16838"/>
      <w:pgMar w:top="851" w:right="991" w:bottom="851" w:left="1417" w:header="708" w:footer="5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E0C00B" w14:textId="77777777" w:rsidR="00475013" w:rsidRDefault="00475013" w:rsidP="0038231F">
      <w:pPr>
        <w:spacing w:after="0" w:line="240" w:lineRule="auto"/>
      </w:pPr>
      <w:r>
        <w:separator/>
      </w:r>
    </w:p>
  </w:endnote>
  <w:endnote w:type="continuationSeparator" w:id="0">
    <w:p w14:paraId="7C7EBB08" w14:textId="77777777" w:rsidR="00475013" w:rsidRDefault="0047501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29ACAB" w14:textId="02107498" w:rsidR="001C6945" w:rsidRDefault="00F8042D" w:rsidP="001B6A3E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CFCB52" w14:textId="77777777" w:rsidR="00475013" w:rsidRDefault="00475013" w:rsidP="0038231F">
      <w:pPr>
        <w:spacing w:after="0" w:line="240" w:lineRule="auto"/>
      </w:pPr>
      <w:r>
        <w:separator/>
      </w:r>
    </w:p>
  </w:footnote>
  <w:footnote w:type="continuationSeparator" w:id="0">
    <w:p w14:paraId="0405FFA3" w14:textId="77777777" w:rsidR="00475013" w:rsidRDefault="00475013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501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B6A3E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5013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02B7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5E777E0"/>
  <w15:docId w15:val="{305E65A0-0CEB-4244-854F-874F2BF2D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811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cp:lastModifiedBy>Krzysztof Grudziński</cp:lastModifiedBy>
  <cp:revision>3</cp:revision>
  <cp:lastPrinted>2016-07-26T10:32:00Z</cp:lastPrinted>
  <dcterms:created xsi:type="dcterms:W3CDTF">2020-12-21T11:51:00Z</dcterms:created>
  <dcterms:modified xsi:type="dcterms:W3CDTF">2020-12-22T14:37:00Z</dcterms:modified>
</cp:coreProperties>
</file>