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D64615" w14:textId="77777777" w:rsidR="00CB6204" w:rsidRDefault="00CE6DCD" w:rsidP="00CB6204">
      <w:pPr>
        <w:pStyle w:val="Nagwek4"/>
        <w:rPr>
          <w:b/>
          <w:i w:val="0"/>
        </w:rPr>
      </w:pPr>
      <w:r>
        <w:rPr>
          <w:noProof/>
        </w:rPr>
        <w:pict w14:anchorId="3F1190E5">
          <v:roundrect id="_x0000_s1026" style="position:absolute;left:0;text-align:left;margin-left:-11.35pt;margin-top:-35.75pt;width:169.2pt;height:82.6pt;z-index:251657728" arcsize="10923f" filled="f" strokeweight=".25pt">
            <v:textbox style="mso-next-textbox:#_x0000_s1026" inset="1pt,1pt,1pt,1pt">
              <w:txbxContent>
                <w:p w14:paraId="45ED0C96" w14:textId="77777777" w:rsidR="00CB6204" w:rsidRDefault="00CB6204" w:rsidP="00CB6204"/>
                <w:p w14:paraId="3208AA6A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117E68C5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39861340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679D553D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19DC00F2" w14:textId="77777777"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281CFA17" w14:textId="77777777"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40BA8274" w14:textId="77777777"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4E2B77ED" w14:textId="77777777"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7B47E9" w:rsidRPr="007B47E9">
        <w:rPr>
          <w:b/>
          <w:i w:val="0"/>
        </w:rPr>
        <w:t>2</w:t>
      </w:r>
    </w:p>
    <w:p w14:paraId="5D4B800C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47C4632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E9DACFB" w14:textId="77777777"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14:paraId="2201D13B" w14:textId="77777777"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7B47E9" w:rsidRPr="007B47E9">
        <w:rPr>
          <w:b/>
          <w:sz w:val="24"/>
        </w:rPr>
        <w:t>IBR.271.30.2020.KG</w:t>
      </w:r>
    </w:p>
    <w:p w14:paraId="3AC4992E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23353DE6" w14:textId="77777777"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14:paraId="4C945F45" w14:textId="77777777"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14:paraId="7317B52D" w14:textId="77777777" w:rsidR="00C606B9" w:rsidRDefault="00C606B9" w:rsidP="00C606B9">
      <w:pPr>
        <w:jc w:val="center"/>
        <w:rPr>
          <w:b/>
          <w:sz w:val="28"/>
          <w:szCs w:val="28"/>
        </w:rPr>
      </w:pPr>
    </w:p>
    <w:p w14:paraId="6F8E7AC1" w14:textId="77777777"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48081E3F" w14:textId="77777777"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14:paraId="7A7D3285" w14:textId="77777777"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30081E24" w14:textId="77777777"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7B47E9" w:rsidRPr="007B47E9">
        <w:rPr>
          <w:b/>
        </w:rPr>
        <w:t>przetarg nieograniczony</w:t>
      </w:r>
      <w:r w:rsidR="00753DC1">
        <w:t xml:space="preserve"> na:</w:t>
      </w:r>
    </w:p>
    <w:p w14:paraId="42790E70" w14:textId="77777777" w:rsidR="0000184A" w:rsidRDefault="007B47E9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7B47E9">
        <w:rPr>
          <w:b/>
          <w:sz w:val="24"/>
          <w:szCs w:val="24"/>
        </w:rPr>
        <w:t>Przebudowa drogi gminnej w miejscowości Kurowo Babia Góra od km 0+000 do km 0+370</w:t>
      </w:r>
    </w:p>
    <w:p w14:paraId="392BC3D7" w14:textId="77777777"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5F04F12F" w14:textId="77777777"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7B47E9" w:rsidRPr="007B47E9">
        <w:rPr>
          <w:sz w:val="24"/>
          <w:szCs w:val="24"/>
        </w:rPr>
        <w:t>(</w:t>
      </w:r>
      <w:proofErr w:type="spellStart"/>
      <w:r w:rsidR="007B47E9" w:rsidRPr="007B47E9">
        <w:rPr>
          <w:sz w:val="24"/>
          <w:szCs w:val="24"/>
        </w:rPr>
        <w:t>t.j</w:t>
      </w:r>
      <w:proofErr w:type="spellEnd"/>
      <w:r w:rsidR="007B47E9" w:rsidRPr="007B47E9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14:paraId="5BA58F5C" w14:textId="77777777"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79799CDA" w14:textId="77777777"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14:paraId="49834EA1" w14:textId="77777777"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4D6C6502" w14:textId="77777777"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7B47E9" w:rsidRPr="007B47E9">
        <w:rPr>
          <w:sz w:val="24"/>
          <w:szCs w:val="24"/>
        </w:rPr>
        <w:t>(</w:t>
      </w:r>
      <w:proofErr w:type="spellStart"/>
      <w:r w:rsidR="007B47E9" w:rsidRPr="007B47E9">
        <w:rPr>
          <w:sz w:val="24"/>
          <w:szCs w:val="24"/>
        </w:rPr>
        <w:t>t.j</w:t>
      </w:r>
      <w:proofErr w:type="spellEnd"/>
      <w:r w:rsidR="007B47E9" w:rsidRPr="007B47E9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14:paraId="526BD47E" w14:textId="77777777"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7B47E9" w:rsidRPr="007B47E9">
        <w:rPr>
          <w:sz w:val="24"/>
          <w:szCs w:val="24"/>
        </w:rPr>
        <w:t>(</w:t>
      </w:r>
      <w:proofErr w:type="spellStart"/>
      <w:r w:rsidR="007B47E9" w:rsidRPr="007B47E9">
        <w:rPr>
          <w:sz w:val="24"/>
          <w:szCs w:val="24"/>
        </w:rPr>
        <w:t>t.j</w:t>
      </w:r>
      <w:proofErr w:type="spellEnd"/>
      <w:r w:rsidR="007B47E9" w:rsidRPr="007B47E9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14:paraId="0DC3CCA7" w14:textId="77777777"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734DFF97" w14:textId="780CC6D8" w:rsid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1D3552D1" w14:textId="21B6E9A1" w:rsidR="00CE6DCD" w:rsidRDefault="00CE6DCD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012D86D4" w14:textId="4A9A357A" w:rsidR="00CE6DCD" w:rsidRDefault="00CE6DCD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19026795" w14:textId="77777777" w:rsidR="00CE6DCD" w:rsidRPr="0000184A" w:rsidRDefault="00CE6DCD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1253379F" w14:textId="77777777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14:paraId="1D899AAB" w14:textId="77777777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14:paraId="42FF45AC" w14:textId="77777777"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14:paraId="5620B020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7EAC6E1" w14:textId="77777777" w:rsidR="003B6A2F" w:rsidRDefault="003B6A2F">
      <w:r>
        <w:separator/>
      </w:r>
    </w:p>
  </w:endnote>
  <w:endnote w:type="continuationSeparator" w:id="0">
    <w:p w14:paraId="5B44F4DB" w14:textId="77777777" w:rsidR="003B6A2F" w:rsidRDefault="003B6A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1F8DAD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38AF8A5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315C5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7B046FB" w14:textId="77777777" w:rsidR="00336EEB" w:rsidRDefault="00CE6DCD" w:rsidP="00336EEB">
    <w:pPr>
      <w:pStyle w:val="Stopka"/>
      <w:tabs>
        <w:tab w:val="clear" w:pos="4536"/>
      </w:tabs>
      <w:jc w:val="center"/>
    </w:pPr>
    <w:r>
      <w:rPr>
        <w:noProof/>
      </w:rPr>
      <w:pict w14:anchorId="6D05EA52">
        <v:line id="_x0000_s2049" style="position:absolute;left:0;text-align:left;z-index:251657728" from="-3.85pt,8.7pt" to="455.15pt,8.7pt"/>
      </w:pict>
    </w:r>
  </w:p>
  <w:p w14:paraId="609FC8B3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CF9F2F" w14:textId="77777777" w:rsidR="007B47E9" w:rsidRDefault="007B47E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FF06FCB" w14:textId="77777777" w:rsidR="003B6A2F" w:rsidRDefault="003B6A2F">
      <w:r>
        <w:separator/>
      </w:r>
    </w:p>
  </w:footnote>
  <w:footnote w:type="continuationSeparator" w:id="0">
    <w:p w14:paraId="4A30028E" w14:textId="77777777" w:rsidR="003B6A2F" w:rsidRDefault="003B6A2F">
      <w:r>
        <w:continuationSeparator/>
      </w:r>
    </w:p>
  </w:footnote>
  <w:footnote w:id="1">
    <w:p w14:paraId="16FB4A32" w14:textId="77777777"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14:paraId="415A2420" w14:textId="77777777"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703EC8" w14:textId="77777777" w:rsidR="007B47E9" w:rsidRDefault="007B47E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BB1212" w14:textId="77777777" w:rsidR="007B47E9" w:rsidRDefault="007B47E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68EA35" w14:textId="77777777" w:rsidR="007B47E9" w:rsidRDefault="007B47E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B6A2F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B6A2F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B47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CE6DCD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F805D27"/>
  <w15:chartTrackingRefBased/>
  <w15:docId w15:val="{9AA37FB2-9006-4948-BE13-CE28522DC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169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Grudziński</dc:creator>
  <cp:keywords/>
  <cp:lastModifiedBy>Krzysztof Grudziński</cp:lastModifiedBy>
  <cp:revision>3</cp:revision>
  <cp:lastPrinted>2010-01-07T09:39:00Z</cp:lastPrinted>
  <dcterms:created xsi:type="dcterms:W3CDTF">2020-12-21T11:51:00Z</dcterms:created>
  <dcterms:modified xsi:type="dcterms:W3CDTF">2020-12-22T14:39:00Z</dcterms:modified>
</cp:coreProperties>
</file>