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B620C" w14:textId="10B67E58" w:rsidR="007E331F" w:rsidRPr="00DC7BBB" w:rsidRDefault="007E331F" w:rsidP="007E331F">
      <w:pPr>
        <w:pStyle w:val="Nagwek4"/>
        <w:spacing w:before="0"/>
        <w:jc w:val="right"/>
        <w:rPr>
          <w:rFonts w:ascii="Times New Roman" w:hAnsi="Times New Roman"/>
          <w:i/>
          <w:iCs/>
          <w:sz w:val="22"/>
          <w:szCs w:val="22"/>
        </w:rPr>
      </w:pPr>
      <w:r w:rsidRPr="00DC7BB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nr </w:t>
      </w:r>
      <w:r w:rsidR="000F75F9" w:rsidRPr="00DC7BBB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DC7BBB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DC7BBB">
        <w:rPr>
          <w:rFonts w:ascii="Times New Roman" w:hAnsi="Times New Roman"/>
          <w:b w:val="0"/>
          <w:i/>
          <w:iCs/>
          <w:sz w:val="22"/>
          <w:szCs w:val="22"/>
        </w:rPr>
        <w:t>do SIWZ</w:t>
      </w:r>
    </w:p>
    <w:p w14:paraId="2A9135F7" w14:textId="77777777" w:rsidR="00DC175C" w:rsidRPr="00DC175C" w:rsidRDefault="00DC175C" w:rsidP="00DC175C"/>
    <w:p w14:paraId="1EF5A413" w14:textId="77777777" w:rsidR="00DC7BBB" w:rsidRDefault="00DC7BBB" w:rsidP="007E331F">
      <w:pPr>
        <w:jc w:val="center"/>
        <w:rPr>
          <w:b/>
          <w:sz w:val="28"/>
        </w:rPr>
      </w:pPr>
    </w:p>
    <w:p w14:paraId="1FD00F23" w14:textId="6CB60BF5"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14:paraId="0BE1735B" w14:textId="77777777" w:rsidR="007E331F" w:rsidRDefault="007E331F" w:rsidP="007E331F">
      <w:pPr>
        <w:jc w:val="center"/>
        <w:rPr>
          <w:b/>
          <w:sz w:val="28"/>
        </w:rPr>
      </w:pPr>
    </w:p>
    <w:p w14:paraId="700D5AAE" w14:textId="1870FE70"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02647F" w:rsidRPr="0002647F">
        <w:rPr>
          <w:b/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4D4124" w:rsidRPr="004D4124">
        <w:t xml:space="preserve"> </w:t>
      </w:r>
      <w:r w:rsidR="004D4124" w:rsidRPr="004D4124">
        <w:rPr>
          <w:b/>
          <w:sz w:val="22"/>
          <w:szCs w:val="22"/>
        </w:rPr>
        <w:t>Zabezpieczenie dozoru budynków na terenie Szpitala</w:t>
      </w:r>
      <w:r w:rsidR="00AA39D6" w:rsidRPr="00525EFF">
        <w:rPr>
          <w:sz w:val="22"/>
          <w:szCs w:val="22"/>
        </w:rPr>
        <w:t xml:space="preserve">” – znak sprawy: </w:t>
      </w:r>
      <w:r w:rsidR="00DC175C">
        <w:rPr>
          <w:b/>
          <w:sz w:val="22"/>
          <w:szCs w:val="22"/>
        </w:rPr>
        <w:t>ZP </w:t>
      </w:r>
      <w:r w:rsidR="000F75F9">
        <w:rPr>
          <w:b/>
          <w:sz w:val="22"/>
          <w:szCs w:val="22"/>
        </w:rPr>
        <w:t>28</w:t>
      </w:r>
      <w:r w:rsidR="0002647F" w:rsidRPr="0002647F">
        <w:rPr>
          <w:b/>
          <w:sz w:val="22"/>
          <w:szCs w:val="22"/>
        </w:rPr>
        <w:t>/20</w:t>
      </w:r>
      <w:r w:rsidR="00DC175C">
        <w:rPr>
          <w:b/>
          <w:sz w:val="22"/>
          <w:szCs w:val="22"/>
        </w:rPr>
        <w:t>20</w:t>
      </w:r>
    </w:p>
    <w:p w14:paraId="4B5CB3E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E6DA384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0F26E48F" w14:textId="77777777"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14:paraId="621B011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069418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3738C54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46C3F6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7C90E5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0F0525B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7F3FC5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623A7F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7AAA881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E941E7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3607D1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F515E76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90F209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4626F37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11EB040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FA1814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1EA35C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115C3243" w14:textId="77777777"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14:paraId="1900F1DC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14:paraId="544B48C5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7338677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14:paraId="3EBA841C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146AE9D6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64996B0A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14:paraId="6CAC5697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tbl>
      <w:tblPr>
        <w:tblStyle w:val="Tabela-Siatka"/>
        <w:tblW w:w="8925" w:type="dxa"/>
        <w:tblInd w:w="284" w:type="dxa"/>
        <w:tblLook w:val="04A0" w:firstRow="1" w:lastRow="0" w:firstColumn="1" w:lastColumn="0" w:noHBand="0" w:noVBand="1"/>
      </w:tblPr>
      <w:tblGrid>
        <w:gridCol w:w="1771"/>
        <w:gridCol w:w="1735"/>
        <w:gridCol w:w="1772"/>
        <w:gridCol w:w="1750"/>
        <w:gridCol w:w="1897"/>
      </w:tblGrid>
      <w:tr w:rsidR="00E34A53" w14:paraId="1C866DF0" w14:textId="77777777" w:rsidTr="00E34A53">
        <w:tc>
          <w:tcPr>
            <w:tcW w:w="1771" w:type="dxa"/>
          </w:tcPr>
          <w:p w14:paraId="2A82D7A4" w14:textId="77777777" w:rsidR="00BB2271" w:rsidRPr="00E34A53" w:rsidRDefault="00BB2271" w:rsidP="00004BFB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Cena netto za 1 miesiąc świadczenia usługi</w:t>
            </w:r>
          </w:p>
        </w:tc>
        <w:tc>
          <w:tcPr>
            <w:tcW w:w="1735" w:type="dxa"/>
          </w:tcPr>
          <w:p w14:paraId="789780EC" w14:textId="77777777" w:rsidR="00BB2271" w:rsidRPr="00E34A53" w:rsidRDefault="00BB2271" w:rsidP="00004BFB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Wartość VAT (kol.1 x stawka VAT)</w:t>
            </w:r>
          </w:p>
        </w:tc>
        <w:tc>
          <w:tcPr>
            <w:tcW w:w="1772" w:type="dxa"/>
          </w:tcPr>
          <w:p w14:paraId="6739CF79" w14:textId="77777777" w:rsidR="00BB2271" w:rsidRPr="00E34A53" w:rsidRDefault="00BB2271" w:rsidP="00004BFB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Cena brutto za 1 miesiąc świadczenia usług</w:t>
            </w:r>
            <w:r w:rsidR="00E34A53" w:rsidRPr="00E34A53">
              <w:rPr>
                <w:b/>
                <w:sz w:val="20"/>
                <w:szCs w:val="20"/>
              </w:rPr>
              <w:t>i  (kol.1 +kol.2)</w:t>
            </w:r>
          </w:p>
        </w:tc>
        <w:tc>
          <w:tcPr>
            <w:tcW w:w="1750" w:type="dxa"/>
          </w:tcPr>
          <w:p w14:paraId="2FD94AF8" w14:textId="03DE843C" w:rsidR="00BB2271" w:rsidRPr="00E34A53" w:rsidRDefault="00E34A53" w:rsidP="00730E6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 xml:space="preserve">Wartość netto za </w:t>
            </w:r>
            <w:r w:rsidR="000F75F9">
              <w:rPr>
                <w:b/>
                <w:sz w:val="20"/>
                <w:szCs w:val="20"/>
              </w:rPr>
              <w:t>48</w:t>
            </w:r>
            <w:r w:rsidRPr="00E34A53">
              <w:rPr>
                <w:b/>
                <w:sz w:val="20"/>
                <w:szCs w:val="20"/>
              </w:rPr>
              <w:t xml:space="preserve"> miesięcy (kol.1</w:t>
            </w:r>
            <w:r w:rsidR="000F75F9">
              <w:rPr>
                <w:b/>
                <w:sz w:val="20"/>
                <w:szCs w:val="20"/>
              </w:rPr>
              <w:t xml:space="preserve"> </w:t>
            </w:r>
            <w:r w:rsidRPr="00E34A53">
              <w:rPr>
                <w:b/>
                <w:sz w:val="20"/>
                <w:szCs w:val="20"/>
              </w:rPr>
              <w:t>x</w:t>
            </w:r>
            <w:r w:rsidR="000F75F9">
              <w:rPr>
                <w:b/>
                <w:sz w:val="20"/>
                <w:szCs w:val="20"/>
              </w:rPr>
              <w:t xml:space="preserve"> 48 </w:t>
            </w:r>
            <w:r w:rsidRPr="00E34A53">
              <w:rPr>
                <w:b/>
                <w:sz w:val="20"/>
                <w:szCs w:val="20"/>
              </w:rPr>
              <w:t>miesięcy)</w:t>
            </w:r>
          </w:p>
        </w:tc>
        <w:tc>
          <w:tcPr>
            <w:tcW w:w="1897" w:type="dxa"/>
          </w:tcPr>
          <w:p w14:paraId="3E1DE928" w14:textId="28DF75E9" w:rsidR="00BB2271" w:rsidRPr="00E34A53" w:rsidRDefault="00E34A53" w:rsidP="00730E6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 xml:space="preserve">Wartość brutto za </w:t>
            </w:r>
            <w:r w:rsidR="000F75F9">
              <w:rPr>
                <w:b/>
                <w:sz w:val="20"/>
                <w:szCs w:val="20"/>
              </w:rPr>
              <w:t>48</w:t>
            </w:r>
            <w:r w:rsidRPr="00E34A53">
              <w:rPr>
                <w:b/>
                <w:sz w:val="20"/>
                <w:szCs w:val="20"/>
              </w:rPr>
              <w:t xml:space="preserve"> miesięcy (kol.3 x </w:t>
            </w:r>
            <w:r w:rsidR="000F75F9">
              <w:rPr>
                <w:b/>
                <w:sz w:val="20"/>
                <w:szCs w:val="20"/>
              </w:rPr>
              <w:t>48</w:t>
            </w:r>
            <w:r w:rsidRPr="00E34A53">
              <w:rPr>
                <w:b/>
                <w:sz w:val="20"/>
                <w:szCs w:val="20"/>
              </w:rPr>
              <w:t xml:space="preserve"> miesięcy)</w:t>
            </w:r>
          </w:p>
        </w:tc>
      </w:tr>
      <w:tr w:rsidR="00E34A53" w:rsidRPr="00E34A53" w14:paraId="09C726FC" w14:textId="77777777" w:rsidTr="00E34A53">
        <w:trPr>
          <w:trHeight w:val="91"/>
        </w:trPr>
        <w:tc>
          <w:tcPr>
            <w:tcW w:w="1771" w:type="dxa"/>
          </w:tcPr>
          <w:p w14:paraId="6C3451D3" w14:textId="77777777" w:rsidR="00BB2271" w:rsidRPr="00E34A53" w:rsidRDefault="00E34A53" w:rsidP="00E34A5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1</w:t>
            </w:r>
          </w:p>
        </w:tc>
        <w:tc>
          <w:tcPr>
            <w:tcW w:w="1735" w:type="dxa"/>
          </w:tcPr>
          <w:p w14:paraId="2E33E9FD" w14:textId="77777777"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2</w:t>
            </w:r>
          </w:p>
        </w:tc>
        <w:tc>
          <w:tcPr>
            <w:tcW w:w="1772" w:type="dxa"/>
          </w:tcPr>
          <w:p w14:paraId="18A45CC3" w14:textId="77777777"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3</w:t>
            </w:r>
          </w:p>
        </w:tc>
        <w:tc>
          <w:tcPr>
            <w:tcW w:w="1750" w:type="dxa"/>
          </w:tcPr>
          <w:p w14:paraId="7487741C" w14:textId="77777777"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4</w:t>
            </w:r>
          </w:p>
        </w:tc>
        <w:tc>
          <w:tcPr>
            <w:tcW w:w="1897" w:type="dxa"/>
          </w:tcPr>
          <w:p w14:paraId="0B7E5D1F" w14:textId="77777777"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5</w:t>
            </w:r>
          </w:p>
        </w:tc>
      </w:tr>
      <w:tr w:rsidR="00E34A53" w14:paraId="44788D87" w14:textId="77777777" w:rsidTr="00E34A53">
        <w:tc>
          <w:tcPr>
            <w:tcW w:w="1771" w:type="dxa"/>
          </w:tcPr>
          <w:p w14:paraId="382F5848" w14:textId="77777777"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  <w:p w14:paraId="0B5A879E" w14:textId="77777777" w:rsidR="00E34A53" w:rsidRDefault="00E34A53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35" w:type="dxa"/>
          </w:tcPr>
          <w:p w14:paraId="2B117A7D" w14:textId="77777777"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72" w:type="dxa"/>
          </w:tcPr>
          <w:p w14:paraId="5894C8D4" w14:textId="77777777"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50" w:type="dxa"/>
          </w:tcPr>
          <w:p w14:paraId="5EE9486D" w14:textId="77777777"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897" w:type="dxa"/>
          </w:tcPr>
          <w:p w14:paraId="368C6E84" w14:textId="77777777"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</w:tr>
    </w:tbl>
    <w:p w14:paraId="5FDA4A22" w14:textId="77777777"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14:paraId="545AEF3D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3F98DEC9" w14:textId="77777777" w:rsidR="006B63D6" w:rsidRPr="0097776D" w:rsidRDefault="00FF57EE" w:rsidP="00DC7BBB">
      <w:pPr>
        <w:pStyle w:val="Akapitzlist"/>
        <w:numPr>
          <w:ilvl w:val="0"/>
          <w:numId w:val="3"/>
        </w:numPr>
        <w:spacing w:before="120" w:line="276" w:lineRule="auto"/>
        <w:contextualSpacing w:val="0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14:paraId="66A7A6E0" w14:textId="77777777" w:rsidR="00FF57EE" w:rsidRDefault="00FF57EE" w:rsidP="00DC7BBB">
      <w:pPr>
        <w:pStyle w:val="Akapitzlist"/>
        <w:numPr>
          <w:ilvl w:val="0"/>
          <w:numId w:val="3"/>
        </w:numPr>
        <w:spacing w:before="120" w:line="276" w:lineRule="auto"/>
        <w:ind w:left="641" w:hanging="357"/>
        <w:contextualSpacing w:val="0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14:paraId="48B9C1C1" w14:textId="77777777" w:rsidR="00BC4F99" w:rsidRDefault="00BC4F99" w:rsidP="00DC7BBB">
      <w:pPr>
        <w:numPr>
          <w:ilvl w:val="0"/>
          <w:numId w:val="3"/>
        </w:numPr>
        <w:spacing w:before="120" w:after="120"/>
        <w:ind w:left="641" w:hanging="357"/>
        <w:jc w:val="both"/>
        <w:rPr>
          <w:sz w:val="22"/>
        </w:rPr>
      </w:pPr>
      <w:r>
        <w:rPr>
          <w:sz w:val="22"/>
        </w:rPr>
        <w:lastRenderedPageBreak/>
        <w:t>zamierzamy / nie zamierzam</w:t>
      </w:r>
      <w:r w:rsidRPr="00DE55E6">
        <w:rPr>
          <w:sz w:val="22"/>
        </w:rPr>
        <w:t xml:space="preserve">y powierzyć realizację </w:t>
      </w:r>
      <w:r w:rsidR="002C18E0">
        <w:rPr>
          <w:sz w:val="22"/>
        </w:rPr>
        <w:t>przedmiotu</w:t>
      </w:r>
      <w:r w:rsidRPr="00DE55E6">
        <w:rPr>
          <w:sz w:val="22"/>
        </w:rPr>
        <w:t xml:space="preserve"> zamówienia</w:t>
      </w:r>
      <w:r w:rsidR="002C18E0">
        <w:rPr>
          <w:sz w:val="22"/>
        </w:rPr>
        <w:t xml:space="preserve"> w części dotyczącej ……………………………………………………………….</w:t>
      </w:r>
      <w:r w:rsidRPr="00DE55E6">
        <w:rPr>
          <w:sz w:val="22"/>
        </w:rPr>
        <w:t xml:space="preserve"> podwykonawcom*:</w:t>
      </w:r>
    </w:p>
    <w:p w14:paraId="194AF5E9" w14:textId="77777777" w:rsidR="00DC175C" w:rsidRDefault="00DC175C" w:rsidP="00DC175C">
      <w:pPr>
        <w:spacing w:after="120"/>
        <w:ind w:left="641"/>
        <w:contextualSpacing/>
        <w:jc w:val="both"/>
        <w:rPr>
          <w:sz w:val="22"/>
        </w:rPr>
      </w:pPr>
    </w:p>
    <w:p w14:paraId="6BC8BB97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436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72"/>
        <w:gridCol w:w="5291"/>
        <w:gridCol w:w="2573"/>
      </w:tblGrid>
      <w:tr w:rsidR="00BC4F99" w:rsidRPr="001661BD" w14:paraId="7F67F98E" w14:textId="77777777" w:rsidTr="00944B58">
        <w:trPr>
          <w:trHeight w:val="360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188CB" w14:textId="77777777"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98DD1" w14:textId="77777777"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2D425C00" w14:textId="77777777"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03401" w14:textId="77777777"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14:paraId="40CCB735" w14:textId="77777777" w:rsidTr="00944B58">
        <w:trPr>
          <w:trHeight w:val="217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DABB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009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17A4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7381BDA9" w14:textId="77777777" w:rsidTr="00944B58">
        <w:trPr>
          <w:trHeight w:val="292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D35B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154B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BB7A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450F6737" w14:textId="77777777" w:rsidTr="00944B58">
        <w:trPr>
          <w:trHeight w:val="206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5F27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43CB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9FEC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F783CA" w14:textId="3AF6A530" w:rsidR="00E82ECA" w:rsidRDefault="00CA225F" w:rsidP="00DC7BBB">
      <w:pPr>
        <w:pStyle w:val="Akapitzlist"/>
        <w:numPr>
          <w:ilvl w:val="0"/>
          <w:numId w:val="3"/>
        </w:numPr>
        <w:spacing w:before="240" w:line="276" w:lineRule="auto"/>
        <w:contextualSpacing w:val="0"/>
        <w:jc w:val="both"/>
        <w:rPr>
          <w:sz w:val="22"/>
        </w:rPr>
      </w:pPr>
      <w:r>
        <w:rPr>
          <w:sz w:val="22"/>
        </w:rPr>
        <w:t>oświadcz</w:t>
      </w:r>
      <w:r w:rsidR="00B76F01">
        <w:rPr>
          <w:sz w:val="22"/>
        </w:rPr>
        <w:t>a</w:t>
      </w:r>
      <w:r>
        <w:rPr>
          <w:sz w:val="22"/>
        </w:rPr>
        <w:t xml:space="preserve">my, że </w:t>
      </w:r>
      <w:r w:rsidR="00455178">
        <w:rPr>
          <w:sz w:val="22"/>
        </w:rPr>
        <w:t xml:space="preserve">w celu realizacji usługi, osoby wykonujące czynności ochrony osób i mienia, będą zatrudnione na podstawie </w:t>
      </w:r>
      <w:r>
        <w:rPr>
          <w:sz w:val="22"/>
        </w:rPr>
        <w:t>umow</w:t>
      </w:r>
      <w:r w:rsidR="00455178">
        <w:rPr>
          <w:sz w:val="22"/>
        </w:rPr>
        <w:t>y</w:t>
      </w:r>
      <w:r>
        <w:rPr>
          <w:sz w:val="22"/>
        </w:rPr>
        <w:t xml:space="preserve"> o pracę.</w:t>
      </w:r>
    </w:p>
    <w:p w14:paraId="0487E249" w14:textId="6C8E0CED" w:rsidR="00FF57EE" w:rsidRDefault="000F75F9" w:rsidP="00DC7BBB">
      <w:pPr>
        <w:pStyle w:val="Akapitzlist"/>
        <w:numPr>
          <w:ilvl w:val="0"/>
          <w:numId w:val="3"/>
        </w:numPr>
        <w:spacing w:before="240" w:line="276" w:lineRule="auto"/>
        <w:contextualSpacing w:val="0"/>
        <w:jc w:val="both"/>
        <w:rPr>
          <w:sz w:val="22"/>
        </w:rPr>
      </w:pPr>
      <w:r>
        <w:rPr>
          <w:sz w:val="22"/>
        </w:rPr>
        <w:t>o</w:t>
      </w:r>
      <w:r w:rsidR="002C18E0">
        <w:rPr>
          <w:sz w:val="22"/>
        </w:rPr>
        <w:t xml:space="preserve">świadczamy, że </w:t>
      </w:r>
      <w:r w:rsidR="00FF57EE"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6C00AE68" w14:textId="77777777" w:rsidR="00CA225F" w:rsidRDefault="00CA225F" w:rsidP="00DC7BBB">
      <w:pPr>
        <w:pStyle w:val="Akapitzlist"/>
        <w:numPr>
          <w:ilvl w:val="0"/>
          <w:numId w:val="3"/>
        </w:numPr>
        <w:spacing w:before="240" w:line="276" w:lineRule="auto"/>
        <w:contextualSpacing w:val="0"/>
        <w:jc w:val="both"/>
        <w:rPr>
          <w:sz w:val="22"/>
        </w:rPr>
      </w:pPr>
      <w:r>
        <w:rPr>
          <w:sz w:val="22"/>
        </w:rPr>
        <w:t>oświadczymy, że jesteśmy/ nie jesteśmy* zakładem</w:t>
      </w:r>
      <w:r w:rsidR="00E50656">
        <w:rPr>
          <w:sz w:val="22"/>
        </w:rPr>
        <w:t xml:space="preserve"> pracy chronionej w rozumieniu U</w:t>
      </w:r>
      <w:r>
        <w:rPr>
          <w:sz w:val="22"/>
        </w:rPr>
        <w:t>stawy z dnia 27 sierpnia 1997r. o rehabilitacji zawodowej i społecznej oraz zatrudnieniu osób niepełnosprawnych (t.jedn. Dz.U.2018, poz.511)</w:t>
      </w:r>
    </w:p>
    <w:p w14:paraId="712FCC35" w14:textId="77777777" w:rsidR="00CA225F" w:rsidRDefault="00CA225F" w:rsidP="00DC7BBB">
      <w:pPr>
        <w:pStyle w:val="Akapitzlist"/>
        <w:spacing w:before="240" w:line="276" w:lineRule="auto"/>
        <w:ind w:left="644"/>
        <w:contextualSpacing w:val="0"/>
        <w:jc w:val="both"/>
        <w:rPr>
          <w:sz w:val="22"/>
        </w:rPr>
      </w:pPr>
      <w:r>
        <w:rPr>
          <w:sz w:val="22"/>
        </w:rPr>
        <w:t>*niepotrzebne skreślić</w:t>
      </w:r>
    </w:p>
    <w:p w14:paraId="51B9F3FB" w14:textId="77777777" w:rsidR="00CA225F" w:rsidRDefault="00CA225F" w:rsidP="00DC7BBB">
      <w:pPr>
        <w:pStyle w:val="Akapitzlist"/>
        <w:numPr>
          <w:ilvl w:val="0"/>
          <w:numId w:val="3"/>
        </w:numPr>
        <w:spacing w:before="240" w:after="120" w:line="276" w:lineRule="auto"/>
        <w:ind w:left="641" w:hanging="357"/>
        <w:contextualSpacing w:val="0"/>
        <w:jc w:val="both"/>
      </w:pPr>
      <w:r>
        <w:t>oświadczamy, że posiadamy/ nie posiadamy* możliwość/ci*</w:t>
      </w:r>
      <w:r w:rsidR="000336F9">
        <w:t xml:space="preserve"> udzielenia ulgi we wpłatach na PFRON i zobowiązujemy się przez cały okres obowiązywania umowy do przedkładania w terminie 3 dni od otrzymania wynagrodzenia za usługi w danym miesiącu kalendarzowym zaświadczeń pozwalających Zamawiaj</w:t>
      </w:r>
      <w:r w:rsidR="002C18E0">
        <w:t>ą</w:t>
      </w:r>
      <w:r w:rsidR="000336F9">
        <w:t>cemu na obniżenie za dany miesiąc składek na PFRON o kwotę …………. * zł/ w przypadku nie posiadania takiej możliwości wykonawca wpisuje</w:t>
      </w:r>
      <w:r w:rsidR="002C18E0">
        <w:t xml:space="preserve"> „nie dotyczy”</w:t>
      </w:r>
    </w:p>
    <w:p w14:paraId="65D1BF38" w14:textId="77777777" w:rsidR="002C18E0" w:rsidRDefault="002C18E0" w:rsidP="00DC7BBB">
      <w:pPr>
        <w:spacing w:before="240" w:after="120" w:line="276" w:lineRule="auto"/>
        <w:ind w:firstLine="641"/>
        <w:jc w:val="both"/>
      </w:pPr>
      <w:r>
        <w:t>*niepotrzebne skreślić</w:t>
      </w:r>
    </w:p>
    <w:p w14:paraId="3AA1BBC8" w14:textId="3B6F15D8" w:rsidR="002C18E0" w:rsidRDefault="000F75F9" w:rsidP="00DC7BBB">
      <w:pPr>
        <w:pStyle w:val="Akapitzlist"/>
        <w:numPr>
          <w:ilvl w:val="0"/>
          <w:numId w:val="3"/>
        </w:numPr>
        <w:spacing w:before="240" w:after="120" w:line="276" w:lineRule="auto"/>
        <w:ind w:left="641" w:hanging="357"/>
        <w:contextualSpacing w:val="0"/>
        <w:jc w:val="both"/>
      </w:pPr>
      <w:r>
        <w:t>o</w:t>
      </w:r>
      <w:r w:rsidR="002C18E0">
        <w:t>świadczamy, że czas reakcji patrolu interwencyjnego wynosi …………… (max 20 min) od momentu wezwania pracowników pełniących dyżur w obiekcie lub zgłoszenia Zamawiającego.</w:t>
      </w:r>
    </w:p>
    <w:p w14:paraId="69ADCBD5" w14:textId="00FEC83B" w:rsidR="00525EFF" w:rsidRDefault="000F75F9" w:rsidP="00DC7BBB">
      <w:pPr>
        <w:pStyle w:val="Akapitzlist"/>
        <w:numPr>
          <w:ilvl w:val="0"/>
          <w:numId w:val="3"/>
        </w:numPr>
        <w:spacing w:before="240" w:after="120" w:line="276" w:lineRule="auto"/>
        <w:ind w:left="641" w:hanging="357"/>
        <w:contextualSpacing w:val="0"/>
        <w:jc w:val="both"/>
      </w:pPr>
      <w:r>
        <w:t>o</w:t>
      </w:r>
      <w:r w:rsidR="002C18E0">
        <w:t>świadczamy, że zgodnie z pkt.</w:t>
      </w:r>
      <w:r>
        <w:t xml:space="preserve"> </w:t>
      </w:r>
      <w:r w:rsidR="002C18E0">
        <w:t>VIII 1 Specyfikacji Istotnych Warunków Zamówienia dokonaliśmy wpłaty wadium w formie ………………………………………….. w wysokości …………………………………. PLN (słownie: ………………………………………………………………………………………….. Wadium w formie pieniężnej powinno zostać zwrócone na rachunek bankowy: ……………………………………………………………………………………………</w:t>
      </w:r>
    </w:p>
    <w:p w14:paraId="4B71A4F6" w14:textId="77777777" w:rsidR="00E50656" w:rsidRDefault="00E50656" w:rsidP="00DC7BBB">
      <w:pPr>
        <w:pStyle w:val="Akapitzlist"/>
        <w:numPr>
          <w:ilvl w:val="0"/>
          <w:numId w:val="3"/>
        </w:numPr>
        <w:spacing w:before="240" w:after="120" w:line="276" w:lineRule="auto"/>
        <w:ind w:left="641" w:hanging="357"/>
        <w:contextualSpacing w:val="0"/>
        <w:jc w:val="both"/>
      </w:pPr>
      <w:r>
        <w:t>Oświadczamy, że wybór oferty nie będzie prowadzić* / będzie prowadzić * do powstania u Zamawiającego obowiązku podatkowego w zakresie podatku VAT.</w:t>
      </w:r>
    </w:p>
    <w:p w14:paraId="61D25180" w14:textId="77777777" w:rsidR="00E50656" w:rsidRPr="00E50656" w:rsidRDefault="00E50656" w:rsidP="00DC7BBB">
      <w:pPr>
        <w:pStyle w:val="Akapitzlist"/>
        <w:spacing w:before="240" w:after="120" w:line="276" w:lineRule="auto"/>
        <w:ind w:left="641"/>
        <w:contextualSpacing w:val="0"/>
        <w:jc w:val="both"/>
      </w:pPr>
      <w:r>
        <w:t xml:space="preserve">*niepotrzebne skreślić </w:t>
      </w:r>
    </w:p>
    <w:p w14:paraId="5C8D7710" w14:textId="5F078D1C" w:rsid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3FBD5AE4" w14:textId="5E54AFFF" w:rsidR="00DC7BBB" w:rsidRDefault="00DC7BB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71F0BB4D" w14:textId="3B4E67DE" w:rsidR="00DC7BBB" w:rsidRDefault="00DC7BB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49F382E5" w14:textId="1DF15D77" w:rsidR="00DC7BBB" w:rsidRDefault="00DC7BB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4F9B62A4" w14:textId="77777777" w:rsidR="00DC7BBB" w:rsidRDefault="00DC7BB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484383D1" w14:textId="77777777" w:rsidR="00DC7BBB" w:rsidRPr="007D475B" w:rsidRDefault="00DC7BB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3A1D794E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30DA7537" w14:textId="77777777" w:rsidTr="00DC336F">
        <w:tc>
          <w:tcPr>
            <w:tcW w:w="2551" w:type="dxa"/>
            <w:shd w:val="clear" w:color="auto" w:fill="auto"/>
            <w:vAlign w:val="center"/>
          </w:tcPr>
          <w:p w14:paraId="17C36CA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F2CB2F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1A92FC5" w14:textId="77777777" w:rsidTr="00DC336F">
        <w:tc>
          <w:tcPr>
            <w:tcW w:w="2551" w:type="dxa"/>
            <w:shd w:val="clear" w:color="auto" w:fill="auto"/>
            <w:vAlign w:val="center"/>
          </w:tcPr>
          <w:p w14:paraId="47CF7D6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E0A714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98496C" w14:textId="77777777" w:rsidTr="00DC336F">
        <w:tc>
          <w:tcPr>
            <w:tcW w:w="2551" w:type="dxa"/>
            <w:shd w:val="clear" w:color="auto" w:fill="auto"/>
            <w:vAlign w:val="center"/>
          </w:tcPr>
          <w:p w14:paraId="029A9D9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09B870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F97E063" w14:textId="77777777" w:rsidTr="00DC336F">
        <w:tc>
          <w:tcPr>
            <w:tcW w:w="2551" w:type="dxa"/>
            <w:shd w:val="clear" w:color="auto" w:fill="auto"/>
            <w:vAlign w:val="center"/>
          </w:tcPr>
          <w:p w14:paraId="1245AD5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616B12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883C64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14:paraId="058176B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14:paraId="52B3E84D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14:paraId="5AE3C28C" w14:textId="77777777"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EAB5703" w14:textId="77777777"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14:paraId="3E360C58" w14:textId="77777777"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A84685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4A4437A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foot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650BE" w14:textId="77777777" w:rsidR="00E82455" w:rsidRDefault="00E82455" w:rsidP="00FF57EE">
      <w:r>
        <w:separator/>
      </w:r>
    </w:p>
  </w:endnote>
  <w:endnote w:type="continuationSeparator" w:id="0">
    <w:p w14:paraId="4864D78D" w14:textId="77777777" w:rsidR="00E82455" w:rsidRDefault="00E8245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3849808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E485280" w14:textId="40DA5E4B" w:rsidR="00DC7BBB" w:rsidRDefault="00DC7BBB">
            <w:pPr>
              <w:pStyle w:val="Stopka"/>
              <w:jc w:val="right"/>
            </w:pPr>
            <w:r w:rsidRPr="00DC7BBB">
              <w:rPr>
                <w:sz w:val="22"/>
                <w:szCs w:val="22"/>
              </w:rPr>
              <w:t xml:space="preserve">Strona </w:t>
            </w:r>
            <w:r w:rsidRPr="00DC7BBB">
              <w:rPr>
                <w:b/>
                <w:bCs/>
                <w:sz w:val="22"/>
                <w:szCs w:val="22"/>
              </w:rPr>
              <w:fldChar w:fldCharType="begin"/>
            </w:r>
            <w:r w:rsidRPr="00DC7BBB">
              <w:rPr>
                <w:b/>
                <w:bCs/>
                <w:sz w:val="22"/>
                <w:szCs w:val="22"/>
              </w:rPr>
              <w:instrText>PAGE</w:instrText>
            </w:r>
            <w:r w:rsidRPr="00DC7BBB">
              <w:rPr>
                <w:b/>
                <w:bCs/>
                <w:sz w:val="22"/>
                <w:szCs w:val="22"/>
              </w:rPr>
              <w:fldChar w:fldCharType="separate"/>
            </w:r>
            <w:r w:rsidRPr="00DC7BBB">
              <w:rPr>
                <w:b/>
                <w:bCs/>
                <w:sz w:val="22"/>
                <w:szCs w:val="22"/>
              </w:rPr>
              <w:t>2</w:t>
            </w:r>
            <w:r w:rsidRPr="00DC7BBB">
              <w:rPr>
                <w:b/>
                <w:bCs/>
                <w:sz w:val="22"/>
                <w:szCs w:val="22"/>
              </w:rPr>
              <w:fldChar w:fldCharType="end"/>
            </w:r>
            <w:r w:rsidRPr="00DC7BBB">
              <w:rPr>
                <w:sz w:val="22"/>
                <w:szCs w:val="22"/>
              </w:rPr>
              <w:t xml:space="preserve"> z </w:t>
            </w:r>
            <w:r w:rsidRPr="00DC7BBB">
              <w:rPr>
                <w:b/>
                <w:bCs/>
                <w:sz w:val="22"/>
                <w:szCs w:val="22"/>
              </w:rPr>
              <w:fldChar w:fldCharType="begin"/>
            </w:r>
            <w:r w:rsidRPr="00DC7BBB">
              <w:rPr>
                <w:b/>
                <w:bCs/>
                <w:sz w:val="22"/>
                <w:szCs w:val="22"/>
              </w:rPr>
              <w:instrText>NUMPAGES</w:instrText>
            </w:r>
            <w:r w:rsidRPr="00DC7BBB">
              <w:rPr>
                <w:b/>
                <w:bCs/>
                <w:sz w:val="22"/>
                <w:szCs w:val="22"/>
              </w:rPr>
              <w:fldChar w:fldCharType="separate"/>
            </w:r>
            <w:r w:rsidRPr="00DC7BBB">
              <w:rPr>
                <w:b/>
                <w:bCs/>
                <w:sz w:val="22"/>
                <w:szCs w:val="22"/>
              </w:rPr>
              <w:t>2</w:t>
            </w:r>
            <w:r w:rsidRPr="00DC7BBB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2503FE89" w14:textId="77777777" w:rsidR="00DC7BBB" w:rsidRDefault="00DC7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46AECC" w14:textId="77777777" w:rsidR="00E82455" w:rsidRDefault="00E82455" w:rsidP="00FF57EE">
      <w:r>
        <w:separator/>
      </w:r>
    </w:p>
  </w:footnote>
  <w:footnote w:type="continuationSeparator" w:id="0">
    <w:p w14:paraId="0D555567" w14:textId="77777777" w:rsidR="00E82455" w:rsidRDefault="00E82455" w:rsidP="00FF57EE">
      <w:r>
        <w:continuationSeparator/>
      </w:r>
    </w:p>
  </w:footnote>
  <w:footnote w:id="1">
    <w:p w14:paraId="7FFB6551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A6ABFF2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FBEB6" w14:textId="5489C24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02647F">
      <w:rPr>
        <w:sz w:val="20"/>
        <w:szCs w:val="20"/>
      </w:rPr>
      <w:t>ZP/</w:t>
    </w:r>
    <w:r w:rsidR="000F75F9">
      <w:rPr>
        <w:sz w:val="20"/>
        <w:szCs w:val="20"/>
      </w:rPr>
      <w:t>28</w:t>
    </w:r>
    <w:r w:rsidR="00DC175C">
      <w:rPr>
        <w:sz w:val="20"/>
        <w:szCs w:val="20"/>
      </w:rP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D410522"/>
    <w:multiLevelType w:val="hybridMultilevel"/>
    <w:tmpl w:val="543CEBEC"/>
    <w:lvl w:ilvl="0" w:tplc="9778693A">
      <w:numFmt w:val="bullet"/>
      <w:lvlText w:val=""/>
      <w:lvlJc w:val="left"/>
      <w:pPr>
        <w:ind w:left="100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4D0"/>
    <w:rsid w:val="00004BFB"/>
    <w:rsid w:val="0002647F"/>
    <w:rsid w:val="000336F9"/>
    <w:rsid w:val="000F75F9"/>
    <w:rsid w:val="001063D3"/>
    <w:rsid w:val="001642A2"/>
    <w:rsid w:val="002214DB"/>
    <w:rsid w:val="00286B32"/>
    <w:rsid w:val="002C18E0"/>
    <w:rsid w:val="002E612D"/>
    <w:rsid w:val="00374ADB"/>
    <w:rsid w:val="003B769C"/>
    <w:rsid w:val="00455178"/>
    <w:rsid w:val="004D4124"/>
    <w:rsid w:val="004D5A42"/>
    <w:rsid w:val="00525EFF"/>
    <w:rsid w:val="0057133C"/>
    <w:rsid w:val="005E2A5C"/>
    <w:rsid w:val="005E64D0"/>
    <w:rsid w:val="005F6F5F"/>
    <w:rsid w:val="006B63D6"/>
    <w:rsid w:val="006C641D"/>
    <w:rsid w:val="006D09E0"/>
    <w:rsid w:val="00730E6C"/>
    <w:rsid w:val="007A24DD"/>
    <w:rsid w:val="007D475B"/>
    <w:rsid w:val="007E331F"/>
    <w:rsid w:val="007E47A1"/>
    <w:rsid w:val="00824C81"/>
    <w:rsid w:val="008608F3"/>
    <w:rsid w:val="009312B4"/>
    <w:rsid w:val="00944B58"/>
    <w:rsid w:val="0097776D"/>
    <w:rsid w:val="00983D1D"/>
    <w:rsid w:val="009D1345"/>
    <w:rsid w:val="009D75A8"/>
    <w:rsid w:val="00AA39D6"/>
    <w:rsid w:val="00AE2ACB"/>
    <w:rsid w:val="00AF09ED"/>
    <w:rsid w:val="00B47637"/>
    <w:rsid w:val="00B76F01"/>
    <w:rsid w:val="00B9086B"/>
    <w:rsid w:val="00BB2271"/>
    <w:rsid w:val="00BC4F99"/>
    <w:rsid w:val="00C22F7D"/>
    <w:rsid w:val="00CA225F"/>
    <w:rsid w:val="00D554C7"/>
    <w:rsid w:val="00DC175C"/>
    <w:rsid w:val="00DC336F"/>
    <w:rsid w:val="00DC7BBB"/>
    <w:rsid w:val="00E34A53"/>
    <w:rsid w:val="00E50656"/>
    <w:rsid w:val="00E82455"/>
    <w:rsid w:val="00E82ECA"/>
    <w:rsid w:val="00F134D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F15210"/>
  <w15:chartTrackingRefBased/>
  <w15:docId w15:val="{FBEB5574-3D1A-4722-9B8D-F75D97AF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B2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6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955FE-8BAD-4568-9189-E2817020E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7</cp:revision>
  <dcterms:created xsi:type="dcterms:W3CDTF">2020-12-16T12:18:00Z</dcterms:created>
  <dcterms:modified xsi:type="dcterms:W3CDTF">2020-12-17T08:01:00Z</dcterms:modified>
</cp:coreProperties>
</file>