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A36EAB" w14:textId="2FFE633F" w:rsidR="00025386" w:rsidRPr="00521274" w:rsidRDefault="00657A47" w:rsidP="00D92325">
      <w:pPr>
        <w:pStyle w:val="Nagwek4"/>
        <w:rPr>
          <w:b/>
          <w:iCs/>
        </w:rPr>
      </w:pPr>
      <w:r w:rsidRPr="00521274">
        <w:rPr>
          <w:b/>
          <w:iCs/>
        </w:rPr>
        <w:t xml:space="preserve">Załącznik nr </w:t>
      </w:r>
      <w:r w:rsidR="00C700D4">
        <w:rPr>
          <w:b/>
          <w:iCs/>
        </w:rPr>
        <w:t>8</w:t>
      </w:r>
      <w:r w:rsidR="00521274">
        <w:rPr>
          <w:b/>
          <w:iCs/>
        </w:rPr>
        <w:t xml:space="preserve"> do SIWZ</w:t>
      </w:r>
    </w:p>
    <w:p w14:paraId="65D97162" w14:textId="77777777" w:rsidR="00025386" w:rsidRPr="00025386" w:rsidRDefault="00025386" w:rsidP="00025386"/>
    <w:p w14:paraId="61DF9F95" w14:textId="77777777" w:rsidR="00D92325" w:rsidRDefault="00D92325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4A94AC8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44AC3A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1E5F1A3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7D1C20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77ACCC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3B263CD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4F853E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5B88C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3FE8F4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27CB8BD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6C0399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576DBC61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7E0B85F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810A0" w:rsidRPr="00E810A0">
        <w:rPr>
          <w:rFonts w:ascii="Times New Roman" w:hAnsi="Times New Roman"/>
          <w:sz w:val="24"/>
          <w:szCs w:val="24"/>
        </w:rPr>
        <w:t>(t.j.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30DD3E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7487120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7CCB2035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179F7BB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5C5A6CC1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73109FA" w14:textId="73367F0E" w:rsidR="00D92325" w:rsidRDefault="00C51A5E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Pr="00C51A5E">
        <w:rPr>
          <w:rFonts w:ascii="Times New Roman" w:eastAsia="Times New Roman" w:hAnsi="Times New Roman"/>
          <w:b/>
          <w:sz w:val="24"/>
          <w:szCs w:val="24"/>
          <w:lang w:eastAsia="pl-PL"/>
        </w:rPr>
        <w:t>Zabezpieczenie dozoru budynków na terenie Szpitala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”</w:t>
      </w:r>
    </w:p>
    <w:p w14:paraId="5A66EE5F" w14:textId="77777777" w:rsidR="00C51A5E" w:rsidRDefault="00C51A5E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F58796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003696D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4944E2DC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72BFF35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8E6CAD6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9004E2E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BC41DC3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2DB6C6F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7FCA935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2F4332B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D5BB517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23EFD3D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85C46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7CBB86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1D6EE96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FC793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AC335A7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3ED4A0" w14:textId="77777777" w:rsidR="0049029A" w:rsidRDefault="0049029A" w:rsidP="00025386">
      <w:pPr>
        <w:spacing w:after="0" w:line="240" w:lineRule="auto"/>
      </w:pPr>
      <w:r>
        <w:separator/>
      </w:r>
    </w:p>
  </w:endnote>
  <w:endnote w:type="continuationSeparator" w:id="0">
    <w:p w14:paraId="160A6167" w14:textId="77777777" w:rsidR="0049029A" w:rsidRDefault="0049029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F3E0A5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918566E" wp14:editId="55B868C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07FDFA0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71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71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56CA698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ED2E83" w14:textId="77777777" w:rsidR="0049029A" w:rsidRDefault="0049029A" w:rsidP="00025386">
      <w:pPr>
        <w:spacing w:after="0" w:line="240" w:lineRule="auto"/>
      </w:pPr>
      <w:r>
        <w:separator/>
      </w:r>
    </w:p>
  </w:footnote>
  <w:footnote w:type="continuationSeparator" w:id="0">
    <w:p w14:paraId="57927D35" w14:textId="77777777" w:rsidR="0049029A" w:rsidRDefault="0049029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CAF0C2" w14:textId="3F83315F" w:rsidR="00521274" w:rsidRDefault="00521274">
    <w:pPr>
      <w:pStyle w:val="Nagwek"/>
    </w:pPr>
    <w:r>
      <w:t>ZP/28/2020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4786"/>
    <w:rsid w:val="000F7739"/>
    <w:rsid w:val="00171E09"/>
    <w:rsid w:val="001C2314"/>
    <w:rsid w:val="0022161F"/>
    <w:rsid w:val="002262F5"/>
    <w:rsid w:val="00273B02"/>
    <w:rsid w:val="00360B0B"/>
    <w:rsid w:val="003C170F"/>
    <w:rsid w:val="004374F2"/>
    <w:rsid w:val="00460705"/>
    <w:rsid w:val="00485239"/>
    <w:rsid w:val="0049029A"/>
    <w:rsid w:val="00491642"/>
    <w:rsid w:val="004917E7"/>
    <w:rsid w:val="004B0F14"/>
    <w:rsid w:val="00512F71"/>
    <w:rsid w:val="00521274"/>
    <w:rsid w:val="00523DF6"/>
    <w:rsid w:val="0055145C"/>
    <w:rsid w:val="005624D8"/>
    <w:rsid w:val="00600A2C"/>
    <w:rsid w:val="00657A47"/>
    <w:rsid w:val="00745A44"/>
    <w:rsid w:val="007B016F"/>
    <w:rsid w:val="007F0FED"/>
    <w:rsid w:val="00805769"/>
    <w:rsid w:val="008778D3"/>
    <w:rsid w:val="008B797E"/>
    <w:rsid w:val="008F2498"/>
    <w:rsid w:val="00962670"/>
    <w:rsid w:val="00A56A6F"/>
    <w:rsid w:val="00AA1DAC"/>
    <w:rsid w:val="00AE17AC"/>
    <w:rsid w:val="00B2669E"/>
    <w:rsid w:val="00B33B31"/>
    <w:rsid w:val="00B77707"/>
    <w:rsid w:val="00BE3BCE"/>
    <w:rsid w:val="00C30AB1"/>
    <w:rsid w:val="00C51A5E"/>
    <w:rsid w:val="00C60732"/>
    <w:rsid w:val="00C700D4"/>
    <w:rsid w:val="00CE73B7"/>
    <w:rsid w:val="00D1017B"/>
    <w:rsid w:val="00D55FC4"/>
    <w:rsid w:val="00D92325"/>
    <w:rsid w:val="00DC587A"/>
    <w:rsid w:val="00DE73DD"/>
    <w:rsid w:val="00E27ABB"/>
    <w:rsid w:val="00E810A0"/>
    <w:rsid w:val="00E86D3B"/>
    <w:rsid w:val="00EA034B"/>
    <w:rsid w:val="00EB63C5"/>
    <w:rsid w:val="00ED71DA"/>
    <w:rsid w:val="00F334B4"/>
    <w:rsid w:val="00FB7BA7"/>
    <w:rsid w:val="00FD1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DDAA70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5</cp:revision>
  <dcterms:created xsi:type="dcterms:W3CDTF">2020-12-16T11:18:00Z</dcterms:created>
  <dcterms:modified xsi:type="dcterms:W3CDTF">2020-12-17T08:21:00Z</dcterms:modified>
</cp:coreProperties>
</file>