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D7B93" w:rsidRPr="00AD7B93">
        <w:rPr>
          <w:b/>
          <w:bCs/>
          <w:sz w:val="24"/>
        </w:rPr>
        <w:t>ZP/61/2020/5</w:t>
      </w:r>
      <w:r w:rsidR="002B15C3">
        <w:rPr>
          <w:sz w:val="24"/>
        </w:rPr>
        <w:tab/>
      </w:r>
      <w:r w:rsidR="00EF5A87">
        <w:rPr>
          <w:sz w:val="24"/>
        </w:rPr>
        <w:t xml:space="preserve">    </w:t>
      </w:r>
      <w:r w:rsidR="002B15C3">
        <w:rPr>
          <w:sz w:val="24"/>
        </w:rPr>
        <w:t xml:space="preserve"> </w:t>
      </w:r>
      <w:r w:rsidR="00AD7B93" w:rsidRPr="00AD7B93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746271">
        <w:rPr>
          <w:sz w:val="24"/>
        </w:rPr>
        <w:t>22.12.2020 r</w:t>
      </w:r>
      <w:r w:rsidR="005C0251">
        <w:rPr>
          <w:sz w:val="24"/>
        </w:rPr>
        <w:t>.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C0251">
        <w:rPr>
          <w:rFonts w:ascii="Times New Roman" w:hAnsi="Times New Roman"/>
        </w:rPr>
        <w:t xml:space="preserve"> </w:t>
      </w:r>
      <w:r w:rsidR="00DB6403">
        <w:rPr>
          <w:rFonts w:ascii="Times New Roman" w:hAnsi="Times New Roman"/>
        </w:rPr>
        <w:t xml:space="preserve">- </w:t>
      </w:r>
      <w:r w:rsidR="00AD7B93" w:rsidRPr="00AD7B93">
        <w:rPr>
          <w:rFonts w:ascii="Times New Roman" w:hAnsi="Times New Roman"/>
          <w:b w:val="0"/>
        </w:rPr>
        <w:t>2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D7B93" w:rsidRPr="00AD7B93">
        <w:rPr>
          <w:sz w:val="24"/>
        </w:rPr>
        <w:t>2020-12-11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AD7B93" w:rsidRPr="00AD7B93">
        <w:rPr>
          <w:b/>
          <w:sz w:val="24"/>
        </w:rPr>
        <w:t>przetarg nieograniczony</w:t>
      </w:r>
      <w:r>
        <w:rPr>
          <w:sz w:val="24"/>
        </w:rPr>
        <w:t>, na „</w:t>
      </w:r>
      <w:r w:rsidR="00AD7B93" w:rsidRPr="00AD7B93">
        <w:rPr>
          <w:b/>
          <w:sz w:val="24"/>
        </w:rPr>
        <w:t>Zakup i dostawa implantów ortopedycznych III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0426DF" w:rsidRPr="00604171" w:rsidRDefault="00AD7B93" w:rsidP="00604171">
      <w:pPr>
        <w:spacing w:after="120"/>
        <w:ind w:left="30" w:right="-72"/>
        <w:jc w:val="both"/>
        <w:rPr>
          <w:sz w:val="24"/>
          <w:szCs w:val="24"/>
        </w:rPr>
      </w:pPr>
      <w:r w:rsidRPr="00604171">
        <w:rPr>
          <w:sz w:val="24"/>
          <w:szCs w:val="24"/>
        </w:rPr>
        <w:t>Czy w przetargu numer ZP/61/2020 w pakiecie nr 11 w pozycji nr 6, Zamawiający zgodzi się na zaoferowanie trzpienia cementowanego 130 stopni bez wersji 122 stopnie?</w:t>
      </w:r>
    </w:p>
    <w:p w:rsidR="002B15C3" w:rsidRPr="00604171" w:rsidRDefault="002B15C3" w:rsidP="00604171">
      <w:pPr>
        <w:pStyle w:val="Tekstpodstawowywcity3"/>
        <w:spacing w:line="240" w:lineRule="auto"/>
        <w:ind w:left="30" w:firstLine="0"/>
        <w:rPr>
          <w:b/>
          <w:sz w:val="24"/>
          <w:szCs w:val="24"/>
        </w:rPr>
      </w:pPr>
      <w:r w:rsidRPr="00604171">
        <w:rPr>
          <w:b/>
          <w:sz w:val="24"/>
          <w:szCs w:val="24"/>
        </w:rPr>
        <w:t>Odpowiedź:</w:t>
      </w:r>
      <w:r w:rsidR="005C0251" w:rsidRPr="00604171">
        <w:rPr>
          <w:sz w:val="24"/>
          <w:szCs w:val="24"/>
        </w:rPr>
        <w:t xml:space="preserve"> </w:t>
      </w:r>
      <w:r w:rsidR="005C0251" w:rsidRPr="00604171">
        <w:rPr>
          <w:b/>
          <w:bCs/>
          <w:sz w:val="24"/>
          <w:szCs w:val="24"/>
        </w:rPr>
        <w:t>Tak.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AD7B93" w:rsidP="002B15C3">
      <w:pPr>
        <w:ind w:left="3117" w:firstLine="2"/>
        <w:jc w:val="center"/>
        <w:rPr>
          <w:sz w:val="24"/>
        </w:rPr>
      </w:pPr>
      <w:r w:rsidRPr="00AD7B93">
        <w:rPr>
          <w:sz w:val="24"/>
        </w:rPr>
        <w:t>Maciej</w:t>
      </w:r>
      <w:r w:rsidR="002B15C3">
        <w:rPr>
          <w:sz w:val="24"/>
        </w:rPr>
        <w:t xml:space="preserve"> </w:t>
      </w:r>
      <w:r w:rsidRPr="00AD7B93">
        <w:rPr>
          <w:sz w:val="24"/>
        </w:rPr>
        <w:t>Wróblewski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B93" w:rsidRDefault="00AD7B93" w:rsidP="00AD7B93">
      <w:r>
        <w:separator/>
      </w:r>
    </w:p>
  </w:endnote>
  <w:endnote w:type="continuationSeparator" w:id="0">
    <w:p w:rsidR="00AD7B93" w:rsidRDefault="00AD7B93" w:rsidP="00AD7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B93" w:rsidRDefault="00AD7B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B93" w:rsidRDefault="00AD7B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B93" w:rsidRDefault="00AD7B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B93" w:rsidRDefault="00AD7B93" w:rsidP="00AD7B93">
      <w:r>
        <w:separator/>
      </w:r>
    </w:p>
  </w:footnote>
  <w:footnote w:type="continuationSeparator" w:id="0">
    <w:p w:rsidR="00AD7B93" w:rsidRDefault="00AD7B93" w:rsidP="00AD7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B93" w:rsidRDefault="00AD7B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B93" w:rsidRDefault="00AD7B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B93" w:rsidRDefault="00AD7B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C89"/>
    <w:rsid w:val="000426DF"/>
    <w:rsid w:val="000C6E78"/>
    <w:rsid w:val="002B15C3"/>
    <w:rsid w:val="00345B04"/>
    <w:rsid w:val="0047122E"/>
    <w:rsid w:val="005C0251"/>
    <w:rsid w:val="005D6184"/>
    <w:rsid w:val="00604171"/>
    <w:rsid w:val="00746271"/>
    <w:rsid w:val="008130AE"/>
    <w:rsid w:val="0090024E"/>
    <w:rsid w:val="00940D1B"/>
    <w:rsid w:val="009B2E1F"/>
    <w:rsid w:val="00AD7B93"/>
    <w:rsid w:val="00CA1EAF"/>
    <w:rsid w:val="00D5715D"/>
    <w:rsid w:val="00DA3C89"/>
    <w:rsid w:val="00DB6403"/>
    <w:rsid w:val="00DF7A13"/>
    <w:rsid w:val="00E87F94"/>
    <w:rsid w:val="00EB490A"/>
    <w:rsid w:val="00EF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F8BCCD-6227-4A7B-8974-610648CF6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D7B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7B9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754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2020-12-22T07:38:00Z</dcterms:created>
  <dcterms:modified xsi:type="dcterms:W3CDTF">2020-12-22T07:38:00Z</dcterms:modified>
</cp:coreProperties>
</file>