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C0A4F" w:rsidRPr="002C0A4F">
        <w:rPr>
          <w:b/>
          <w:bCs/>
          <w:sz w:val="24"/>
        </w:rPr>
        <w:t>ZP/61/2020/4</w:t>
      </w:r>
      <w:r w:rsidR="002B15C3">
        <w:rPr>
          <w:sz w:val="24"/>
        </w:rPr>
        <w:tab/>
        <w:t xml:space="preserve"> </w:t>
      </w:r>
      <w:r w:rsidR="002C0A4F" w:rsidRPr="002C0A4F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607596">
        <w:rPr>
          <w:sz w:val="24"/>
        </w:rPr>
        <w:t>22.12.2020 r.</w:t>
      </w:r>
      <w:bookmarkStart w:id="0" w:name="_GoBack"/>
      <w:bookmarkEnd w:id="0"/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70F47">
        <w:rPr>
          <w:rFonts w:ascii="Times New Roman" w:hAnsi="Times New Roman"/>
        </w:rPr>
        <w:t xml:space="preserve"> </w:t>
      </w:r>
      <w:r w:rsidR="00DB6403">
        <w:rPr>
          <w:rFonts w:ascii="Times New Roman" w:hAnsi="Times New Roman"/>
        </w:rPr>
        <w:t xml:space="preserve">- </w:t>
      </w:r>
      <w:r w:rsidR="002C0A4F" w:rsidRPr="002C0A4F">
        <w:rPr>
          <w:rFonts w:ascii="Times New Roman" w:hAnsi="Times New Roman"/>
          <w:b w:val="0"/>
        </w:rPr>
        <w:t>1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C0A4F" w:rsidRPr="002C0A4F">
        <w:rPr>
          <w:sz w:val="24"/>
        </w:rPr>
        <w:t>2020-12-11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2C0A4F" w:rsidRPr="002C0A4F">
        <w:rPr>
          <w:b/>
          <w:sz w:val="24"/>
        </w:rPr>
        <w:t>przetarg nieograniczony</w:t>
      </w:r>
      <w:r>
        <w:rPr>
          <w:sz w:val="24"/>
        </w:rPr>
        <w:t>, na „</w:t>
      </w:r>
      <w:r w:rsidR="002C0A4F" w:rsidRPr="002C0A4F">
        <w:rPr>
          <w:b/>
          <w:sz w:val="24"/>
        </w:rPr>
        <w:t>Zakup i dostawa implantów ortopedycznych III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370F47" w:rsidRDefault="000426DF" w:rsidP="000426DF">
      <w:pPr>
        <w:spacing w:before="60" w:after="60"/>
        <w:ind w:left="30" w:right="-72"/>
        <w:rPr>
          <w:b/>
          <w:bCs/>
          <w:sz w:val="24"/>
          <w:szCs w:val="24"/>
        </w:rPr>
      </w:pPr>
    </w:p>
    <w:p w:rsidR="002B15C3" w:rsidRPr="00370F47" w:rsidRDefault="002B15C3" w:rsidP="002B15C3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</w:p>
    <w:p w:rsidR="002C0A4F" w:rsidRPr="00370F47" w:rsidRDefault="002C0A4F" w:rsidP="002B15C3">
      <w:pPr>
        <w:pStyle w:val="Tekstpodstawowywcity3"/>
        <w:spacing w:line="240" w:lineRule="auto"/>
        <w:ind w:firstLine="0"/>
        <w:rPr>
          <w:sz w:val="24"/>
          <w:szCs w:val="24"/>
          <w:u w:val="single"/>
        </w:rPr>
      </w:pPr>
      <w:r w:rsidRPr="00370F47">
        <w:rPr>
          <w:sz w:val="24"/>
          <w:szCs w:val="24"/>
          <w:u w:val="single"/>
        </w:rPr>
        <w:t>Pytanie 1, dot. § 2 UMOWA - wzór:</w:t>
      </w:r>
    </w:p>
    <w:p w:rsidR="002C0A4F" w:rsidRPr="00370F47" w:rsidRDefault="002C0A4F" w:rsidP="002B15C3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370F47">
        <w:rPr>
          <w:sz w:val="24"/>
          <w:szCs w:val="24"/>
        </w:rPr>
        <w:tab/>
        <w:t>Zwracamy się z uprzejmą prośbą, czy Zamawiający zgodzi się na wystawianie i przesyłanie faktur w formie elektronicznej - dokument pdf? Jeśli tak, to prosimy o wskazanie adresu email, na który faktury  mają być wysyłane.</w:t>
      </w:r>
    </w:p>
    <w:p w:rsidR="00C91AC1" w:rsidRPr="00370F47" w:rsidRDefault="00370F47" w:rsidP="002B15C3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370F47">
        <w:rPr>
          <w:b/>
          <w:sz w:val="24"/>
          <w:szCs w:val="24"/>
        </w:rPr>
        <w:t>Odpowiedź:</w:t>
      </w:r>
      <w:r w:rsidR="00C91AC1">
        <w:rPr>
          <w:b/>
          <w:sz w:val="24"/>
          <w:szCs w:val="24"/>
        </w:rPr>
        <w:t xml:space="preserve"> Tak, faktury można przesyłać w formie elektronicznej – dokument PDF na adres: </w:t>
      </w:r>
      <w:hyperlink r:id="rId6" w:history="1">
        <w:r w:rsidR="00C91AC1" w:rsidRPr="00235537">
          <w:rPr>
            <w:rStyle w:val="Hipercze"/>
            <w:b/>
            <w:sz w:val="24"/>
            <w:szCs w:val="24"/>
          </w:rPr>
          <w:t>faktury@narutowicz.krakow.pl</w:t>
        </w:r>
      </w:hyperlink>
      <w:r w:rsidR="00C91AC1">
        <w:rPr>
          <w:b/>
          <w:sz w:val="24"/>
          <w:szCs w:val="24"/>
        </w:rPr>
        <w:t xml:space="preserve">. </w:t>
      </w:r>
    </w:p>
    <w:p w:rsidR="00370F47" w:rsidRPr="00370F47" w:rsidRDefault="00370F47" w:rsidP="002B15C3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2C0A4F" w:rsidRPr="00370F47" w:rsidRDefault="002C0A4F" w:rsidP="002B15C3">
      <w:pPr>
        <w:pStyle w:val="Tekstpodstawowywcity3"/>
        <w:spacing w:line="240" w:lineRule="auto"/>
        <w:ind w:firstLine="0"/>
        <w:rPr>
          <w:sz w:val="24"/>
          <w:szCs w:val="24"/>
          <w:u w:val="single"/>
        </w:rPr>
      </w:pPr>
      <w:r w:rsidRPr="00370F47">
        <w:rPr>
          <w:sz w:val="24"/>
          <w:szCs w:val="24"/>
          <w:u w:val="single"/>
        </w:rPr>
        <w:t>Pytanie 2, dot. § 5 ust. 4 UMOWA - wzór:</w:t>
      </w:r>
    </w:p>
    <w:p w:rsidR="002C0A4F" w:rsidRPr="00370F47" w:rsidRDefault="002C0A4F" w:rsidP="002B15C3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370F47">
        <w:rPr>
          <w:sz w:val="24"/>
          <w:szCs w:val="24"/>
        </w:rPr>
        <w:tab/>
        <w:t>Zwracamy się z uprzejmą prośbą o wyjaśnienie, czy Zamawiający mając na uwadze zapisy Ustawy o wyrobach medycznych, tj. "Dopuszcza się aby wyroby przeznaczone do używania na terenie Rzeczypospolitej Polskiej dostarczane profesjonalnym użytkownikom miały oznakowania lub instrukcje używania w języku angielskim…"  wyrazi zgodę na zaoferowanie w pakiecie 2, 15 materiałów ortopedycznych w opakowaniach w języku angielskim? Opakowania oferowanych wyrobów - mimo innego języka - powinny być łatwo rozumiane, ponadto oznaczenia fabryczne, opisy, wskazane są za pomocą zharmonizowanych symboli i rozpoznawalnych kodów i spełniających wymagania SIWZ.</w:t>
      </w:r>
    </w:p>
    <w:p w:rsidR="002C0A4F" w:rsidRPr="00370F47" w:rsidRDefault="00370F47" w:rsidP="002B15C3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370F47">
        <w:rPr>
          <w:b/>
          <w:sz w:val="24"/>
          <w:szCs w:val="24"/>
        </w:rPr>
        <w:t>Odpowiedź:</w:t>
      </w:r>
      <w:r w:rsidR="00C91AC1">
        <w:rPr>
          <w:b/>
          <w:sz w:val="24"/>
          <w:szCs w:val="24"/>
        </w:rPr>
        <w:t xml:space="preserve"> Tak.</w:t>
      </w:r>
    </w:p>
    <w:p w:rsidR="00370F47" w:rsidRPr="00370F47" w:rsidRDefault="00370F47" w:rsidP="002B15C3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2C0A4F" w:rsidRPr="00370F47" w:rsidRDefault="002C0A4F" w:rsidP="002B15C3">
      <w:pPr>
        <w:pStyle w:val="Tekstpodstawowywcity3"/>
        <w:spacing w:line="240" w:lineRule="auto"/>
        <w:ind w:firstLine="0"/>
        <w:rPr>
          <w:sz w:val="24"/>
          <w:szCs w:val="24"/>
          <w:u w:val="single"/>
        </w:rPr>
      </w:pPr>
      <w:r w:rsidRPr="00370F47">
        <w:rPr>
          <w:sz w:val="24"/>
          <w:szCs w:val="24"/>
          <w:u w:val="single"/>
        </w:rPr>
        <w:t>Pytanie 3, dot. § 5 ust. 5 UMOWA - wzór:</w:t>
      </w:r>
    </w:p>
    <w:p w:rsidR="002C0A4F" w:rsidRPr="00370F47" w:rsidRDefault="002C0A4F" w:rsidP="002B15C3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370F47">
        <w:rPr>
          <w:sz w:val="24"/>
          <w:szCs w:val="24"/>
        </w:rPr>
        <w:tab/>
        <w:t>Czy Zamawiający dopuści możliwość dostarczenia, w momencie dostawy towaru do depozytu, karty charakterystyki produktu - tzw. technik operacyjnych do oferowanego asortymentu, w języku angielskim?</w:t>
      </w:r>
    </w:p>
    <w:p w:rsidR="002C0A4F" w:rsidRPr="00370F47" w:rsidRDefault="00370F47" w:rsidP="002B15C3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370F47">
        <w:rPr>
          <w:b/>
          <w:sz w:val="24"/>
          <w:szCs w:val="24"/>
        </w:rPr>
        <w:t>Odpowiedź:</w:t>
      </w:r>
      <w:r w:rsidR="00C91AC1">
        <w:rPr>
          <w:b/>
          <w:sz w:val="24"/>
          <w:szCs w:val="24"/>
        </w:rPr>
        <w:t xml:space="preserve"> Tak.</w:t>
      </w:r>
    </w:p>
    <w:p w:rsidR="002C0A4F" w:rsidRDefault="002C0A4F" w:rsidP="002B15C3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C91AC1" w:rsidRDefault="00C91AC1" w:rsidP="002B15C3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C91AC1" w:rsidRPr="00370F47" w:rsidRDefault="00C91AC1" w:rsidP="002B15C3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2C0A4F" w:rsidRPr="00370F47" w:rsidRDefault="002C0A4F" w:rsidP="002B15C3">
      <w:pPr>
        <w:pStyle w:val="Tekstpodstawowywcity3"/>
        <w:spacing w:line="240" w:lineRule="auto"/>
        <w:ind w:firstLine="0"/>
        <w:rPr>
          <w:sz w:val="24"/>
          <w:szCs w:val="24"/>
          <w:u w:val="single"/>
        </w:rPr>
      </w:pPr>
      <w:r w:rsidRPr="00370F47">
        <w:rPr>
          <w:sz w:val="24"/>
          <w:szCs w:val="24"/>
          <w:u w:val="single"/>
        </w:rPr>
        <w:lastRenderedPageBreak/>
        <w:t>Pytanie 4, dot. UMOWA DEPOZYTOWA - wzór:</w:t>
      </w:r>
    </w:p>
    <w:p w:rsidR="002C0A4F" w:rsidRPr="00370F47" w:rsidRDefault="002C0A4F" w:rsidP="002B15C3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370F47">
        <w:rPr>
          <w:sz w:val="24"/>
          <w:szCs w:val="24"/>
        </w:rPr>
        <w:tab/>
        <w:t>W związku z koniecznością stworzenia depozytu przez Wykonawcę realizującego dostawę implantów, prosimy o sprecyzowanie / dodanie do obecnego brzemienia § 2 , poniższych zapisów uszczegółowiających zasady realizacji dostaw w ramach stworzonego depozytu:</w:t>
      </w:r>
    </w:p>
    <w:p w:rsidR="002C0A4F" w:rsidRPr="00370F47" w:rsidRDefault="002C0A4F" w:rsidP="002B15C3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2C0A4F" w:rsidRPr="00370F47" w:rsidRDefault="002C0A4F" w:rsidP="00370F47">
      <w:pPr>
        <w:pStyle w:val="Tekstpodstawowywcity3"/>
        <w:spacing w:line="240" w:lineRule="auto"/>
        <w:ind w:left="567" w:hanging="567"/>
        <w:rPr>
          <w:sz w:val="24"/>
          <w:szCs w:val="24"/>
        </w:rPr>
      </w:pPr>
      <w:r w:rsidRPr="00370F47">
        <w:rPr>
          <w:sz w:val="24"/>
          <w:szCs w:val="24"/>
        </w:rPr>
        <w:t>1.</w:t>
      </w:r>
      <w:r w:rsidRPr="00370F47">
        <w:rPr>
          <w:sz w:val="24"/>
          <w:szCs w:val="24"/>
        </w:rPr>
        <w:tab/>
        <w:t>W trosce o należytą gospodarkę materiałową Zamawiający będzie zużywał powierzone implanty począwszy od materiału o najkrótszej dacie ważności w ramach danego asortymentu.</w:t>
      </w:r>
    </w:p>
    <w:p w:rsidR="002C0A4F" w:rsidRPr="00370F47" w:rsidRDefault="002C0A4F" w:rsidP="00370F47">
      <w:pPr>
        <w:pStyle w:val="Tekstpodstawowywcity3"/>
        <w:spacing w:line="240" w:lineRule="auto"/>
        <w:ind w:left="567" w:hanging="567"/>
        <w:rPr>
          <w:sz w:val="24"/>
          <w:szCs w:val="24"/>
        </w:rPr>
      </w:pPr>
      <w:r w:rsidRPr="00370F47">
        <w:rPr>
          <w:sz w:val="24"/>
          <w:szCs w:val="24"/>
        </w:rPr>
        <w:t>2.</w:t>
      </w:r>
      <w:r w:rsidRPr="00370F47">
        <w:rPr>
          <w:sz w:val="24"/>
          <w:szCs w:val="24"/>
        </w:rPr>
        <w:tab/>
        <w:t xml:space="preserve">Zamawiający może wystąpić do Wykonawcy o wymianę materiału na równorzędny o dłuższej dacie ważności najpóźniej na 8 miesięcy przed upłynięciem daty ważności materiału wytypowanego do wymiany. Wymianie/zwrotom podlegają wyłącznie produkty pełnowartościowe. Produkt pełnowartościowy to produkt niezniszczony, nierozpakowany, w żaden sposób nieoznakowany; posiadający oryginalne opakowanie wewnętrzne i zewnętrzne oraz nieuszkodzone plomby. </w:t>
      </w:r>
    </w:p>
    <w:p w:rsidR="002B15C3" w:rsidRPr="00370F47" w:rsidRDefault="002C0A4F" w:rsidP="00370F47">
      <w:pPr>
        <w:pStyle w:val="Tekstpodstawowywcity3"/>
        <w:spacing w:line="240" w:lineRule="auto"/>
        <w:ind w:left="567" w:hanging="567"/>
        <w:rPr>
          <w:b/>
          <w:sz w:val="24"/>
          <w:szCs w:val="24"/>
        </w:rPr>
      </w:pPr>
      <w:r w:rsidRPr="00370F47">
        <w:rPr>
          <w:sz w:val="24"/>
          <w:szCs w:val="24"/>
        </w:rPr>
        <w:t>3.</w:t>
      </w:r>
      <w:r w:rsidRPr="00370F47">
        <w:rPr>
          <w:sz w:val="24"/>
          <w:szCs w:val="24"/>
        </w:rPr>
        <w:tab/>
        <w:t>W przypadku nie zgłoszenia chęci wymiany, Wykonawca wystawi fakturę na materiały, które przeterminowały się w siedzibie Zamawiającego.</w:t>
      </w:r>
    </w:p>
    <w:p w:rsidR="002B15C3" w:rsidRPr="00370F47" w:rsidRDefault="00370F47" w:rsidP="00370F47">
      <w:pPr>
        <w:pStyle w:val="Tekstpodstawowy"/>
        <w:rPr>
          <w:sz w:val="24"/>
          <w:szCs w:val="24"/>
        </w:rPr>
      </w:pPr>
      <w:r w:rsidRPr="00370F47">
        <w:rPr>
          <w:b/>
          <w:sz w:val="24"/>
          <w:szCs w:val="24"/>
        </w:rPr>
        <w:t>Odpowiedź:</w:t>
      </w:r>
      <w:r w:rsidR="00080457">
        <w:rPr>
          <w:b/>
          <w:sz w:val="24"/>
          <w:szCs w:val="24"/>
        </w:rPr>
        <w:t xml:space="preserve"> Nie.</w:t>
      </w:r>
    </w:p>
    <w:p w:rsidR="002B15C3" w:rsidRPr="00370F47" w:rsidRDefault="002B15C3" w:rsidP="002B15C3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2B15C3" w:rsidRPr="00370F47" w:rsidRDefault="002B15C3" w:rsidP="002B15C3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2B15C3" w:rsidRPr="00370F47" w:rsidRDefault="002B15C3" w:rsidP="002B15C3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2B15C3" w:rsidRPr="00370F47" w:rsidRDefault="002B15C3" w:rsidP="002B15C3">
      <w:pPr>
        <w:pStyle w:val="Tekstpodstawowy"/>
        <w:ind w:left="3117" w:firstLine="2"/>
        <w:jc w:val="center"/>
        <w:rPr>
          <w:sz w:val="24"/>
          <w:szCs w:val="24"/>
        </w:rPr>
      </w:pPr>
      <w:r w:rsidRPr="00370F47">
        <w:rPr>
          <w:sz w:val="24"/>
          <w:szCs w:val="24"/>
        </w:rPr>
        <w:t>Przewodniczący Komisji Przetargowej</w:t>
      </w:r>
    </w:p>
    <w:p w:rsidR="002B15C3" w:rsidRPr="00370F47" w:rsidRDefault="002B15C3" w:rsidP="002B15C3">
      <w:pPr>
        <w:pStyle w:val="Tekstpodstawowy"/>
        <w:ind w:left="3117" w:firstLine="2"/>
        <w:jc w:val="center"/>
        <w:rPr>
          <w:sz w:val="24"/>
          <w:szCs w:val="24"/>
        </w:rPr>
      </w:pPr>
    </w:p>
    <w:p w:rsidR="002B15C3" w:rsidRPr="00370F47" w:rsidRDefault="002B15C3" w:rsidP="002B15C3">
      <w:pPr>
        <w:pStyle w:val="Tekstpodstawowy"/>
        <w:ind w:left="3117" w:firstLine="2"/>
        <w:jc w:val="center"/>
        <w:rPr>
          <w:sz w:val="24"/>
          <w:szCs w:val="24"/>
        </w:rPr>
      </w:pPr>
    </w:p>
    <w:p w:rsidR="002B15C3" w:rsidRPr="00370F47" w:rsidRDefault="002C0A4F" w:rsidP="002B15C3">
      <w:pPr>
        <w:ind w:left="3117" w:firstLine="2"/>
        <w:jc w:val="center"/>
        <w:rPr>
          <w:sz w:val="24"/>
          <w:szCs w:val="24"/>
        </w:rPr>
      </w:pPr>
      <w:r w:rsidRPr="00370F47">
        <w:rPr>
          <w:sz w:val="24"/>
          <w:szCs w:val="24"/>
        </w:rPr>
        <w:t>Maciej</w:t>
      </w:r>
      <w:r w:rsidR="002B15C3" w:rsidRPr="00370F47">
        <w:rPr>
          <w:sz w:val="24"/>
          <w:szCs w:val="24"/>
        </w:rPr>
        <w:t xml:space="preserve"> </w:t>
      </w:r>
      <w:r w:rsidRPr="00370F47">
        <w:rPr>
          <w:sz w:val="24"/>
          <w:szCs w:val="24"/>
        </w:rPr>
        <w:t>Wróblewski</w:t>
      </w:r>
    </w:p>
    <w:p w:rsidR="002B15C3" w:rsidRPr="00370F47" w:rsidRDefault="002B15C3" w:rsidP="002B15C3">
      <w:pPr>
        <w:pStyle w:val="Tekstpodstawowy"/>
        <w:ind w:left="3117" w:firstLine="2"/>
        <w:jc w:val="center"/>
        <w:rPr>
          <w:sz w:val="24"/>
          <w:szCs w:val="24"/>
        </w:rPr>
      </w:pPr>
    </w:p>
    <w:p w:rsidR="000C6E78" w:rsidRPr="00370F47" w:rsidRDefault="000C6E78">
      <w:pPr>
        <w:rPr>
          <w:sz w:val="24"/>
          <w:szCs w:val="24"/>
        </w:rPr>
      </w:pPr>
    </w:p>
    <w:sectPr w:rsidR="000C6E78" w:rsidRPr="00370F47" w:rsidSect="00370F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418" w:bottom="1440" w:left="1418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A4F" w:rsidRDefault="002C0A4F" w:rsidP="002C0A4F">
      <w:r>
        <w:separator/>
      </w:r>
    </w:p>
  </w:endnote>
  <w:endnote w:type="continuationSeparator" w:id="0">
    <w:p w:rsidR="002C0A4F" w:rsidRDefault="002C0A4F" w:rsidP="002C0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A4F" w:rsidRDefault="002C0A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A4F" w:rsidRDefault="002C0A4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A4F" w:rsidRDefault="002C0A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A4F" w:rsidRDefault="002C0A4F" w:rsidP="002C0A4F">
      <w:r>
        <w:separator/>
      </w:r>
    </w:p>
  </w:footnote>
  <w:footnote w:type="continuationSeparator" w:id="0">
    <w:p w:rsidR="002C0A4F" w:rsidRDefault="002C0A4F" w:rsidP="002C0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A4F" w:rsidRDefault="002C0A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A4F" w:rsidRDefault="002C0A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A4F" w:rsidRDefault="002C0A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474"/>
    <w:rsid w:val="000426DF"/>
    <w:rsid w:val="00080457"/>
    <w:rsid w:val="000C6E78"/>
    <w:rsid w:val="00130474"/>
    <w:rsid w:val="002B15C3"/>
    <w:rsid w:val="002C0A4F"/>
    <w:rsid w:val="00345B04"/>
    <w:rsid w:val="00370F47"/>
    <w:rsid w:val="0047122E"/>
    <w:rsid w:val="005D6184"/>
    <w:rsid w:val="00607596"/>
    <w:rsid w:val="008130AE"/>
    <w:rsid w:val="0090024E"/>
    <w:rsid w:val="00940D1B"/>
    <w:rsid w:val="009B2E1F"/>
    <w:rsid w:val="00C91AC1"/>
    <w:rsid w:val="00CA1EAF"/>
    <w:rsid w:val="00D5715D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57728"/>
  <w15:chartTrackingRefBased/>
  <w15:docId w15:val="{A1342D1D-246F-47E0-B4FE-A13B15DD2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A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A4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C91AC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1A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aktury@narutowicz.krakow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449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2020-12-21T11:38:00Z</cp:lastPrinted>
  <dcterms:created xsi:type="dcterms:W3CDTF">2020-12-22T07:37:00Z</dcterms:created>
  <dcterms:modified xsi:type="dcterms:W3CDTF">2020-12-22T07:37:00Z</dcterms:modified>
</cp:coreProperties>
</file>