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510F17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E148D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53E26" w:rsidRPr="00B53E26">
        <w:rPr>
          <w:b/>
          <w:sz w:val="24"/>
        </w:rPr>
        <w:t>ZP/</w:t>
      </w:r>
      <w:r w:rsidR="007D7D60">
        <w:rPr>
          <w:b/>
          <w:sz w:val="24"/>
        </w:rPr>
        <w:t>27</w:t>
      </w:r>
      <w:r w:rsidR="00B53E26" w:rsidRPr="00B53E26">
        <w:rPr>
          <w:b/>
          <w:sz w:val="24"/>
        </w:rPr>
        <w:t>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53E26" w:rsidRPr="00B53E26">
        <w:rPr>
          <w:b/>
        </w:rPr>
        <w:t>przetarg nieograniczony</w:t>
      </w:r>
      <w:r w:rsidR="00753DC1">
        <w:t xml:space="preserve"> na:</w:t>
      </w:r>
    </w:p>
    <w:p w:rsidR="00775E2B" w:rsidRPr="00D64631" w:rsidRDefault="00D64631" w:rsidP="00D64631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 w:rsidRPr="00D64631">
        <w:rPr>
          <w:b/>
          <w:sz w:val="24"/>
          <w:szCs w:val="24"/>
        </w:rPr>
        <w:t>Świadczenie usług w zakresie transportu i unieszkodliwiania odpadów medycznych wraz z udostepnieniem kontenerów</w:t>
      </w:r>
    </w:p>
    <w:p w:rsidR="00D64631" w:rsidRPr="0000184A" w:rsidRDefault="00D6463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53E26" w:rsidRPr="00B53E2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53E26" w:rsidRPr="00B53E2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53E26" w:rsidRPr="00B53E2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16C" w:rsidRDefault="00C9216C">
      <w:r>
        <w:separator/>
      </w:r>
    </w:p>
  </w:endnote>
  <w:endnote w:type="continuationSeparator" w:id="0">
    <w:p w:rsidR="00C9216C" w:rsidRDefault="00C92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10F1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97B64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E26" w:rsidRDefault="00B53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16C" w:rsidRDefault="00C9216C">
      <w:r>
        <w:separator/>
      </w:r>
    </w:p>
  </w:footnote>
  <w:footnote w:type="continuationSeparator" w:id="0">
    <w:p w:rsidR="00C9216C" w:rsidRDefault="00C9216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E26" w:rsidRDefault="00B53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E26" w:rsidRDefault="00B53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E26" w:rsidRDefault="00B53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63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5711"/>
    <w:rsid w:val="003024A8"/>
    <w:rsid w:val="00307E5F"/>
    <w:rsid w:val="00312A4F"/>
    <w:rsid w:val="00323D9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0F1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30D7"/>
    <w:rsid w:val="00775E2B"/>
    <w:rsid w:val="007823E9"/>
    <w:rsid w:val="007951AD"/>
    <w:rsid w:val="007D36CE"/>
    <w:rsid w:val="007D7D60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148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3E26"/>
    <w:rsid w:val="00B54FB4"/>
    <w:rsid w:val="00BA4638"/>
    <w:rsid w:val="00BE6092"/>
    <w:rsid w:val="00C33407"/>
    <w:rsid w:val="00C527C7"/>
    <w:rsid w:val="00C606B9"/>
    <w:rsid w:val="00C9216C"/>
    <w:rsid w:val="00CB6204"/>
    <w:rsid w:val="00CC527A"/>
    <w:rsid w:val="00D64631"/>
    <w:rsid w:val="00D74F94"/>
    <w:rsid w:val="00D9193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EEC6A35"/>
  <w15:chartTrackingRefBased/>
  <w15:docId w15:val="{19B6FBFD-1EE7-45F7-A8A5-06672C8D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B9104-0EA9-4FF2-9D13-7B9C0FECC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2020-12-10T12:29:00Z</dcterms:created>
  <dcterms:modified xsi:type="dcterms:W3CDTF">2020-12-10T12:36:00Z</dcterms:modified>
</cp:coreProperties>
</file>