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0454D" w:rsidRPr="003261E7" w:rsidRDefault="007347E1" w:rsidP="00D0454D">
      <w:pPr>
        <w:spacing w:after="240"/>
        <w:jc w:val="right"/>
        <w:rPr>
          <w:sz w:val="22"/>
          <w:szCs w:val="22"/>
        </w:rPr>
      </w:pPr>
      <w:r w:rsidRPr="007347E1">
        <w:rPr>
          <w:sz w:val="22"/>
          <w:szCs w:val="22"/>
        </w:rPr>
        <w:t>Kraków</w:t>
      </w:r>
      <w:r w:rsidR="00D0454D" w:rsidRPr="003261E7">
        <w:rPr>
          <w:sz w:val="22"/>
          <w:szCs w:val="22"/>
        </w:rPr>
        <w:t xml:space="preserve"> dnia: </w:t>
      </w:r>
      <w:r w:rsidRPr="007347E1">
        <w:rPr>
          <w:sz w:val="22"/>
          <w:szCs w:val="22"/>
        </w:rPr>
        <w:t>2020-12-10</w:t>
      </w:r>
    </w:p>
    <w:p w:rsidR="00D0454D" w:rsidRPr="003261E7" w:rsidRDefault="00D0454D" w:rsidP="00D0454D">
      <w:pPr>
        <w:spacing w:after="240"/>
        <w:rPr>
          <w:sz w:val="22"/>
          <w:szCs w:val="22"/>
        </w:rPr>
      </w:pPr>
    </w:p>
    <w:p w:rsidR="00D0454D" w:rsidRPr="003261E7" w:rsidRDefault="007347E1" w:rsidP="00D0454D">
      <w:pPr>
        <w:spacing w:after="40"/>
        <w:rPr>
          <w:b/>
          <w:bCs/>
          <w:sz w:val="22"/>
          <w:szCs w:val="22"/>
        </w:rPr>
      </w:pPr>
      <w:r w:rsidRPr="007347E1">
        <w:rPr>
          <w:b/>
          <w:bCs/>
          <w:sz w:val="22"/>
          <w:szCs w:val="22"/>
        </w:rPr>
        <w:t>Zamawiający</w:t>
      </w:r>
    </w:p>
    <w:p w:rsidR="00D0454D" w:rsidRPr="003261E7" w:rsidRDefault="007347E1" w:rsidP="00D0454D">
      <w:pPr>
        <w:rPr>
          <w:sz w:val="22"/>
          <w:szCs w:val="22"/>
        </w:rPr>
      </w:pPr>
      <w:r w:rsidRPr="007347E1">
        <w:rPr>
          <w:sz w:val="22"/>
          <w:szCs w:val="22"/>
        </w:rPr>
        <w:t>Grzegórzecka</w:t>
      </w:r>
      <w:r w:rsidR="00D0454D" w:rsidRPr="003261E7">
        <w:rPr>
          <w:sz w:val="22"/>
          <w:szCs w:val="22"/>
        </w:rPr>
        <w:t xml:space="preserve"> </w:t>
      </w:r>
      <w:r w:rsidRPr="007347E1">
        <w:rPr>
          <w:sz w:val="22"/>
          <w:szCs w:val="22"/>
        </w:rPr>
        <w:t>79</w:t>
      </w:r>
    </w:p>
    <w:p w:rsidR="00D0454D" w:rsidRPr="003261E7" w:rsidRDefault="007347E1" w:rsidP="00D0454D">
      <w:pPr>
        <w:rPr>
          <w:sz w:val="22"/>
          <w:szCs w:val="22"/>
        </w:rPr>
      </w:pPr>
      <w:r w:rsidRPr="007347E1">
        <w:rPr>
          <w:sz w:val="22"/>
          <w:szCs w:val="22"/>
        </w:rPr>
        <w:t>31-559</w:t>
      </w:r>
      <w:r w:rsidR="00D0454D" w:rsidRPr="003261E7">
        <w:rPr>
          <w:sz w:val="22"/>
          <w:szCs w:val="22"/>
        </w:rPr>
        <w:t xml:space="preserve"> </w:t>
      </w:r>
      <w:r w:rsidRPr="007347E1">
        <w:rPr>
          <w:sz w:val="22"/>
          <w:szCs w:val="22"/>
        </w:rPr>
        <w:t>Kraków</w:t>
      </w:r>
    </w:p>
    <w:p w:rsidR="00D0454D" w:rsidRPr="003261E7" w:rsidRDefault="00D0454D" w:rsidP="00D0454D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0454D" w:rsidRPr="003261E7" w:rsidRDefault="00D0454D" w:rsidP="00D0454D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0454D" w:rsidRPr="003261E7" w:rsidRDefault="00D0454D" w:rsidP="00D0454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0454D" w:rsidRPr="003261E7" w:rsidRDefault="00D0454D" w:rsidP="00D0454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0454D" w:rsidRPr="003261E7" w:rsidRDefault="00D0454D" w:rsidP="00D0454D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0454D" w:rsidRPr="003261E7" w:rsidRDefault="00D0454D" w:rsidP="00D0454D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347E1" w:rsidRPr="003261E7" w:rsidTr="00EA2906">
        <w:trPr>
          <w:trHeight w:val="638"/>
        </w:trPr>
        <w:tc>
          <w:tcPr>
            <w:tcW w:w="959" w:type="dxa"/>
            <w:shd w:val="clear" w:color="auto" w:fill="auto"/>
          </w:tcPr>
          <w:p w:rsidR="007347E1" w:rsidRPr="003261E7" w:rsidRDefault="007347E1" w:rsidP="00EA29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347E1" w:rsidRPr="003261E7" w:rsidRDefault="007347E1" w:rsidP="00EA29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47E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347E1">
              <w:rPr>
                <w:b/>
                <w:bCs/>
                <w:sz w:val="22"/>
                <w:szCs w:val="22"/>
              </w:rPr>
              <w:t>Dostawa sprzętu komputerowego (nowe UE)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47E1">
              <w:rPr>
                <w:b/>
                <w:sz w:val="22"/>
                <w:szCs w:val="22"/>
              </w:rPr>
              <w:t>4/ZP/2021/UE/nowe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0454D" w:rsidRDefault="00D0454D" w:rsidP="00D0454D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0454D" w:rsidRDefault="00D0454D" w:rsidP="00D0454D">
      <w:pPr>
        <w:pStyle w:val="Nagwek"/>
        <w:tabs>
          <w:tab w:val="left" w:pos="708"/>
        </w:tabs>
        <w:rPr>
          <w:sz w:val="24"/>
        </w:rPr>
      </w:pPr>
    </w:p>
    <w:p w:rsidR="00D0454D" w:rsidRDefault="00D0454D" w:rsidP="00D0454D">
      <w:pPr>
        <w:spacing w:line="360" w:lineRule="auto"/>
        <w:jc w:val="both"/>
        <w:rPr>
          <w:sz w:val="24"/>
        </w:rPr>
      </w:pPr>
      <w:r w:rsidRPr="003261E7">
        <w:rPr>
          <w:sz w:val="22"/>
          <w:szCs w:val="22"/>
        </w:rPr>
        <w:t xml:space="preserve">Zamawiający, </w:t>
      </w:r>
      <w:r w:rsidR="007347E1" w:rsidRPr="007347E1">
        <w:rPr>
          <w:b/>
          <w:sz w:val="22"/>
          <w:szCs w:val="22"/>
        </w:rPr>
        <w:t>Zamawiający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347E1" w:rsidRPr="007347E1">
        <w:rPr>
          <w:sz w:val="22"/>
          <w:szCs w:val="22"/>
        </w:rPr>
        <w:t>(t.j. Dz.U. z 2019 r. poz. 1843)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</w:t>
      </w:r>
      <w:r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0454D" w:rsidTr="00DF3C1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54D" w:rsidRPr="00EB1359" w:rsidRDefault="00710915" w:rsidP="00DF3C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D0454D">
              <w:rPr>
                <w:sz w:val="22"/>
                <w:szCs w:val="22"/>
              </w:rPr>
              <w:t>zęś</w:t>
            </w:r>
            <w:r>
              <w:rPr>
                <w:sz w:val="22"/>
                <w:szCs w:val="22"/>
              </w:rPr>
              <w:t>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4D" w:rsidRPr="00EB1359" w:rsidRDefault="00D0454D" w:rsidP="00DF3C19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0454D" w:rsidRPr="00EB1359" w:rsidRDefault="00D0454D" w:rsidP="00DF3C19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347E1" w:rsidTr="00EA29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E1" w:rsidRPr="00710915" w:rsidRDefault="007347E1" w:rsidP="00EA29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47E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E1" w:rsidRPr="00EB1359" w:rsidRDefault="007347E1" w:rsidP="00EA29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47E1">
              <w:rPr>
                <w:b/>
                <w:sz w:val="22"/>
                <w:szCs w:val="22"/>
              </w:rPr>
              <w:t>Komputery stacjonarne</w:t>
            </w:r>
          </w:p>
          <w:p w:rsidR="007347E1" w:rsidRDefault="007347E1" w:rsidP="00EA29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347E1" w:rsidRDefault="007347E1" w:rsidP="00EA29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47E1">
              <w:rPr>
                <w:sz w:val="22"/>
                <w:szCs w:val="22"/>
              </w:rPr>
              <w:t>zostały złożone oferty dodatkowe o takiej samej cenie lub koszcie</w:t>
            </w:r>
          </w:p>
          <w:p w:rsidR="007347E1" w:rsidRDefault="007347E1" w:rsidP="00EA29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347E1" w:rsidRPr="00EB1359" w:rsidRDefault="007347E1" w:rsidP="00EA29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47E1">
              <w:rPr>
                <w:sz w:val="22"/>
                <w:szCs w:val="22"/>
              </w:rPr>
              <w:t>Uzasadnienie faktyczne unieważnienia zadania nr 2</w:t>
            </w:r>
          </w:p>
        </w:tc>
      </w:tr>
      <w:tr w:rsidR="007347E1" w:rsidTr="00EA290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E1" w:rsidRPr="00710915" w:rsidRDefault="007347E1" w:rsidP="00EA290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347E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7E1" w:rsidRPr="00EB1359" w:rsidRDefault="007347E1" w:rsidP="00EA290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47E1">
              <w:rPr>
                <w:b/>
                <w:sz w:val="22"/>
                <w:szCs w:val="22"/>
              </w:rPr>
              <w:t>Tablety</w:t>
            </w:r>
          </w:p>
          <w:p w:rsidR="007347E1" w:rsidRDefault="007347E1" w:rsidP="00EA29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347E1" w:rsidRDefault="007347E1" w:rsidP="00EA29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47E1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  <w:p w:rsidR="007347E1" w:rsidRDefault="007347E1" w:rsidP="00EA290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347E1" w:rsidRPr="00EB1359" w:rsidRDefault="007347E1" w:rsidP="00EA290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347E1">
              <w:rPr>
                <w:sz w:val="22"/>
                <w:szCs w:val="22"/>
              </w:rPr>
              <w:t>Uzasadnienie faktyczne unieważnienia zadania nr 4</w:t>
            </w:r>
          </w:p>
        </w:tc>
      </w:tr>
    </w:tbl>
    <w:p w:rsidR="00D0454D" w:rsidRDefault="00D0454D" w:rsidP="00D0454D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D0454D" w:rsidRDefault="00D0454D" w:rsidP="00D0454D">
      <w:pPr>
        <w:spacing w:line="360" w:lineRule="auto"/>
        <w:jc w:val="right"/>
        <w:rPr>
          <w:sz w:val="24"/>
        </w:rPr>
      </w:pPr>
    </w:p>
    <w:p w:rsidR="00D0454D" w:rsidRDefault="007347E1" w:rsidP="00D0454D">
      <w:pPr>
        <w:spacing w:line="360" w:lineRule="auto"/>
        <w:jc w:val="right"/>
        <w:rPr>
          <w:i/>
          <w:sz w:val="24"/>
        </w:rPr>
      </w:pPr>
      <w:r w:rsidRPr="007347E1">
        <w:rPr>
          <w:sz w:val="24"/>
        </w:rPr>
        <w:t xml:space="preserve">  Anna</w:t>
      </w:r>
      <w:r w:rsidR="00D0454D">
        <w:rPr>
          <w:sz w:val="24"/>
        </w:rPr>
        <w:t xml:space="preserve"> </w:t>
      </w:r>
      <w:r w:rsidRPr="007347E1">
        <w:rPr>
          <w:sz w:val="24"/>
        </w:rPr>
        <w:t>Nowak</w:t>
      </w:r>
    </w:p>
    <w:p w:rsidR="00D0454D" w:rsidRDefault="00D0454D" w:rsidP="00D0454D"/>
    <w:p w:rsidR="00010B31" w:rsidRPr="00D0454D" w:rsidRDefault="00010B31" w:rsidP="00D0454D"/>
    <w:sectPr w:rsidR="00010B31" w:rsidRPr="00D045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347E1" w:rsidRDefault="007347E1" w:rsidP="007347E1">
      <w:r>
        <w:separator/>
      </w:r>
    </w:p>
  </w:endnote>
  <w:endnote w:type="continuationSeparator" w:id="0">
    <w:p w:rsidR="007347E1" w:rsidRDefault="007347E1" w:rsidP="0073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347E1" w:rsidRDefault="007347E1" w:rsidP="007347E1">
      <w:r>
        <w:separator/>
      </w:r>
    </w:p>
  </w:footnote>
  <w:footnote w:type="continuationSeparator" w:id="0">
    <w:p w:rsidR="007347E1" w:rsidRDefault="007347E1" w:rsidP="00734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47E1" w:rsidRDefault="007347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6F6"/>
    <w:rsid w:val="00010B31"/>
    <w:rsid w:val="00104963"/>
    <w:rsid w:val="00150F65"/>
    <w:rsid w:val="0017180E"/>
    <w:rsid w:val="001B48BD"/>
    <w:rsid w:val="002156F6"/>
    <w:rsid w:val="00710915"/>
    <w:rsid w:val="007347E1"/>
    <w:rsid w:val="00823326"/>
    <w:rsid w:val="00856A3E"/>
    <w:rsid w:val="00894412"/>
    <w:rsid w:val="009500EB"/>
    <w:rsid w:val="00974A6C"/>
    <w:rsid w:val="00993EFC"/>
    <w:rsid w:val="00AB3E72"/>
    <w:rsid w:val="00D0454D"/>
    <w:rsid w:val="00D41670"/>
    <w:rsid w:val="00DF3C19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5581D-9181-4C11-8E0B-5ADE20D65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347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4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Andrzej Wawrzyło</dc:creator>
  <cp:keywords/>
  <dc:description/>
  <cp:lastModifiedBy>Andrzej Wawrzyło</cp:lastModifiedBy>
  <cp:revision>2</cp:revision>
  <dcterms:created xsi:type="dcterms:W3CDTF">2020-12-10T14:44:00Z</dcterms:created>
  <dcterms:modified xsi:type="dcterms:W3CDTF">2020-12-10T14:44:00Z</dcterms:modified>
</cp:coreProperties>
</file>