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57132" w14:textId="5211A0CE" w:rsidR="00652D93" w:rsidRPr="00652D93" w:rsidRDefault="00652D93" w:rsidP="00652D93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652D93">
        <w:rPr>
          <w:rFonts w:ascii="Calibri" w:hAnsi="Calibri" w:cs="Calibri"/>
          <w:b/>
          <w:sz w:val="24"/>
          <w:szCs w:val="24"/>
        </w:rPr>
        <w:t xml:space="preserve">Załącznik nr </w:t>
      </w:r>
      <w:r w:rsidR="00B77F9F">
        <w:rPr>
          <w:rFonts w:ascii="Calibri" w:hAnsi="Calibri" w:cs="Calibri"/>
          <w:b/>
          <w:sz w:val="24"/>
          <w:szCs w:val="24"/>
        </w:rPr>
        <w:t>8</w:t>
      </w:r>
    </w:p>
    <w:p w14:paraId="64F44D79" w14:textId="77777777" w:rsidR="009D34DD" w:rsidRPr="004E48D3" w:rsidRDefault="009D34DD" w:rsidP="009D34DD">
      <w:pPr>
        <w:rPr>
          <w:rFonts w:ascii="Calibri" w:hAnsi="Calibri" w:cs="Calibri"/>
        </w:rPr>
      </w:pPr>
      <w:r w:rsidRPr="004E48D3">
        <w:rPr>
          <w:rFonts w:ascii="Calibri" w:hAnsi="Calibri" w:cs="Calibri"/>
          <w:b/>
        </w:rPr>
        <w:t xml:space="preserve">Znak sprawy: </w:t>
      </w:r>
      <w:r w:rsidR="00C97784" w:rsidRPr="00C97784">
        <w:rPr>
          <w:rFonts w:ascii="Calibri" w:hAnsi="Calibri" w:cs="Calibri"/>
          <w:b/>
        </w:rPr>
        <w:t>CRZP/187/2020/AZP</w:t>
      </w:r>
    </w:p>
    <w:p w14:paraId="0B4D11A6" w14:textId="77777777" w:rsidR="009D34DD" w:rsidRPr="004E48D3" w:rsidRDefault="009D34DD" w:rsidP="009D34DD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26AAB5FE" w14:textId="77777777" w:rsidR="009D34DD" w:rsidRPr="004E48D3" w:rsidRDefault="009D34DD" w:rsidP="009D34DD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7E149CF3" w14:textId="77777777" w:rsidR="009D34DD" w:rsidRPr="004E48D3" w:rsidRDefault="009D34DD" w:rsidP="009D34DD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4E48D3">
        <w:rPr>
          <w:rFonts w:ascii="Calibri" w:hAnsi="Calibri" w:cs="Calibri"/>
          <w:noProof/>
        </w:rPr>
        <w:pict w14:anchorId="4E1A9A38">
          <v:roundrect id="_x0000_s1027" style="position:absolute;margin-left:287.15pt;margin-top:10.6pt;width:158.45pt;height:57.65pt;z-index:251658240" arcsize="10923f" filled="f" strokeweight=".25pt">
            <v:textbox style="mso-next-textbox:#_x0000_s1027" inset="1pt,1pt,1pt,1pt">
              <w:txbxContent>
                <w:p w14:paraId="5D162B79" w14:textId="77777777" w:rsidR="009D34DD" w:rsidRDefault="009D34DD" w:rsidP="009D34DD"/>
                <w:p w14:paraId="368EA1C4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18E0A9C2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7DDD2AE0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28C2C472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52F700A3" w14:textId="77777777" w:rsidR="009D34DD" w:rsidRDefault="009D34DD" w:rsidP="009D34D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8E04208" w14:textId="77777777" w:rsidR="009D34DD" w:rsidRDefault="009D34DD" w:rsidP="009D34DD"/>
              </w:txbxContent>
            </v:textbox>
          </v:roundrect>
        </w:pict>
      </w:r>
      <w:r w:rsidRPr="004E48D3">
        <w:rPr>
          <w:rFonts w:ascii="Calibri" w:hAnsi="Calibri" w:cs="Calibri"/>
          <w:i/>
          <w:noProof/>
        </w:rPr>
        <w:pict w14:anchorId="6D9B36C6">
          <v:roundrect id="_x0000_s1026" style="position:absolute;margin-left:-3.85pt;margin-top:10.6pt;width:158.45pt;height:57.65pt;z-index:251657216" arcsize="10923f" filled="f" strokeweight=".25pt">
            <v:textbox style="mso-next-textbox:#_x0000_s1026" inset="1pt,1pt,1pt,1pt">
              <w:txbxContent>
                <w:p w14:paraId="2F65F631" w14:textId="77777777" w:rsidR="009D34DD" w:rsidRDefault="009D34DD" w:rsidP="009D34DD"/>
                <w:p w14:paraId="75A2916F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78B25525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6C79562A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05EB6E7D" w14:textId="77777777" w:rsidR="009D34DD" w:rsidRDefault="009D34DD" w:rsidP="009D34DD">
                  <w:pPr>
                    <w:rPr>
                      <w:sz w:val="12"/>
                    </w:rPr>
                  </w:pPr>
                </w:p>
                <w:p w14:paraId="33FA742C" w14:textId="77777777" w:rsidR="009D34DD" w:rsidRDefault="004319BA" w:rsidP="009D34D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Podmiotu trzeciego</w:t>
                  </w:r>
                </w:p>
                <w:p w14:paraId="2A478FC1" w14:textId="77777777" w:rsidR="009D34DD" w:rsidRDefault="009D34DD" w:rsidP="009D34DD"/>
              </w:txbxContent>
            </v:textbox>
          </v:roundrect>
        </w:pict>
      </w:r>
    </w:p>
    <w:p w14:paraId="77D601A6" w14:textId="77777777" w:rsidR="009D34DD" w:rsidRPr="004E48D3" w:rsidRDefault="009D34DD" w:rsidP="009D34DD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680A2261" w14:textId="77777777" w:rsidR="009D34DD" w:rsidRPr="004E48D3" w:rsidRDefault="009D34DD" w:rsidP="009D34DD">
      <w:pPr>
        <w:pStyle w:val="Nagwek3"/>
        <w:rPr>
          <w:rFonts w:ascii="Calibri" w:hAnsi="Calibri" w:cs="Calibri"/>
          <w:sz w:val="20"/>
        </w:rPr>
      </w:pPr>
    </w:p>
    <w:p w14:paraId="67D5E4CA" w14:textId="77777777" w:rsidR="009D34DD" w:rsidRPr="004E48D3" w:rsidRDefault="009D34DD" w:rsidP="009D34DD">
      <w:pPr>
        <w:pStyle w:val="Nagwek3"/>
        <w:rPr>
          <w:rFonts w:ascii="Calibri" w:hAnsi="Calibri" w:cs="Calibri"/>
          <w:sz w:val="20"/>
        </w:rPr>
      </w:pPr>
    </w:p>
    <w:p w14:paraId="13B6F566" w14:textId="77777777" w:rsidR="009D34DD" w:rsidRPr="004E48D3" w:rsidRDefault="009D34DD" w:rsidP="009D34DD">
      <w:pPr>
        <w:pStyle w:val="Nagwek3"/>
        <w:rPr>
          <w:rFonts w:ascii="Calibri" w:hAnsi="Calibri" w:cs="Calibri"/>
          <w:sz w:val="20"/>
        </w:rPr>
      </w:pPr>
    </w:p>
    <w:p w14:paraId="6CF0FFA0" w14:textId="77777777" w:rsidR="009D34DD" w:rsidRPr="004E48D3" w:rsidRDefault="009D34DD" w:rsidP="009D34DD">
      <w:pPr>
        <w:pStyle w:val="Nagwek3"/>
        <w:rPr>
          <w:rFonts w:ascii="Calibri" w:hAnsi="Calibri" w:cs="Calibri"/>
          <w:sz w:val="28"/>
          <w:szCs w:val="28"/>
        </w:rPr>
      </w:pPr>
      <w:r w:rsidRPr="004E48D3">
        <w:rPr>
          <w:rFonts w:ascii="Calibri" w:hAnsi="Calibri" w:cs="Calibri"/>
          <w:sz w:val="28"/>
          <w:szCs w:val="28"/>
        </w:rPr>
        <w:t>Z O B O W I Ą Z A N I E</w:t>
      </w:r>
    </w:p>
    <w:p w14:paraId="748B9874" w14:textId="77777777" w:rsidR="009D34DD" w:rsidRPr="004E48D3" w:rsidRDefault="004319BA" w:rsidP="009D34DD">
      <w:pPr>
        <w:jc w:val="center"/>
        <w:rPr>
          <w:rFonts w:ascii="Calibri" w:hAnsi="Calibri" w:cs="Calibri"/>
          <w:b/>
          <w:sz w:val="28"/>
          <w:szCs w:val="28"/>
        </w:rPr>
      </w:pPr>
      <w:r w:rsidRPr="004E48D3">
        <w:rPr>
          <w:rFonts w:ascii="Calibri" w:hAnsi="Calibri" w:cs="Calibri"/>
          <w:b/>
          <w:sz w:val="28"/>
          <w:szCs w:val="28"/>
        </w:rPr>
        <w:t>PODMIOTU TRZECIEGO</w:t>
      </w:r>
      <w:r w:rsidR="009D34DD" w:rsidRPr="004E48D3">
        <w:rPr>
          <w:rFonts w:ascii="Calibri" w:hAnsi="Calibri" w:cs="Calibri"/>
          <w:b/>
          <w:sz w:val="28"/>
          <w:szCs w:val="28"/>
        </w:rPr>
        <w:t xml:space="preserve"> O UDOSTĘPNIENIU ZASOBÓW</w:t>
      </w:r>
    </w:p>
    <w:p w14:paraId="2A6499BF" w14:textId="77777777" w:rsidR="009D34DD" w:rsidRPr="004E48D3" w:rsidRDefault="009D34DD" w:rsidP="009D34DD">
      <w:pPr>
        <w:jc w:val="center"/>
        <w:rPr>
          <w:rFonts w:ascii="Calibri" w:hAnsi="Calibri" w:cs="Calibri"/>
          <w:b/>
          <w:sz w:val="28"/>
          <w:szCs w:val="28"/>
        </w:rPr>
      </w:pPr>
      <w:r w:rsidRPr="004E48D3">
        <w:rPr>
          <w:rFonts w:ascii="Calibri" w:hAnsi="Calibri" w:cs="Calibri"/>
          <w:b/>
          <w:sz w:val="28"/>
          <w:szCs w:val="28"/>
        </w:rPr>
        <w:t>Art. 26 ust. 2</w:t>
      </w:r>
      <w:proofErr w:type="gramStart"/>
      <w:r w:rsidR="002A094E" w:rsidRPr="004E48D3">
        <w:rPr>
          <w:rFonts w:ascii="Calibri" w:hAnsi="Calibri" w:cs="Calibri"/>
          <w:b/>
          <w:sz w:val="28"/>
          <w:szCs w:val="28"/>
        </w:rPr>
        <w:t xml:space="preserve">b </w:t>
      </w:r>
      <w:r w:rsidRPr="004E48D3">
        <w:rPr>
          <w:rFonts w:ascii="Calibri" w:hAnsi="Calibri" w:cs="Calibri"/>
          <w:b/>
          <w:sz w:val="28"/>
          <w:szCs w:val="28"/>
        </w:rPr>
        <w:t xml:space="preserve"> PZP</w:t>
      </w:r>
      <w:proofErr w:type="gramEnd"/>
    </w:p>
    <w:p w14:paraId="706AF4BF" w14:textId="77777777" w:rsidR="009D34DD" w:rsidRPr="004E48D3" w:rsidRDefault="009D34DD" w:rsidP="009D34DD">
      <w:pPr>
        <w:rPr>
          <w:rFonts w:ascii="Calibri" w:hAnsi="Calibri" w:cs="Calibri"/>
        </w:rPr>
      </w:pPr>
    </w:p>
    <w:p w14:paraId="523C44B6" w14:textId="77777777" w:rsidR="002A094E" w:rsidRPr="004E48D3" w:rsidRDefault="004319BA" w:rsidP="009D34DD">
      <w:pPr>
        <w:pStyle w:val="Tekstpodstawowywcity"/>
        <w:spacing w:line="360" w:lineRule="auto"/>
        <w:ind w:firstLine="0"/>
        <w:rPr>
          <w:rFonts w:ascii="Calibri" w:hAnsi="Calibri" w:cs="Calibri"/>
          <w:sz w:val="20"/>
        </w:rPr>
      </w:pPr>
      <w:r w:rsidRPr="004E48D3">
        <w:rPr>
          <w:rFonts w:ascii="Calibri" w:hAnsi="Calibri" w:cs="Calibri"/>
          <w:sz w:val="20"/>
        </w:rPr>
        <w:t>Niniejszym zobowiązuję się, że</w:t>
      </w:r>
      <w:r w:rsidR="009D34DD" w:rsidRPr="004E48D3">
        <w:rPr>
          <w:rFonts w:ascii="Calibri" w:hAnsi="Calibri" w:cs="Calibri"/>
          <w:sz w:val="20"/>
        </w:rPr>
        <w:t xml:space="preserve"> </w:t>
      </w:r>
      <w:r w:rsidRPr="004E48D3">
        <w:rPr>
          <w:rFonts w:ascii="Calibri" w:hAnsi="Calibri" w:cs="Calibri"/>
          <w:sz w:val="20"/>
        </w:rPr>
        <w:t xml:space="preserve">w postępowaniu prowadzonym </w:t>
      </w:r>
      <w:r w:rsidR="002A094E" w:rsidRPr="004E48D3">
        <w:rPr>
          <w:rFonts w:ascii="Calibri" w:hAnsi="Calibri" w:cs="Calibri"/>
          <w:sz w:val="20"/>
        </w:rPr>
        <w:t>w trybie</w:t>
      </w:r>
      <w:r w:rsidRPr="004E48D3">
        <w:rPr>
          <w:rFonts w:ascii="Calibri" w:hAnsi="Calibri" w:cs="Calibri"/>
          <w:sz w:val="20"/>
        </w:rPr>
        <w:t xml:space="preserve"> </w:t>
      </w:r>
      <w:r w:rsidR="00C97784" w:rsidRPr="00C97784">
        <w:rPr>
          <w:rFonts w:ascii="Calibri" w:hAnsi="Calibri" w:cs="Calibri"/>
          <w:b/>
          <w:sz w:val="20"/>
        </w:rPr>
        <w:t>przetarg nieograniczony</w:t>
      </w:r>
      <w:r w:rsidR="002A094E" w:rsidRPr="004E48D3">
        <w:rPr>
          <w:rFonts w:ascii="Calibri" w:hAnsi="Calibri" w:cs="Calibri"/>
          <w:sz w:val="20"/>
        </w:rPr>
        <w:t xml:space="preserve"> n</w:t>
      </w:r>
      <w:r w:rsidRPr="004E48D3">
        <w:rPr>
          <w:rFonts w:ascii="Calibri" w:hAnsi="Calibri" w:cs="Calibri"/>
          <w:sz w:val="20"/>
        </w:rPr>
        <w:t>a</w:t>
      </w:r>
      <w:r w:rsidR="002A094E" w:rsidRPr="004E48D3">
        <w:rPr>
          <w:rFonts w:ascii="Calibri" w:hAnsi="Calibri" w:cs="Calibri"/>
          <w:sz w:val="20"/>
        </w:rPr>
        <w:t>:</w:t>
      </w:r>
    </w:p>
    <w:p w14:paraId="6D24E7BC" w14:textId="77777777" w:rsidR="004319BA" w:rsidRPr="004E48D3" w:rsidRDefault="002A094E" w:rsidP="002A094E">
      <w:pPr>
        <w:pStyle w:val="Tekstpodstawowywcity"/>
        <w:spacing w:line="360" w:lineRule="auto"/>
        <w:ind w:firstLine="0"/>
        <w:jc w:val="center"/>
        <w:rPr>
          <w:rFonts w:ascii="Calibri" w:hAnsi="Calibri" w:cs="Calibri"/>
          <w:sz w:val="20"/>
        </w:rPr>
      </w:pPr>
      <w:proofErr w:type="gramStart"/>
      <w:r w:rsidRPr="004E48D3">
        <w:rPr>
          <w:rFonts w:ascii="Calibri" w:hAnsi="Calibri" w:cs="Calibri"/>
          <w:sz w:val="20"/>
        </w:rPr>
        <w:t>„</w:t>
      </w:r>
      <w:r w:rsidR="004319BA" w:rsidRPr="004E48D3">
        <w:rPr>
          <w:rFonts w:ascii="Calibri" w:hAnsi="Calibri" w:cs="Calibri"/>
          <w:sz w:val="20"/>
        </w:rPr>
        <w:t xml:space="preserve"> </w:t>
      </w:r>
      <w:r w:rsidR="00C97784" w:rsidRPr="00C97784">
        <w:rPr>
          <w:rFonts w:ascii="Calibri" w:hAnsi="Calibri" w:cs="Calibri"/>
          <w:b/>
          <w:sz w:val="20"/>
        </w:rPr>
        <w:t>Zawarcie</w:t>
      </w:r>
      <w:proofErr w:type="gramEnd"/>
      <w:r w:rsidR="00C97784" w:rsidRPr="00C97784">
        <w:rPr>
          <w:rFonts w:ascii="Calibri" w:hAnsi="Calibri" w:cs="Calibri"/>
          <w:b/>
          <w:sz w:val="20"/>
        </w:rPr>
        <w:t xml:space="preserve"> umowy ramowej na wykonywanie robót teletechnicznych w obiektach Uniwersytetu Morskiego w Gdyni w 2021 roku</w:t>
      </w:r>
      <w:r w:rsidRPr="004E48D3">
        <w:rPr>
          <w:rFonts w:ascii="Calibri" w:hAnsi="Calibri" w:cs="Calibri"/>
          <w:b/>
          <w:sz w:val="20"/>
        </w:rPr>
        <w:t>”</w:t>
      </w:r>
    </w:p>
    <w:p w14:paraId="3BDB0D89" w14:textId="77777777" w:rsidR="009D34DD" w:rsidRPr="004E48D3" w:rsidRDefault="009D34DD" w:rsidP="009D34DD">
      <w:pPr>
        <w:pStyle w:val="Tekstpodstawowywcity"/>
        <w:spacing w:line="360" w:lineRule="auto"/>
        <w:ind w:firstLine="0"/>
        <w:rPr>
          <w:rFonts w:ascii="Calibri" w:hAnsi="Calibri" w:cs="Calibri"/>
          <w:iCs/>
          <w:sz w:val="20"/>
        </w:rPr>
      </w:pPr>
      <w:r w:rsidRPr="004E48D3">
        <w:rPr>
          <w:rFonts w:ascii="Calibri" w:hAnsi="Calibri" w:cs="Calibri"/>
          <w:iCs/>
          <w:sz w:val="20"/>
        </w:rPr>
        <w:t>oddaję do dyspozycji przystępującemu do niniejszego post</w:t>
      </w:r>
      <w:r w:rsidR="004319BA" w:rsidRPr="004E48D3">
        <w:rPr>
          <w:rFonts w:ascii="Calibri" w:hAnsi="Calibri" w:cs="Calibri"/>
          <w:iCs/>
          <w:sz w:val="20"/>
        </w:rPr>
        <w:t>ępowania Wykonawcy</w:t>
      </w:r>
    </w:p>
    <w:p w14:paraId="5DA30C85" w14:textId="77777777" w:rsidR="004319BA" w:rsidRPr="004E48D3" w:rsidRDefault="004319BA" w:rsidP="009D34DD">
      <w:pPr>
        <w:pStyle w:val="Tekstpodstawowywcity"/>
        <w:spacing w:line="360" w:lineRule="auto"/>
        <w:ind w:firstLine="0"/>
        <w:rPr>
          <w:rFonts w:ascii="Calibri" w:hAnsi="Calibri" w:cs="Calibri"/>
          <w:iCs/>
          <w:sz w:val="20"/>
        </w:rPr>
      </w:pPr>
    </w:p>
    <w:p w14:paraId="53243CA8" w14:textId="77777777" w:rsidR="004319BA" w:rsidRPr="004E48D3" w:rsidRDefault="004319BA" w:rsidP="009D34DD">
      <w:pPr>
        <w:pStyle w:val="Tekstpodstawowywcity"/>
        <w:spacing w:line="360" w:lineRule="auto"/>
        <w:ind w:firstLine="0"/>
        <w:rPr>
          <w:rFonts w:ascii="Calibri" w:hAnsi="Calibri" w:cs="Calibri"/>
          <w:sz w:val="20"/>
        </w:rPr>
      </w:pPr>
      <w:r w:rsidRPr="004E48D3">
        <w:rPr>
          <w:rFonts w:ascii="Calibri" w:hAnsi="Calibri" w:cs="Calibri"/>
          <w:iCs/>
          <w:sz w:val="20"/>
        </w:rPr>
        <w:t>………………………………………………………………………………………………………………………………………………….</w:t>
      </w:r>
    </w:p>
    <w:p w14:paraId="3037D9EA" w14:textId="77777777" w:rsidR="009D34DD" w:rsidRPr="004E48D3" w:rsidRDefault="009D34DD" w:rsidP="009D34DD">
      <w:pPr>
        <w:pStyle w:val="Tekstpodstawowywcity"/>
        <w:spacing w:line="360" w:lineRule="auto"/>
        <w:ind w:firstLine="0"/>
        <w:rPr>
          <w:rFonts w:ascii="Calibri" w:hAnsi="Calibri" w:cs="Calibri"/>
          <w:iCs/>
          <w:sz w:val="20"/>
        </w:rPr>
      </w:pPr>
      <w:r w:rsidRPr="004E48D3">
        <w:rPr>
          <w:rFonts w:ascii="Calibri" w:hAnsi="Calibri" w:cs="Calibri"/>
          <w:iCs/>
          <w:sz w:val="20"/>
        </w:rPr>
        <w:t>niezb</w:t>
      </w:r>
      <w:r w:rsidRPr="004E48D3">
        <w:rPr>
          <w:rFonts w:ascii="Calibri" w:eastAsia="TimesNewRoman,Italic" w:hAnsi="Calibri" w:cs="Calibri"/>
          <w:iCs/>
          <w:sz w:val="20"/>
        </w:rPr>
        <w:t>ę</w:t>
      </w:r>
      <w:r w:rsidRPr="004E48D3">
        <w:rPr>
          <w:rFonts w:ascii="Calibri" w:hAnsi="Calibri" w:cs="Calibri"/>
          <w:iCs/>
          <w:sz w:val="20"/>
        </w:rPr>
        <w:t>dne zasoby:</w:t>
      </w:r>
    </w:p>
    <w:p w14:paraId="69AFBA86" w14:textId="77777777" w:rsidR="009D34DD" w:rsidRPr="004E48D3" w:rsidRDefault="009D34DD" w:rsidP="009D34DD">
      <w:pPr>
        <w:pStyle w:val="Tekstpodstawowywcity"/>
        <w:spacing w:line="360" w:lineRule="auto"/>
        <w:ind w:firstLine="0"/>
        <w:rPr>
          <w:rFonts w:ascii="Calibri" w:hAnsi="Calibri" w:cs="Calibri"/>
          <w:iCs/>
          <w:sz w:val="20"/>
        </w:rPr>
      </w:pPr>
    </w:p>
    <w:p w14:paraId="1593A2B0" w14:textId="77777777" w:rsidR="009D34DD" w:rsidRPr="004E48D3" w:rsidRDefault="009D34DD" w:rsidP="009D34DD">
      <w:pPr>
        <w:pStyle w:val="Tekstpodstawowywcity"/>
        <w:ind w:firstLine="0"/>
        <w:rPr>
          <w:rFonts w:ascii="Calibri" w:hAnsi="Calibri" w:cs="Calibri"/>
          <w:iCs/>
          <w:sz w:val="20"/>
        </w:rPr>
      </w:pPr>
      <w:r w:rsidRPr="004E48D3">
        <w:rPr>
          <w:rFonts w:ascii="Calibri" w:hAnsi="Calibri" w:cs="Calibri"/>
          <w:iCs/>
          <w:sz w:val="20"/>
        </w:rPr>
        <w:t>…………………………………………………………………………………………………………………………………………………..</w:t>
      </w:r>
    </w:p>
    <w:p w14:paraId="5BD50504" w14:textId="77777777" w:rsidR="009D34DD" w:rsidRPr="004E48D3" w:rsidRDefault="009D34DD" w:rsidP="009D34DD">
      <w:pPr>
        <w:pStyle w:val="Tekstpodstawowywcity"/>
        <w:ind w:firstLine="0"/>
        <w:jc w:val="center"/>
        <w:rPr>
          <w:rFonts w:ascii="Calibri" w:hAnsi="Calibri" w:cs="Calibri"/>
          <w:iCs/>
          <w:sz w:val="20"/>
        </w:rPr>
      </w:pPr>
      <w:r w:rsidRPr="004E48D3">
        <w:rPr>
          <w:rFonts w:ascii="Calibri" w:hAnsi="Calibri" w:cs="Calibri"/>
          <w:iCs/>
          <w:sz w:val="20"/>
        </w:rPr>
        <w:t>/ podać rodzaj udostępnionego zasobu/</w:t>
      </w:r>
    </w:p>
    <w:p w14:paraId="162E4472" w14:textId="77777777" w:rsidR="009D34DD" w:rsidRPr="004E48D3" w:rsidRDefault="009D34DD" w:rsidP="009D34DD">
      <w:pPr>
        <w:pStyle w:val="Tekstpodstawowywcity"/>
        <w:spacing w:line="360" w:lineRule="auto"/>
        <w:ind w:firstLine="0"/>
        <w:jc w:val="center"/>
        <w:rPr>
          <w:rFonts w:ascii="Calibri" w:hAnsi="Calibri" w:cs="Calibri"/>
          <w:iCs/>
          <w:sz w:val="20"/>
        </w:rPr>
      </w:pPr>
    </w:p>
    <w:p w14:paraId="080482AA" w14:textId="77777777" w:rsidR="009D34DD" w:rsidRPr="004E48D3" w:rsidRDefault="009D34DD" w:rsidP="009D34DD">
      <w:pPr>
        <w:pStyle w:val="Tekstpodstawowywcity"/>
        <w:spacing w:line="360" w:lineRule="auto"/>
        <w:ind w:firstLine="0"/>
        <w:rPr>
          <w:rFonts w:ascii="Calibri" w:hAnsi="Calibri" w:cs="Calibri"/>
          <w:iCs/>
          <w:sz w:val="20"/>
        </w:rPr>
      </w:pPr>
      <w:r w:rsidRPr="004E48D3">
        <w:rPr>
          <w:rFonts w:ascii="Calibri" w:hAnsi="Calibri" w:cs="Calibri"/>
          <w:iCs/>
          <w:sz w:val="20"/>
        </w:rPr>
        <w:t>na okres……………………………………………………………………………………………………………………………………… w celu korzystania z nich przy wykonywaniu zamówienia.</w:t>
      </w:r>
    </w:p>
    <w:p w14:paraId="30155E8B" w14:textId="77777777" w:rsidR="007B5579" w:rsidRDefault="007B5579" w:rsidP="007B5579">
      <w:pPr>
        <w:pStyle w:val="pkt1"/>
        <w:spacing w:before="0" w:after="0" w:line="360" w:lineRule="auto"/>
        <w:ind w:left="0" w:firstLine="0"/>
        <w:rPr>
          <w:rFonts w:ascii="Calibri" w:hAnsi="Calibri" w:cs="Calibri"/>
          <w:sz w:val="20"/>
        </w:rPr>
      </w:pPr>
    </w:p>
    <w:p w14:paraId="3ED8C979" w14:textId="77777777" w:rsidR="007B5579" w:rsidRPr="00621EC6" w:rsidRDefault="007B5579" w:rsidP="007B5579">
      <w:pPr>
        <w:pStyle w:val="pkt1"/>
        <w:spacing w:before="0" w:after="0" w:line="360" w:lineRule="auto"/>
        <w:ind w:left="0" w:firstLine="0"/>
        <w:rPr>
          <w:rFonts w:ascii="Calibri" w:hAnsi="Calibri" w:cs="Calibri"/>
          <w:sz w:val="20"/>
        </w:rPr>
      </w:pPr>
      <w:r w:rsidRPr="00621EC6">
        <w:rPr>
          <w:rFonts w:ascii="Calibri" w:hAnsi="Calibri" w:cs="Calibri"/>
          <w:sz w:val="20"/>
        </w:rPr>
        <w:t xml:space="preserve">Powyższe zobowiązanie jest równocześnie przyjęciem solidarnej odpowiedzialności z Wykonawcą za szkodę Zamawiającego powstałą wskutek nieudostępnienia tych zasobów, chyba, </w:t>
      </w:r>
      <w:r>
        <w:rPr>
          <w:rFonts w:ascii="Calibri" w:hAnsi="Calibri" w:cs="Calibri"/>
          <w:sz w:val="20"/>
        </w:rPr>
        <w:t>ż</w:t>
      </w:r>
      <w:r w:rsidRPr="00621EC6">
        <w:rPr>
          <w:rFonts w:ascii="Calibri" w:hAnsi="Calibri" w:cs="Calibri"/>
          <w:sz w:val="20"/>
        </w:rPr>
        <w:t>e za nieudostępnienie nie ponosimy winy.</w:t>
      </w:r>
    </w:p>
    <w:p w14:paraId="1DB5EBAB" w14:textId="77777777" w:rsidR="009D34DD" w:rsidRPr="004E48D3" w:rsidRDefault="009D34DD" w:rsidP="009D34DD">
      <w:pPr>
        <w:pStyle w:val="pkt1"/>
        <w:spacing w:before="0" w:after="0" w:line="360" w:lineRule="auto"/>
        <w:ind w:left="210" w:firstLine="0"/>
        <w:rPr>
          <w:rFonts w:ascii="Calibri" w:hAnsi="Calibri" w:cs="Calibri"/>
          <w:sz w:val="20"/>
        </w:rPr>
      </w:pPr>
    </w:p>
    <w:p w14:paraId="671EC840" w14:textId="77777777" w:rsidR="009D34DD" w:rsidRPr="004E48D3" w:rsidRDefault="009D34DD" w:rsidP="009D34DD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22F523E1" w14:textId="77777777" w:rsidR="009D34DD" w:rsidRPr="004E48D3" w:rsidRDefault="009D34DD" w:rsidP="009D34DD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316E4668" w14:textId="77777777" w:rsidR="009D34DD" w:rsidRPr="004E48D3" w:rsidRDefault="009D34DD" w:rsidP="009D34DD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6E8FCB2F" w14:textId="77777777" w:rsidR="009D34DD" w:rsidRPr="004E48D3" w:rsidRDefault="009D34DD" w:rsidP="009D34DD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4E48D3">
        <w:rPr>
          <w:rFonts w:ascii="Calibri" w:hAnsi="Calibri" w:cs="Calibri"/>
          <w:u w:val="dotted"/>
        </w:rPr>
        <w:tab/>
      </w:r>
      <w:r w:rsidRPr="004E48D3">
        <w:rPr>
          <w:rFonts w:ascii="Calibri" w:hAnsi="Calibri" w:cs="Calibri"/>
        </w:rPr>
        <w:t xml:space="preserve"> dnia </w:t>
      </w:r>
      <w:r w:rsidRPr="004E48D3">
        <w:rPr>
          <w:rFonts w:ascii="Calibri" w:hAnsi="Calibri" w:cs="Calibri"/>
          <w:u w:val="dotted"/>
        </w:rPr>
        <w:tab/>
      </w:r>
      <w:r w:rsidRPr="004E48D3">
        <w:rPr>
          <w:rFonts w:ascii="Calibri" w:hAnsi="Calibri" w:cs="Calibri"/>
        </w:rPr>
        <w:tab/>
      </w:r>
      <w:r w:rsidRPr="004E48D3">
        <w:rPr>
          <w:rFonts w:ascii="Calibri" w:hAnsi="Calibri" w:cs="Calibri"/>
          <w:u w:val="dotted"/>
        </w:rPr>
        <w:tab/>
      </w:r>
    </w:p>
    <w:p w14:paraId="1D72CE40" w14:textId="77777777" w:rsidR="009D34DD" w:rsidRPr="004E48D3" w:rsidRDefault="009D34DD" w:rsidP="009D34DD">
      <w:pPr>
        <w:ind w:left="5529"/>
        <w:jc w:val="center"/>
        <w:rPr>
          <w:rFonts w:ascii="Calibri" w:hAnsi="Calibri" w:cs="Calibri"/>
          <w:vertAlign w:val="superscript"/>
        </w:rPr>
      </w:pPr>
      <w:r w:rsidRPr="004E48D3">
        <w:rPr>
          <w:rFonts w:ascii="Calibri" w:hAnsi="Calibri" w:cs="Calibri"/>
          <w:vertAlign w:val="superscript"/>
        </w:rPr>
        <w:t>podpis osoby uprawnionej do składani</w:t>
      </w:r>
      <w:r w:rsidR="004319BA" w:rsidRPr="004E48D3">
        <w:rPr>
          <w:rFonts w:ascii="Calibri" w:hAnsi="Calibri" w:cs="Calibri"/>
          <w:vertAlign w:val="superscript"/>
        </w:rPr>
        <w:t>a oświadczeń woli w imieniu Podmiotu trzeciego</w:t>
      </w:r>
    </w:p>
    <w:p w14:paraId="585F309C" w14:textId="77777777" w:rsidR="009D34DD" w:rsidRPr="004E48D3" w:rsidRDefault="009D34DD" w:rsidP="009D34DD">
      <w:pPr>
        <w:rPr>
          <w:rFonts w:ascii="Calibri" w:hAnsi="Calibri" w:cs="Calibri"/>
          <w:vertAlign w:val="superscript"/>
        </w:rPr>
      </w:pPr>
    </w:p>
    <w:p w14:paraId="56D8B5D3" w14:textId="77777777" w:rsidR="009D34DD" w:rsidRPr="004E48D3" w:rsidRDefault="009D34DD" w:rsidP="009D34DD">
      <w:pPr>
        <w:pStyle w:val="Zwykytekst"/>
        <w:rPr>
          <w:rFonts w:ascii="Calibri" w:hAnsi="Calibri" w:cs="Calibri"/>
        </w:rPr>
      </w:pPr>
    </w:p>
    <w:p w14:paraId="52C441BC" w14:textId="77777777" w:rsidR="001B612B" w:rsidRPr="004E48D3" w:rsidRDefault="001B612B" w:rsidP="009964E5">
      <w:pPr>
        <w:pStyle w:val="Zwykytekst"/>
        <w:rPr>
          <w:rFonts w:ascii="Calibri" w:hAnsi="Calibri" w:cs="Calibri"/>
        </w:rPr>
      </w:pPr>
    </w:p>
    <w:sectPr w:rsidR="001B612B" w:rsidRPr="004E48D3" w:rsidSect="009D34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FC04A1" w14:textId="77777777" w:rsidR="00FC4509" w:rsidRDefault="00FC4509">
      <w:r>
        <w:separator/>
      </w:r>
    </w:p>
  </w:endnote>
  <w:endnote w:type="continuationSeparator" w:id="0">
    <w:p w14:paraId="2811E93E" w14:textId="77777777" w:rsidR="00FC4509" w:rsidRDefault="00FC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DD694" w14:textId="77777777" w:rsidR="009D34DD" w:rsidRDefault="009D34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DBF50" w14:textId="77777777" w:rsidR="009D34DD" w:rsidRDefault="009D34D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263C3" w14:textId="77777777" w:rsidR="009D34DD" w:rsidRDefault="009D34D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2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2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13769" w14:textId="77777777" w:rsidR="009D34DD" w:rsidRDefault="009D34D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B77AA8" w14:textId="77777777" w:rsidR="009D34DD" w:rsidRDefault="009D34DD">
    <w:pPr>
      <w:pStyle w:val="Stopka"/>
      <w:tabs>
        <w:tab w:val="clear" w:pos="4536"/>
      </w:tabs>
      <w:jc w:val="center"/>
    </w:pPr>
  </w:p>
  <w:p w14:paraId="17E94BC3" w14:textId="77777777" w:rsidR="009D34DD" w:rsidRDefault="009D34D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17B68" w14:textId="77777777" w:rsidR="00FC4509" w:rsidRDefault="00FC4509">
      <w:r>
        <w:separator/>
      </w:r>
    </w:p>
  </w:footnote>
  <w:footnote w:type="continuationSeparator" w:id="0">
    <w:p w14:paraId="4A5EBC2C" w14:textId="77777777" w:rsidR="00FC4509" w:rsidRDefault="00FC4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DE044" w14:textId="77777777" w:rsidR="009D34DD" w:rsidRDefault="000E2339">
    <w:pPr>
      <w:pStyle w:val="Nagwek"/>
    </w:pPr>
    <w:r>
      <w:rPr>
        <w:noProof/>
      </w:rPr>
      <w:pict w14:anchorId="0DCC5C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9C7C8" w14:textId="77777777" w:rsidR="009D34DD" w:rsidRPr="002C56A7" w:rsidRDefault="009D34DD" w:rsidP="009D34DD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230210AF" w14:textId="77777777" w:rsidR="009D34DD" w:rsidRPr="007C3773" w:rsidRDefault="002316BA" w:rsidP="009D34DD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2146D8ED" w14:textId="77777777" w:rsidR="009D34DD" w:rsidRDefault="00C97784" w:rsidP="009D34DD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teletechnicznych w obiektach Uniwersytetu Morskiego w Gdyni w 2021 roku</w:t>
    </w:r>
  </w:p>
  <w:p w14:paraId="35FCBD49" w14:textId="77777777" w:rsidR="002316BA" w:rsidRPr="002316BA" w:rsidRDefault="002316BA" w:rsidP="009D34DD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 w14:anchorId="740A1BEC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11.3pt;width:460pt;height:0;z-index:251658752" o:connectortype="straight"/>
      </w:pict>
    </w:r>
  </w:p>
  <w:p w14:paraId="3BF67468" w14:textId="77777777" w:rsidR="009D34DD" w:rsidRDefault="009D3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3D543E" w14:textId="77777777" w:rsidR="009D34DD" w:rsidRDefault="000E2339">
    <w:pPr>
      <w:pStyle w:val="Nagwek"/>
    </w:pPr>
    <w:r>
      <w:rPr>
        <w:noProof/>
      </w:rPr>
      <w:pict w14:anchorId="42DE16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509"/>
    <w:rsid w:val="000E2339"/>
    <w:rsid w:val="001409D0"/>
    <w:rsid w:val="001B612B"/>
    <w:rsid w:val="001C5D15"/>
    <w:rsid w:val="002316BA"/>
    <w:rsid w:val="00263E2B"/>
    <w:rsid w:val="002A094E"/>
    <w:rsid w:val="00352A7D"/>
    <w:rsid w:val="003A1A4D"/>
    <w:rsid w:val="004319BA"/>
    <w:rsid w:val="004E48D3"/>
    <w:rsid w:val="00652D93"/>
    <w:rsid w:val="006B0798"/>
    <w:rsid w:val="007B5579"/>
    <w:rsid w:val="009964E5"/>
    <w:rsid w:val="009D34DD"/>
    <w:rsid w:val="00B77F9F"/>
    <w:rsid w:val="00C97784"/>
    <w:rsid w:val="00D86D2F"/>
    <w:rsid w:val="00F86D84"/>
    <w:rsid w:val="00FC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5096012"/>
  <w15:chartTrackingRefBased/>
  <w15:docId w15:val="{4471F8F7-1115-4CB5-99C3-91B785C0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34DD"/>
  </w:style>
  <w:style w:type="paragraph" w:styleId="Nagwek3">
    <w:name w:val="heading 3"/>
    <w:basedOn w:val="Normalny"/>
    <w:next w:val="Normalny"/>
    <w:link w:val="Nagwek3Znak"/>
    <w:qFormat/>
    <w:rsid w:val="009D34D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D34D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9964E5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D34DD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D34DD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D34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D34DD"/>
    <w:rPr>
      <w:lang w:val="pl-PL" w:eastAsia="pl-PL" w:bidi="ar-SA"/>
    </w:rPr>
  </w:style>
  <w:style w:type="paragraph" w:styleId="Stopka">
    <w:name w:val="footer"/>
    <w:basedOn w:val="Normalny"/>
    <w:link w:val="StopkaZnak"/>
    <w:rsid w:val="009D34D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D34DD"/>
    <w:rPr>
      <w:lang w:val="pl-PL" w:eastAsia="pl-PL" w:bidi="ar-SA"/>
    </w:rPr>
  </w:style>
  <w:style w:type="character" w:styleId="Numerstrony">
    <w:name w:val="page number"/>
    <w:basedOn w:val="Domylnaczcionkaakapitu"/>
    <w:rsid w:val="009D34DD"/>
  </w:style>
  <w:style w:type="paragraph" w:styleId="Tekstpodstawowywcity">
    <w:name w:val="Body Text Indent"/>
    <w:basedOn w:val="Normalny"/>
    <w:link w:val="TekstpodstawowywcityZnak"/>
    <w:rsid w:val="009D34DD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D34DD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D34DD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CDS</dc:creator>
  <cp:keywords/>
  <dc:description/>
  <cp:lastModifiedBy>Anna Kolesinska</cp:lastModifiedBy>
  <cp:revision>2</cp:revision>
  <dcterms:created xsi:type="dcterms:W3CDTF">2020-12-07T19:56:00Z</dcterms:created>
  <dcterms:modified xsi:type="dcterms:W3CDTF">2020-12-07T19:56:00Z</dcterms:modified>
</cp:coreProperties>
</file>