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C4212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2E7ADF" w:rsidRPr="002E7ADF">
        <w:rPr>
          <w:sz w:val="24"/>
        </w:rPr>
        <w:t>2020-12-09</w:t>
      </w:r>
    </w:p>
    <w:p w14:paraId="1DCF7080" w14:textId="77777777" w:rsidR="00007727" w:rsidRDefault="00DB20C0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3A1BAEAD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E7ADF" w:rsidRPr="002E7ADF">
        <w:rPr>
          <w:b/>
          <w:sz w:val="24"/>
          <w:szCs w:val="24"/>
        </w:rPr>
        <w:t>BZP/271/59/2020</w:t>
      </w:r>
      <w:r w:rsidR="00A80738">
        <w:rPr>
          <w:sz w:val="24"/>
        </w:rPr>
        <w:tab/>
        <w:t xml:space="preserve"> </w:t>
      </w:r>
    </w:p>
    <w:p w14:paraId="5308E3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1E28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FC63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74482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FFCAC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12A48E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E7ADF" w:rsidRPr="002E7AD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503FD665" w14:textId="77777777" w:rsidR="00A80738" w:rsidRPr="00490DC0" w:rsidRDefault="002E7ADF" w:rsidP="00C659E2">
      <w:pPr>
        <w:pStyle w:val="Tekstpodstawowywcity"/>
        <w:spacing w:before="120" w:after="240"/>
        <w:ind w:firstLine="0"/>
        <w:jc w:val="center"/>
      </w:pPr>
      <w:r w:rsidRPr="002E7ADF">
        <w:rPr>
          <w:b/>
        </w:rPr>
        <w:t>Odbiór i transport stałych odpadów komunalnych w roku 2021</w:t>
      </w:r>
    </w:p>
    <w:p w14:paraId="3C10AF71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E7ADF" w:rsidRPr="002E7ADF">
        <w:rPr>
          <w:sz w:val="24"/>
          <w:szCs w:val="24"/>
        </w:rPr>
        <w:t>(</w:t>
      </w:r>
      <w:proofErr w:type="spellStart"/>
      <w:r w:rsidR="002E7ADF" w:rsidRPr="002E7ADF">
        <w:rPr>
          <w:sz w:val="24"/>
          <w:szCs w:val="24"/>
        </w:rPr>
        <w:t>t.j</w:t>
      </w:r>
      <w:proofErr w:type="spellEnd"/>
      <w:r w:rsidR="002E7ADF" w:rsidRPr="002E7AD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67275837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E7ADF" w:rsidRPr="002E7ADF">
        <w:rPr>
          <w:sz w:val="24"/>
          <w:szCs w:val="24"/>
        </w:rPr>
        <w:t>09/12/2020</w:t>
      </w:r>
      <w:r w:rsidR="00FF4AB1" w:rsidRPr="00FF4AB1">
        <w:rPr>
          <w:sz w:val="24"/>
          <w:szCs w:val="24"/>
        </w:rPr>
        <w:t xml:space="preserve"> o godz. </w:t>
      </w:r>
      <w:r w:rsidR="002E7ADF" w:rsidRPr="002E7ADF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14:paraId="6B7031D6" w14:textId="77777777" w:rsidR="00DB20C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14:paraId="4A34C23F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E7ADF" w:rsidRPr="002E7ADF">
        <w:rPr>
          <w:b/>
          <w:sz w:val="24"/>
          <w:szCs w:val="24"/>
        </w:rPr>
        <w:t>3 456 000.00</w:t>
      </w:r>
      <w:r w:rsidR="00FF4AB1" w:rsidRPr="00FF4AB1">
        <w:rPr>
          <w:sz w:val="24"/>
          <w:szCs w:val="24"/>
        </w:rPr>
        <w:t xml:space="preserve"> zł brutto.</w:t>
      </w:r>
    </w:p>
    <w:p w14:paraId="650CCD1E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673"/>
        <w:gridCol w:w="1559"/>
        <w:gridCol w:w="1134"/>
      </w:tblGrid>
      <w:tr w:rsidR="00AB47C8" w:rsidRPr="00493F8C" w14:paraId="545DF6C2" w14:textId="77777777" w:rsidTr="00AB47C8">
        <w:tc>
          <w:tcPr>
            <w:tcW w:w="706" w:type="dxa"/>
            <w:shd w:val="clear" w:color="auto" w:fill="auto"/>
            <w:vAlign w:val="center"/>
          </w:tcPr>
          <w:p w14:paraId="3725D6C2" w14:textId="77777777" w:rsidR="00AB47C8" w:rsidRPr="00490DC0" w:rsidRDefault="00AB47C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5673" w:type="dxa"/>
            <w:shd w:val="clear" w:color="auto" w:fill="auto"/>
            <w:vAlign w:val="center"/>
          </w:tcPr>
          <w:p w14:paraId="41ACA8AB" w14:textId="77777777" w:rsidR="00AB47C8" w:rsidRDefault="00AB47C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17CF79F2" w14:textId="77777777" w:rsidR="00AB47C8" w:rsidRPr="00490DC0" w:rsidRDefault="00AB47C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85F9E1" w14:textId="77777777" w:rsidR="00AB47C8" w:rsidRPr="00490DC0" w:rsidRDefault="00AB47C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8D5E0E" w14:textId="77777777" w:rsidR="00AB47C8" w:rsidRPr="00490DC0" w:rsidRDefault="00AB47C8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B47C8" w:rsidRPr="00493F8C" w14:paraId="5A2C15AA" w14:textId="77777777" w:rsidTr="00AB47C8">
        <w:tc>
          <w:tcPr>
            <w:tcW w:w="706" w:type="dxa"/>
            <w:shd w:val="clear" w:color="auto" w:fill="auto"/>
            <w:vAlign w:val="center"/>
          </w:tcPr>
          <w:p w14:paraId="33D048BE" w14:textId="77777777" w:rsidR="00AB47C8" w:rsidRPr="00490DC0" w:rsidRDefault="00AB47C8" w:rsidP="00AE565B">
            <w:pPr>
              <w:spacing w:before="120" w:after="120"/>
              <w:jc w:val="center"/>
            </w:pPr>
            <w:r w:rsidRPr="002E7ADF">
              <w:t>1</w:t>
            </w:r>
          </w:p>
        </w:tc>
        <w:tc>
          <w:tcPr>
            <w:tcW w:w="5673" w:type="dxa"/>
            <w:shd w:val="clear" w:color="auto" w:fill="auto"/>
          </w:tcPr>
          <w:p w14:paraId="21009637" w14:textId="0113FA53" w:rsidR="00AB47C8" w:rsidRDefault="00AB47C8" w:rsidP="00AE565B">
            <w:pPr>
              <w:spacing w:before="40"/>
            </w:pPr>
            <w:r w:rsidRPr="002E7ADF">
              <w:t>Konsorcjum</w:t>
            </w:r>
            <w:r>
              <w:t xml:space="preserve"> firm</w:t>
            </w:r>
            <w:bookmarkStart w:id="0" w:name="_GoBack"/>
            <w:bookmarkEnd w:id="0"/>
            <w:r>
              <w:t>:</w:t>
            </w:r>
          </w:p>
          <w:p w14:paraId="16E02128" w14:textId="7C9917FD" w:rsidR="00AB47C8" w:rsidRDefault="00AB47C8" w:rsidP="00AE565B">
            <w:pPr>
              <w:spacing w:before="40"/>
            </w:pPr>
            <w:r w:rsidRPr="002E7ADF">
              <w:t xml:space="preserve"> </w:t>
            </w:r>
            <w:r w:rsidRPr="00AB47C8">
              <w:t xml:space="preserve">Rejonowe Przedsiębiorstwo Gospodarki Komunalnej </w:t>
            </w:r>
            <w:r>
              <w:t xml:space="preserve">Sp. z o.o.  </w:t>
            </w:r>
            <w:r w:rsidRPr="00AB47C8">
              <w:t>32-400 Myślenice, ul. Słowackiego nr 84</w:t>
            </w:r>
            <w:r>
              <w:t xml:space="preserve">, i </w:t>
            </w:r>
          </w:p>
          <w:p w14:paraId="46E503C4" w14:textId="40846F8D" w:rsidR="00AB47C8" w:rsidRPr="00490DC0" w:rsidRDefault="00AB47C8" w:rsidP="00AE565B">
            <w:r w:rsidRPr="00AB47C8">
              <w:t xml:space="preserve">Małopolskie Przedsiębiorstwo Gospodarki Odpadami </w:t>
            </w:r>
            <w:r>
              <w:t xml:space="preserve">Sp. z o.o.  </w:t>
            </w:r>
            <w:r w:rsidRPr="00AB47C8">
              <w:t>30-307 Kraków ul. Barska 12 , adres do doręczeń ul. Nowohucka 1, 31-580 Kraków;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ACE62EC" w14:textId="77777777" w:rsidR="00AB47C8" w:rsidRPr="00490DC0" w:rsidRDefault="00AB47C8" w:rsidP="00AE565B">
            <w:pPr>
              <w:spacing w:before="120" w:after="120"/>
              <w:jc w:val="both"/>
            </w:pPr>
            <w:r w:rsidRPr="002E7ADF">
              <w:t>2 806 324.51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ED56EA" w14:textId="77777777" w:rsidR="00AB47C8" w:rsidRPr="00490DC0" w:rsidRDefault="00AB47C8" w:rsidP="00AE565B">
            <w:pPr>
              <w:spacing w:before="120" w:after="120"/>
              <w:jc w:val="both"/>
            </w:pPr>
            <w:r w:rsidRPr="002E7ADF">
              <w:t>30 dni</w:t>
            </w:r>
          </w:p>
        </w:tc>
      </w:tr>
    </w:tbl>
    <w:p w14:paraId="6847FF9C" w14:textId="77777777" w:rsidR="00A80738" w:rsidRDefault="00A80738" w:rsidP="00A80738">
      <w:pPr>
        <w:jc w:val="right"/>
        <w:rPr>
          <w:sz w:val="24"/>
        </w:rPr>
      </w:pPr>
    </w:p>
    <w:p w14:paraId="2D25F03F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2E7ADF" w:rsidRPr="002E7ADF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2E7ADF" w:rsidRPr="002E7ADF">
        <w:rPr>
          <w:sz w:val="22"/>
        </w:rPr>
        <w:t>Pacek</w:t>
      </w:r>
    </w:p>
    <w:p w14:paraId="237E5BEF" w14:textId="77777777" w:rsidR="00E755B7" w:rsidRDefault="00E755B7" w:rsidP="00173B20">
      <w:pPr>
        <w:jc w:val="right"/>
      </w:pPr>
    </w:p>
    <w:p w14:paraId="41999865" w14:textId="77777777" w:rsidR="00E755B7" w:rsidRDefault="00E755B7" w:rsidP="00173B20">
      <w:pPr>
        <w:jc w:val="right"/>
      </w:pPr>
    </w:p>
    <w:sectPr w:rsidR="00E75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5938E" w14:textId="77777777" w:rsidR="00FE2EC1" w:rsidRDefault="00FE2EC1">
      <w:r>
        <w:separator/>
      </w:r>
    </w:p>
  </w:endnote>
  <w:endnote w:type="continuationSeparator" w:id="0">
    <w:p w14:paraId="6DBA3831" w14:textId="77777777" w:rsidR="00FE2EC1" w:rsidRDefault="00FE2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D65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8199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C2303" w14:textId="77777777" w:rsidR="009F189D" w:rsidRPr="00DB20C0" w:rsidRDefault="00DB20C0" w:rsidP="00DB20C0">
    <w:pPr>
      <w:pStyle w:val="Stopka"/>
    </w:pPr>
    <w:r w:rsidRPr="00617400">
      <w:rPr>
        <w:noProof/>
      </w:rPr>
      <w:pict w14:anchorId="46C52C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74.7pt;height:68.6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8ED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97C762" w14:textId="77777777" w:rsidR="009F189D" w:rsidRDefault="009F189D">
    <w:pPr>
      <w:pStyle w:val="Stopka"/>
      <w:tabs>
        <w:tab w:val="clear" w:pos="4536"/>
      </w:tabs>
      <w:jc w:val="center"/>
    </w:pPr>
  </w:p>
  <w:p w14:paraId="64C8BA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7DFD81" w14:textId="77777777" w:rsidR="00FE2EC1" w:rsidRDefault="00FE2EC1">
      <w:r>
        <w:separator/>
      </w:r>
    </w:p>
  </w:footnote>
  <w:footnote w:type="continuationSeparator" w:id="0">
    <w:p w14:paraId="72782506" w14:textId="77777777" w:rsidR="00FE2EC1" w:rsidRDefault="00FE2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C6FBD" w14:textId="77777777" w:rsidR="002E7ADF" w:rsidRDefault="002E7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2455E" w14:textId="77777777" w:rsidR="004D5E46" w:rsidRDefault="00DB20C0">
    <w:pPr>
      <w:pStyle w:val="Nagwek"/>
    </w:pPr>
    <w:r w:rsidRPr="00617400">
      <w:rPr>
        <w:noProof/>
      </w:rPr>
      <w:pict w14:anchorId="37DA24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99.3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B88BB" w14:textId="77777777" w:rsidR="002E7ADF" w:rsidRDefault="002E7A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2EC1"/>
    <w:rsid w:val="00007727"/>
    <w:rsid w:val="00017720"/>
    <w:rsid w:val="00035488"/>
    <w:rsid w:val="00044642"/>
    <w:rsid w:val="000D7F25"/>
    <w:rsid w:val="000E00E5"/>
    <w:rsid w:val="00156A8B"/>
    <w:rsid w:val="00173B20"/>
    <w:rsid w:val="001C69FF"/>
    <w:rsid w:val="0023318D"/>
    <w:rsid w:val="002E7ADF"/>
    <w:rsid w:val="003D72FD"/>
    <w:rsid w:val="00423179"/>
    <w:rsid w:val="00490DC0"/>
    <w:rsid w:val="00493F8C"/>
    <w:rsid w:val="004C7E9B"/>
    <w:rsid w:val="004D5E46"/>
    <w:rsid w:val="0069085C"/>
    <w:rsid w:val="007816AA"/>
    <w:rsid w:val="00843263"/>
    <w:rsid w:val="00861E75"/>
    <w:rsid w:val="009D19BD"/>
    <w:rsid w:val="009F189D"/>
    <w:rsid w:val="00A80738"/>
    <w:rsid w:val="00AB47C8"/>
    <w:rsid w:val="00AF6ACA"/>
    <w:rsid w:val="00C236D3"/>
    <w:rsid w:val="00C659E2"/>
    <w:rsid w:val="00CB0802"/>
    <w:rsid w:val="00D06334"/>
    <w:rsid w:val="00D7128F"/>
    <w:rsid w:val="00DB20C0"/>
    <w:rsid w:val="00E755B7"/>
    <w:rsid w:val="00EA3476"/>
    <w:rsid w:val="00F95C33"/>
    <w:rsid w:val="00FE2EC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3162C4"/>
  <w15:chartTrackingRefBased/>
  <w15:docId w15:val="{4E9EDB95-BA18-4A52-8A40-EF073F176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2020-12-09T11:10:00Z</dcterms:created>
  <dcterms:modified xsi:type="dcterms:W3CDTF">2020-12-09T11:10:00Z</dcterms:modified>
</cp:coreProperties>
</file>