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Default="00D854F9" w:rsidP="000E08F7">
      <w:pPr>
        <w:pStyle w:val="Nagwek4"/>
        <w:rPr>
          <w:b/>
          <w:i w:val="0"/>
        </w:rPr>
      </w:pPr>
      <w:r w:rsidRPr="004C278E">
        <w:rPr>
          <w:b/>
          <w:noProof/>
          <w:color w:val="000000"/>
        </w:rPr>
        <w:pict>
          <v:roundrect id="_x0000_s1029" style="position:absolute;left:0;text-align:left;margin-left:0;margin-top:-9pt;width:162pt;height:63pt;z-index:251657216" arcsize="10923f"/>
        </w:pict>
      </w:r>
      <w:r w:rsidRPr="004C278E">
        <w:t xml:space="preserve"> </w:t>
      </w:r>
      <w:r w:rsidR="000E08F7">
        <w:rPr>
          <w:b/>
          <w:i w:val="0"/>
        </w:rPr>
        <w:t xml:space="preserve">Załącznik nr </w:t>
      </w:r>
      <w:r w:rsidR="003F4C12" w:rsidRPr="003F4C12">
        <w:rPr>
          <w:b/>
          <w:i w:val="0"/>
        </w:rPr>
        <w:t>3</w:t>
      </w:r>
    </w:p>
    <w:p w:rsidR="00D854F9" w:rsidRPr="004C278E" w:rsidRDefault="00D854F9" w:rsidP="000E08F7">
      <w:pPr>
        <w:pStyle w:val="Nagwek3"/>
        <w:rPr>
          <w:color w:val="000000"/>
        </w:rPr>
      </w:pPr>
      <w:r w:rsidRPr="004C278E"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8240" stroked="f">
            <v:textbox style="mso-next-textbox:#_x0000_s1030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  <w:r w:rsidRPr="00A431FA">
                    <w:rPr>
                      <w:sz w:val="16"/>
                      <w:szCs w:val="16"/>
                    </w:rPr>
                    <w:t xml:space="preserve">(Pieczęć </w:t>
                  </w:r>
                  <w:r>
                    <w:rPr>
                      <w:sz w:val="16"/>
                      <w:szCs w:val="16"/>
                    </w:rPr>
                    <w:t>Wykonawcy</w:t>
                  </w:r>
                  <w:r w:rsidRPr="00A431FA">
                    <w:rPr>
                      <w:sz w:val="16"/>
                      <w:szCs w:val="16"/>
                    </w:rPr>
                    <w:t>)</w:t>
                  </w:r>
                </w:p>
              </w:txbxContent>
            </v:textbox>
          </v:shape>
        </w:pict>
      </w:r>
    </w:p>
    <w:p w:rsidR="00D854F9" w:rsidRDefault="00D854F9" w:rsidP="00D854F9">
      <w:pPr>
        <w:tabs>
          <w:tab w:val="left" w:pos="0"/>
        </w:tabs>
        <w:spacing w:line="264" w:lineRule="auto"/>
        <w:ind w:right="-142"/>
        <w:rPr>
          <w:b/>
          <w:color w:val="000000"/>
        </w:rPr>
      </w:pPr>
    </w:p>
    <w:p w:rsidR="00D80B90" w:rsidRDefault="00D80B90" w:rsidP="00D80B90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D80B90" w:rsidRDefault="00D80B90" w:rsidP="00D80B90">
      <w:pPr>
        <w:ind w:left="6096"/>
      </w:pPr>
      <w:r>
        <w:t>Akademia Górniczo-Hutnicza</w:t>
      </w:r>
    </w:p>
    <w:p w:rsidR="00D80B90" w:rsidRDefault="00D80B90" w:rsidP="00D80B90">
      <w:pPr>
        <w:ind w:left="6096"/>
      </w:pPr>
      <w:r>
        <w:t xml:space="preserve"> im. St. Staszica w Krakowie</w:t>
      </w:r>
    </w:p>
    <w:p w:rsidR="00D80B90" w:rsidRPr="00000027" w:rsidRDefault="00D80B90" w:rsidP="00D80B90">
      <w:pPr>
        <w:ind w:left="6096"/>
      </w:pPr>
      <w:r>
        <w:t xml:space="preserve">Al. Mickiewicza 30, </w:t>
      </w:r>
      <w:r>
        <w:br/>
        <w:t>30-059 Kraków</w:t>
      </w:r>
    </w:p>
    <w:p w:rsidR="00D80B90" w:rsidRPr="00A22DCF" w:rsidRDefault="00D80B90" w:rsidP="00D80B90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80B90" w:rsidRPr="00262D61" w:rsidRDefault="00D80B90" w:rsidP="00D80B9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80B90" w:rsidRPr="00262D61" w:rsidRDefault="00D80B90" w:rsidP="00D80B9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80B90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80B90" w:rsidRPr="00A22DCF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80B90" w:rsidRPr="00A22DCF" w:rsidRDefault="00D80B90" w:rsidP="00D80B90">
      <w:pPr>
        <w:spacing w:before="12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80B90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</w:t>
      </w:r>
      <w:r w:rsidRPr="00D80B90">
        <w:rPr>
          <w:rFonts w:ascii="Arial" w:hAnsi="Arial" w:cs="Arial"/>
          <w:sz w:val="21"/>
          <w:szCs w:val="21"/>
        </w:rPr>
        <w:t>postępowania o udzielenie zamówienia publicznego</w:t>
      </w:r>
      <w:r>
        <w:rPr>
          <w:rFonts w:ascii="Arial" w:hAnsi="Arial" w:cs="Arial"/>
          <w:sz w:val="21"/>
          <w:szCs w:val="21"/>
        </w:rPr>
        <w:t>, którego przedmiotem jest</w:t>
      </w:r>
      <w:r w:rsidRPr="00D80B90">
        <w:rPr>
          <w:rFonts w:ascii="Arial" w:hAnsi="Arial" w:cs="Arial"/>
          <w:sz w:val="21"/>
          <w:szCs w:val="21"/>
        </w:rPr>
        <w:br/>
      </w:r>
      <w:r w:rsidR="003F4C12" w:rsidRPr="003F4C12">
        <w:rPr>
          <w:rFonts w:ascii="Arial" w:hAnsi="Arial" w:cs="Arial"/>
          <w:b/>
          <w:sz w:val="21"/>
          <w:szCs w:val="21"/>
        </w:rPr>
        <w:t>Rozbudowa systemu monitoringu wizyjnego Miasteczka Studenckiego AGH KC-zp.272-671/20</w:t>
      </w:r>
      <w:r>
        <w:rPr>
          <w:rFonts w:ascii="Arial" w:hAnsi="Arial" w:cs="Arial"/>
          <w:sz w:val="21"/>
          <w:szCs w:val="21"/>
        </w:rPr>
        <w:t xml:space="preserve"> - znak sprawy </w:t>
      </w:r>
      <w:r w:rsidR="003F4C12" w:rsidRPr="003F4C12">
        <w:rPr>
          <w:rFonts w:ascii="Arial" w:hAnsi="Arial" w:cs="Arial"/>
          <w:b/>
          <w:sz w:val="21"/>
          <w:szCs w:val="21"/>
        </w:rPr>
        <w:t>KC-zp.272-671/20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Akademię Górniczo-Hutniczą</w:t>
      </w:r>
      <w:r w:rsidRPr="003D0F96">
        <w:rPr>
          <w:rFonts w:ascii="Arial" w:hAnsi="Arial" w:cs="Arial"/>
          <w:sz w:val="21"/>
          <w:szCs w:val="21"/>
        </w:rPr>
        <w:t xml:space="preserve"> im. St. Staszica w Krakowie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80B90" w:rsidRPr="00E31C06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0B90" w:rsidRPr="004D7E48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B15FD3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80B90" w:rsidRDefault="00D80B90" w:rsidP="00D80B90">
      <w:pPr>
        <w:spacing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7E5D7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7E5D75" w:rsidRDefault="00D80B90" w:rsidP="00D80B90">
      <w:pPr>
        <w:spacing w:line="360" w:lineRule="auto"/>
        <w:jc w:val="both"/>
        <w:rPr>
          <w:rFonts w:ascii="Arial" w:hAnsi="Arial" w:cs="Arial"/>
          <w:i/>
          <w:color w:val="FF0000"/>
          <w:sz w:val="18"/>
          <w:szCs w:val="21"/>
        </w:rPr>
      </w:pPr>
      <w:r w:rsidRPr="007E5D75">
        <w:rPr>
          <w:rFonts w:ascii="Arial" w:hAnsi="Arial" w:cs="Arial"/>
          <w:i/>
          <w:color w:val="FF0000"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D80B90" w:rsidRPr="007E5D75" w:rsidRDefault="00D80B90" w:rsidP="00D80B90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D3A19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</w:tabs>
        <w:spacing w:line="264" w:lineRule="auto"/>
        <w:ind w:right="1"/>
        <w:rPr>
          <w:sz w:val="16"/>
          <w:szCs w:val="16"/>
        </w:rPr>
      </w:pPr>
    </w:p>
    <w:p w:rsidR="006F646A" w:rsidRPr="00D854F9" w:rsidRDefault="006F646A" w:rsidP="00D854F9"/>
    <w:sectPr w:rsidR="006F646A" w:rsidRPr="00D854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0B58" w:rsidRDefault="00880B58">
      <w:r>
        <w:separator/>
      </w:r>
    </w:p>
  </w:endnote>
  <w:endnote w:type="continuationSeparator" w:id="0">
    <w:p w:rsidR="00880B58" w:rsidRDefault="00880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0B58" w:rsidRDefault="00880B58">
      <w:r>
        <w:separator/>
      </w:r>
    </w:p>
  </w:footnote>
  <w:footnote w:type="continuationSeparator" w:id="0">
    <w:p w:rsidR="00880B58" w:rsidRDefault="00880B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C12" w:rsidRDefault="003F4C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C12" w:rsidRDefault="003F4C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C12" w:rsidRDefault="003F4C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0B58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3F4C12"/>
    <w:rsid w:val="004B4F3F"/>
    <w:rsid w:val="004D3908"/>
    <w:rsid w:val="004F2D10"/>
    <w:rsid w:val="00504B29"/>
    <w:rsid w:val="00561731"/>
    <w:rsid w:val="00572FC7"/>
    <w:rsid w:val="00586A2A"/>
    <w:rsid w:val="005D5E0B"/>
    <w:rsid w:val="00616A00"/>
    <w:rsid w:val="00631A14"/>
    <w:rsid w:val="006F3A98"/>
    <w:rsid w:val="006F646A"/>
    <w:rsid w:val="00713393"/>
    <w:rsid w:val="00781717"/>
    <w:rsid w:val="007D7B59"/>
    <w:rsid w:val="008301EE"/>
    <w:rsid w:val="00880B58"/>
    <w:rsid w:val="00882B1D"/>
    <w:rsid w:val="008C4317"/>
    <w:rsid w:val="008C6FD5"/>
    <w:rsid w:val="00990855"/>
    <w:rsid w:val="009A0497"/>
    <w:rsid w:val="009B1B93"/>
    <w:rsid w:val="00A1106B"/>
    <w:rsid w:val="00A146F3"/>
    <w:rsid w:val="00A560D7"/>
    <w:rsid w:val="00B52793"/>
    <w:rsid w:val="00B54C2B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BD4C13-CA9B-451C-8962-1382F0D63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268</Words>
  <Characters>2183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1601-01-01T00:00:00Z</cp:lastPrinted>
  <dcterms:created xsi:type="dcterms:W3CDTF">2020-12-03T09:47:00Z</dcterms:created>
  <dcterms:modified xsi:type="dcterms:W3CDTF">2020-12-03T09:48:00Z</dcterms:modified>
</cp:coreProperties>
</file>