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E343E" w:rsidRPr="008E343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potrz</w:t>
      </w:r>
      <w:bookmarkStart w:id="0" w:name="_GoBack"/>
      <w:bookmarkEnd w:id="0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43E" w:rsidRPr="008E343E">
        <w:rPr>
          <w:rFonts w:ascii="Arial" w:eastAsia="Times New Roman" w:hAnsi="Arial" w:cs="Arial"/>
          <w:b/>
          <w:sz w:val="20"/>
          <w:szCs w:val="20"/>
          <w:lang w:eastAsia="pl-PL"/>
        </w:rPr>
        <w:t>Rozbudowa systemu monitoringu wizyjnego Miasteczka Studenckiego AGH KC-zp.272-671/20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B2078" w:rsidRPr="004D7DBC" w:rsidRDefault="009B2078" w:rsidP="009B207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7DBC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4D7DBC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4D7DBC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4D7DBC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B2078" w:rsidRPr="004D7DBC" w:rsidRDefault="009B2078" w:rsidP="009B207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7DBC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4D7DBC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4D7DBC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4D7DB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4D7DBC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B2078" w:rsidRDefault="009B2078" w:rsidP="009B20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B2078" w:rsidRDefault="009B2078" w:rsidP="009B20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………………………………………</w:t>
      </w:r>
    </w:p>
    <w:p w:rsidR="009B2078" w:rsidRDefault="009B2078" w:rsidP="009B20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>
        <w:rPr>
          <w:rFonts w:ascii="Arial" w:hAnsi="Arial" w:cs="Arial"/>
          <w:i/>
          <w:sz w:val="16"/>
          <w:szCs w:val="16"/>
        </w:rPr>
        <w:t>(podpis)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2078" w:rsidRDefault="009B2078" w:rsidP="009B207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b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B2078" w:rsidRDefault="009B2078" w:rsidP="009B20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b/>
        </w:rPr>
      </w:pPr>
    </w:p>
    <w:p w:rsidR="009B2078" w:rsidRDefault="009B2078" w:rsidP="009B2078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9B2078" w:rsidRDefault="009B2078" w:rsidP="009B207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b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B2078" w:rsidRDefault="009B2078" w:rsidP="009B20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i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i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i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i/>
        </w:rPr>
      </w:pPr>
    </w:p>
    <w:p w:rsidR="009B2078" w:rsidRDefault="009B2078" w:rsidP="009B207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b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B2078" w:rsidRDefault="009B2078" w:rsidP="009B2078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B2078" w:rsidRDefault="009B2078" w:rsidP="009B20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B2078" w:rsidRDefault="009B2078" w:rsidP="009B2078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2078" w:rsidRDefault="009B2078" w:rsidP="009B2078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9B2078" w:rsidRDefault="009B2078" w:rsidP="009B207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9B2078" w:rsidRDefault="009B2078" w:rsidP="009B207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9B2078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B2078">
        <w:rPr>
          <w:rFonts w:ascii="Times New Roman" w:hAnsi="Times New Roman"/>
          <w:highlight w:val="lightGray"/>
        </w:rPr>
        <w:instrText xml:space="preserve"> FORMCHECKBOX </w:instrText>
      </w:r>
      <w:r w:rsidRPr="009B2078">
        <w:rPr>
          <w:rFonts w:ascii="Times New Roman" w:hAnsi="Times New Roman"/>
          <w:highlight w:val="lightGray"/>
        </w:rPr>
      </w:r>
      <w:r w:rsidRPr="009B2078">
        <w:rPr>
          <w:rFonts w:ascii="Times New Roman" w:hAnsi="Times New Roman"/>
          <w:highlight w:val="lightGray"/>
        </w:rPr>
        <w:fldChar w:fldCharType="separate"/>
      </w:r>
      <w:r w:rsidRPr="009B2078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B2078" w:rsidRDefault="009B2078" w:rsidP="009B207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9B2078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B2078">
        <w:rPr>
          <w:rFonts w:ascii="Times New Roman" w:hAnsi="Times New Roman"/>
          <w:highlight w:val="lightGray"/>
        </w:rPr>
        <w:instrText xml:space="preserve"> FORMCHECKBOX </w:instrText>
      </w:r>
      <w:r w:rsidRPr="009B2078">
        <w:rPr>
          <w:rFonts w:ascii="Times New Roman" w:hAnsi="Times New Roman"/>
          <w:highlight w:val="lightGray"/>
        </w:rPr>
      </w:r>
      <w:r w:rsidRPr="009B2078">
        <w:rPr>
          <w:rFonts w:ascii="Times New Roman" w:hAnsi="Times New Roman"/>
          <w:highlight w:val="lightGray"/>
        </w:rPr>
        <w:fldChar w:fldCharType="separate"/>
      </w:r>
      <w:r w:rsidRPr="009B2078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B2078" w:rsidRDefault="009B2078" w:rsidP="009B207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9B2078" w:rsidRDefault="009B2078" w:rsidP="009B2078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9B2078" w:rsidRDefault="009B2078" w:rsidP="009B2078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9B2078" w:rsidRDefault="009B2078" w:rsidP="009B2078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9B2078" w:rsidRDefault="009B2078" w:rsidP="009B2078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9B2078" w:rsidRDefault="009B2078" w:rsidP="009B20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2078" w:rsidRDefault="009B2078" w:rsidP="009B2078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9B2078" w:rsidRDefault="009B2078" w:rsidP="009B2078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B2078" w:rsidRDefault="009B2078" w:rsidP="009B2078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9B2078" w:rsidRDefault="009B2078" w:rsidP="009B207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B2078" w:rsidRDefault="009B2078" w:rsidP="009B207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9B2078" w:rsidRDefault="009B2078" w:rsidP="009B207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9B2078" w:rsidRDefault="009B2078" w:rsidP="009B207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9B2078" w:rsidRDefault="009B2078" w:rsidP="009B2078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9B2078" w:rsidRDefault="009B2078" w:rsidP="009B20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9B2078" w:rsidRDefault="009B2078" w:rsidP="009B20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9B2078" w:rsidRDefault="009B2078" w:rsidP="009B207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9B2078" w:rsidRDefault="009B2078" w:rsidP="009B207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9B2078" w:rsidRDefault="009B2078" w:rsidP="009B2078"/>
    <w:p w:rsidR="009B2078" w:rsidRPr="00172561" w:rsidRDefault="009B2078" w:rsidP="009B2078"/>
    <w:p w:rsidR="005103B9" w:rsidRPr="009475A8" w:rsidRDefault="005103B9" w:rsidP="009B2078">
      <w:pPr>
        <w:spacing w:after="0" w:line="360" w:lineRule="auto"/>
        <w:jc w:val="both"/>
      </w:pPr>
    </w:p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7F5" w:rsidRDefault="005747F5" w:rsidP="0038231F">
      <w:pPr>
        <w:spacing w:after="0" w:line="240" w:lineRule="auto"/>
      </w:pPr>
      <w:r>
        <w:separator/>
      </w:r>
    </w:p>
  </w:endnote>
  <w:endnote w:type="continuationSeparator" w:id="0">
    <w:p w:rsidR="005747F5" w:rsidRDefault="005747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43E" w:rsidRDefault="008E34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43E" w:rsidRDefault="008E34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7F5" w:rsidRDefault="005747F5" w:rsidP="0038231F">
      <w:pPr>
        <w:spacing w:after="0" w:line="240" w:lineRule="auto"/>
      </w:pPr>
      <w:r>
        <w:separator/>
      </w:r>
    </w:p>
  </w:footnote>
  <w:footnote w:type="continuationSeparator" w:id="0">
    <w:p w:rsidR="005747F5" w:rsidRDefault="005747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43E" w:rsidRDefault="008E34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43E" w:rsidRDefault="008E34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43E" w:rsidRDefault="008E34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7F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47F5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343E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2078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09551"/>
  <w15:chartTrackingRefBased/>
  <w15:docId w15:val="{8EC4F190-0A95-48C3-85BF-1CDDD6FB3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9B20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71210-2B7E-4999-8ACF-D15C3F5F5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643</Words>
  <Characters>3861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2020-12-03T09:43:00Z</dcterms:created>
  <dcterms:modified xsi:type="dcterms:W3CDTF">2020-12-03T09:46:00Z</dcterms:modified>
</cp:coreProperties>
</file>