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FDF" w:rsidRDefault="00390FDF" w:rsidP="000D52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Załącznik  nr 6 do SIWZ</w:t>
      </w:r>
    </w:p>
    <w:p w:rsidR="00390FDF" w:rsidRDefault="00390FDF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CSKDZP-2375/20/11/02/2020</w:t>
      </w:r>
    </w:p>
    <w:p w:rsidR="00390FDF" w:rsidRDefault="00390FDF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390FDF" w:rsidRDefault="00390FDF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390FDF" w:rsidRPr="003F08A7" w:rsidRDefault="00390FDF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390FDF" w:rsidRPr="00076286" w:rsidRDefault="00390FDF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390FDF" w:rsidRPr="00076286" w:rsidRDefault="00390FDF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390FDF" w:rsidRPr="00076286" w:rsidRDefault="00390FDF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390FDF" w:rsidRPr="00076286" w:rsidRDefault="00390FDF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390FDF" w:rsidRPr="00076286" w:rsidRDefault="00390FDF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390FDF" w:rsidRPr="00076286" w:rsidRDefault="00390FDF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390FDF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390FDF" w:rsidRDefault="00390FDF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390FDF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</w:tr>
      <w:tr w:rsidR="00390FDF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0FDF" w:rsidRDefault="00390FDF" w:rsidP="00763205"/>
        </w:tc>
      </w:tr>
    </w:tbl>
    <w:p w:rsidR="00390FDF" w:rsidRPr="00076286" w:rsidRDefault="00390FDF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sectPr w:rsidR="00390FDF" w:rsidRPr="0007628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61A84"/>
    <w:rsid w:val="000728C1"/>
    <w:rsid w:val="00075669"/>
    <w:rsid w:val="00076286"/>
    <w:rsid w:val="000D0186"/>
    <w:rsid w:val="000D13F7"/>
    <w:rsid w:val="000D5245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1E1F89"/>
    <w:rsid w:val="00254EBF"/>
    <w:rsid w:val="00263127"/>
    <w:rsid w:val="002674CB"/>
    <w:rsid w:val="00271725"/>
    <w:rsid w:val="002869D0"/>
    <w:rsid w:val="002B1DF6"/>
    <w:rsid w:val="003577F5"/>
    <w:rsid w:val="003628A8"/>
    <w:rsid w:val="003734D8"/>
    <w:rsid w:val="00383E3D"/>
    <w:rsid w:val="00386A2A"/>
    <w:rsid w:val="00390DE9"/>
    <w:rsid w:val="00390FDF"/>
    <w:rsid w:val="003A7F9C"/>
    <w:rsid w:val="003F08A7"/>
    <w:rsid w:val="00401DCA"/>
    <w:rsid w:val="004226E3"/>
    <w:rsid w:val="004266FD"/>
    <w:rsid w:val="00443883"/>
    <w:rsid w:val="004663C9"/>
    <w:rsid w:val="004751A6"/>
    <w:rsid w:val="00494233"/>
    <w:rsid w:val="004C05E5"/>
    <w:rsid w:val="004C17EF"/>
    <w:rsid w:val="004C6BEB"/>
    <w:rsid w:val="004E484C"/>
    <w:rsid w:val="00506A26"/>
    <w:rsid w:val="00522770"/>
    <w:rsid w:val="00552E73"/>
    <w:rsid w:val="00571223"/>
    <w:rsid w:val="00572A5A"/>
    <w:rsid w:val="005B1469"/>
    <w:rsid w:val="005C6F9E"/>
    <w:rsid w:val="005D495C"/>
    <w:rsid w:val="005D6B80"/>
    <w:rsid w:val="005F466E"/>
    <w:rsid w:val="005F5021"/>
    <w:rsid w:val="00644CCD"/>
    <w:rsid w:val="00662ECA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22D26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2684"/>
    <w:rsid w:val="009C7869"/>
    <w:rsid w:val="009D28DF"/>
    <w:rsid w:val="00A0004B"/>
    <w:rsid w:val="00A43E4A"/>
    <w:rsid w:val="00A56A6F"/>
    <w:rsid w:val="00A65192"/>
    <w:rsid w:val="00A827D9"/>
    <w:rsid w:val="00AD048D"/>
    <w:rsid w:val="00AE2D58"/>
    <w:rsid w:val="00B17ED6"/>
    <w:rsid w:val="00B25161"/>
    <w:rsid w:val="00B7258D"/>
    <w:rsid w:val="00B80F75"/>
    <w:rsid w:val="00B84BE8"/>
    <w:rsid w:val="00B90111"/>
    <w:rsid w:val="00B9207D"/>
    <w:rsid w:val="00BA2B87"/>
    <w:rsid w:val="00BD28CF"/>
    <w:rsid w:val="00BE1ED5"/>
    <w:rsid w:val="00BF42AE"/>
    <w:rsid w:val="00C16B2D"/>
    <w:rsid w:val="00C36BC9"/>
    <w:rsid w:val="00C65611"/>
    <w:rsid w:val="00C93227"/>
    <w:rsid w:val="00CA67FC"/>
    <w:rsid w:val="00CA6EEE"/>
    <w:rsid w:val="00CF255F"/>
    <w:rsid w:val="00D11423"/>
    <w:rsid w:val="00D1588F"/>
    <w:rsid w:val="00D275AB"/>
    <w:rsid w:val="00D91E61"/>
    <w:rsid w:val="00DC2A7F"/>
    <w:rsid w:val="00DD5014"/>
    <w:rsid w:val="00E25AF9"/>
    <w:rsid w:val="00E56326"/>
    <w:rsid w:val="00E56A37"/>
    <w:rsid w:val="00E57A84"/>
    <w:rsid w:val="00E6176B"/>
    <w:rsid w:val="00E6767D"/>
    <w:rsid w:val="00E8097C"/>
    <w:rsid w:val="00EC2F02"/>
    <w:rsid w:val="00EC6238"/>
    <w:rsid w:val="00ED25B3"/>
    <w:rsid w:val="00EF3E52"/>
    <w:rsid w:val="00F0613A"/>
    <w:rsid w:val="00F25D3C"/>
    <w:rsid w:val="00F42DFA"/>
    <w:rsid w:val="00F431A2"/>
    <w:rsid w:val="00F43407"/>
    <w:rsid w:val="00F7054D"/>
    <w:rsid w:val="00F94CB5"/>
    <w:rsid w:val="00F95A9A"/>
    <w:rsid w:val="00FA5ECC"/>
    <w:rsid w:val="00FE0016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D01AFF"/>
    <w:pPr>
      <w:numPr>
        <w:numId w:val="23"/>
      </w:numPr>
    </w:pPr>
  </w:style>
  <w:style w:type="numbering" w:customStyle="1" w:styleId="Styl3">
    <w:name w:val="Styl3"/>
    <w:rsid w:val="00D01AFF"/>
    <w:pPr>
      <w:numPr>
        <w:numId w:val="22"/>
      </w:numPr>
    </w:pPr>
  </w:style>
  <w:style w:type="numbering" w:customStyle="1" w:styleId="Styl1">
    <w:name w:val="Styl1"/>
    <w:rsid w:val="00D01AFF"/>
    <w:pPr>
      <w:numPr>
        <w:numId w:val="18"/>
      </w:numPr>
    </w:pPr>
  </w:style>
  <w:style w:type="numbering" w:customStyle="1" w:styleId="Styl2">
    <w:name w:val="Styl2"/>
    <w:rsid w:val="00D01AFF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7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158</Words>
  <Characters>952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2020-11-27T13:50:00Z</cp:lastPrinted>
  <dcterms:created xsi:type="dcterms:W3CDTF">2020-11-27T13:50:00Z</dcterms:created>
  <dcterms:modified xsi:type="dcterms:W3CDTF">2020-11-27T13:50:00Z</dcterms:modified>
</cp:coreProperties>
</file>