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04" w:rsidRDefault="005B1904" w:rsidP="0040516A">
      <w:r>
        <w:rPr>
          <w:b/>
          <w:bCs/>
        </w:rPr>
        <w:t>CSKDZP-2375/20/11/02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3 do SIWZ</w:t>
      </w:r>
    </w:p>
    <w:p w:rsidR="005B1904" w:rsidRDefault="005B1904" w:rsidP="007167BD"/>
    <w:p w:rsidR="005B1904" w:rsidRDefault="005B1904" w:rsidP="007167BD">
      <w:r>
        <w:t>Wykonawca</w:t>
      </w:r>
    </w:p>
    <w:p w:rsidR="005B1904" w:rsidRPr="00EF29E5" w:rsidRDefault="005B1904" w:rsidP="007167BD">
      <w:r w:rsidRPr="00EF29E5">
        <w:t>…………………………….….…………</w:t>
      </w:r>
    </w:p>
    <w:p w:rsidR="005B1904" w:rsidRPr="00EF29E5" w:rsidRDefault="005B1904" w:rsidP="007167BD">
      <w:r w:rsidRPr="00EF29E5">
        <w:t>………………………..…..…………….</w:t>
      </w:r>
    </w:p>
    <w:p w:rsidR="005B1904" w:rsidRPr="00EF29E5" w:rsidRDefault="005B1904" w:rsidP="007167BD">
      <w:r w:rsidRPr="00EF29E5">
        <w:t>………………………..………………….</w:t>
      </w:r>
    </w:p>
    <w:p w:rsidR="005B1904" w:rsidRPr="00EF29E5" w:rsidRDefault="005B1904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5B1904" w:rsidRPr="00880B40" w:rsidRDefault="005B1904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B1904" w:rsidRPr="00880B40" w:rsidRDefault="005B1904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982">
        <w:rPr>
          <w:rFonts w:ascii="Times New Roman" w:hAnsi="Times New Roman" w:cs="Times New Roman"/>
          <w:b/>
        </w:rPr>
        <w:t>Budowę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ę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do wymogów przepisów  budowlanych i ppoż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5B1904" w:rsidRPr="00880B40" w:rsidRDefault="005B1904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5B1904" w:rsidRPr="00880B40" w:rsidRDefault="005B1904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5B1904" w:rsidRDefault="005B1904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5B1904" w:rsidRPr="0040516A" w:rsidRDefault="005B1904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5B1904" w:rsidRPr="0040516A" w:rsidRDefault="005B1904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 w:cs="Times New Roman"/>
          <w:sz w:val="24"/>
          <w:szCs w:val="24"/>
        </w:rPr>
        <w:t>.</w:t>
      </w:r>
    </w:p>
    <w:p w:rsidR="005B1904" w:rsidRPr="0040516A" w:rsidRDefault="005B1904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5B1904" w:rsidRPr="00880B40" w:rsidRDefault="005B1904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5B1904" w:rsidRPr="00EF29E5" w:rsidRDefault="005B1904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5B1904" w:rsidRPr="0040516A" w:rsidRDefault="005B1904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5B1904" w:rsidRPr="0040516A" w:rsidRDefault="005B1904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5B1904" w:rsidRPr="0040516A" w:rsidRDefault="005B1904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5B1904" w:rsidRPr="0040516A" w:rsidRDefault="005B1904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5B1904" w:rsidRDefault="005B1904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5B1904" w:rsidRPr="00EF29E5" w:rsidRDefault="005B1904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5B1904" w:rsidRPr="00880B40" w:rsidRDefault="005B1904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5B1904" w:rsidRPr="00D06B35" w:rsidRDefault="005B1904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5B1904" w:rsidRPr="00880B40" w:rsidRDefault="005B1904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1904" w:rsidRPr="00880B40" w:rsidRDefault="005B1904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5B1904" w:rsidRPr="003433F1" w:rsidRDefault="005B1904" w:rsidP="00027D02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</w:t>
      </w:r>
      <w:r w:rsidRPr="00F95982">
        <w:rPr>
          <w:rFonts w:ascii="Times New Roman" w:hAnsi="Times New Roman" w:cs="Times New Roman"/>
          <w:b/>
        </w:rPr>
        <w:t>Budow</w:t>
      </w:r>
      <w:r>
        <w:rPr>
          <w:rFonts w:ascii="Times New Roman" w:hAnsi="Times New Roman" w:cs="Times New Roman"/>
          <w:b/>
        </w:rPr>
        <w:t>y</w:t>
      </w:r>
      <w:r w:rsidRPr="00F95982">
        <w:rPr>
          <w:rFonts w:ascii="Times New Roman" w:hAnsi="Times New Roman" w:cs="Times New Roman"/>
          <w:b/>
        </w:rPr>
        <w:t xml:space="preserve">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i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</w:t>
      </w:r>
      <w:r>
        <w:rPr>
          <w:rFonts w:ascii="Times New Roman" w:hAnsi="Times New Roman" w:cs="Times New Roman"/>
          <w:b/>
        </w:rPr>
        <w:br/>
      </w:r>
      <w:r w:rsidRPr="00F95982">
        <w:rPr>
          <w:rFonts w:ascii="Times New Roman" w:hAnsi="Times New Roman" w:cs="Times New Roman"/>
          <w:b/>
        </w:rPr>
        <w:t>do wymogów przepisów  budowlanych i ppoż</w:t>
      </w:r>
      <w:r>
        <w:t xml:space="preserve">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5B1904" w:rsidRPr="00880B40" w:rsidRDefault="005B1904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5B1904" w:rsidRPr="00880B40" w:rsidRDefault="005B1904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5B1904" w:rsidRPr="00880B40" w:rsidRDefault="005B1904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5B1904" w:rsidRPr="00880B40" w:rsidRDefault="005B1904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5B1904" w:rsidRPr="00880B40" w:rsidRDefault="005B1904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5B1904" w:rsidRDefault="005B1904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5B1904" w:rsidRPr="003433F1" w:rsidRDefault="005B1904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5B1904" w:rsidRPr="00CD0AAB" w:rsidRDefault="005B1904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5B1904" w:rsidRPr="00F65D44" w:rsidRDefault="005B1904" w:rsidP="00027D02">
      <w:pPr>
        <w:spacing w:after="0" w:line="360" w:lineRule="auto"/>
        <w:ind w:left="567"/>
        <w:jc w:val="both"/>
      </w:pPr>
      <w:r>
        <w:t>1) Budowę</w:t>
      </w:r>
      <w:r w:rsidRPr="00F65D44">
        <w:t xml:space="preserve"> dźwig</w:t>
      </w:r>
      <w:r>
        <w:t>u</w:t>
      </w:r>
      <w:r w:rsidRPr="00F65D44">
        <w:t xml:space="preserve"> od strony bloku „Ł” i bloku „A” na terenie CSK MSWiA (projekt</w:t>
      </w:r>
      <w:r>
        <w:br/>
      </w:r>
      <w:r w:rsidRPr="00F65D44">
        <w:t xml:space="preserve">i realizacja), nadzór autorski: </w:t>
      </w:r>
    </w:p>
    <w:p w:rsidR="005B1904" w:rsidRPr="00F65D44" w:rsidRDefault="005B1904" w:rsidP="00027D02">
      <w:pPr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</w:t>
      </w:r>
      <w:r>
        <w:rPr>
          <w:b/>
        </w:rPr>
        <w:t>….</w:t>
      </w:r>
      <w:r w:rsidRPr="00F65D44">
        <w:rPr>
          <w:b/>
        </w:rPr>
        <w:t>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5B1904" w:rsidRDefault="005B1904" w:rsidP="00027D02">
      <w:pPr>
        <w:spacing w:after="0" w:line="360" w:lineRule="auto"/>
        <w:ind w:left="567"/>
        <w:jc w:val="both"/>
      </w:pPr>
      <w:r w:rsidRPr="00F65D44">
        <w:rPr>
          <w:b/>
          <w:bCs/>
        </w:rPr>
        <w:t>Wartość brutto …………………  PLN,</w:t>
      </w:r>
      <w:r>
        <w:rPr>
          <w:b/>
          <w:bCs/>
        </w:rPr>
        <w:t xml:space="preserve">  </w:t>
      </w:r>
      <w:r w:rsidRPr="00F65D44">
        <w:t>słownie wartość brutto ………………</w:t>
      </w:r>
      <w:r>
        <w:t>……..</w:t>
      </w:r>
      <w:r w:rsidRPr="00F65D44">
        <w:t>…….. …../100 złotych,</w:t>
      </w:r>
    </w:p>
    <w:p w:rsidR="005B1904" w:rsidRPr="009D61C1" w:rsidRDefault="005B1904" w:rsidP="00027D02">
      <w:pPr>
        <w:spacing w:after="0" w:line="360" w:lineRule="auto"/>
        <w:ind w:left="567"/>
        <w:jc w:val="both"/>
      </w:pPr>
      <w:r w:rsidRPr="009D61C1">
        <w:t>W tym:</w:t>
      </w:r>
    </w:p>
    <w:p w:rsidR="005B1904" w:rsidRDefault="005B1904" w:rsidP="00027D02">
      <w:pPr>
        <w:pStyle w:val="ListParagraph"/>
        <w:numPr>
          <w:ilvl w:val="0"/>
          <w:numId w:val="36"/>
        </w:numPr>
        <w:spacing w:after="0" w:line="360" w:lineRule="auto"/>
        <w:ind w:left="567" w:firstLine="0"/>
        <w:jc w:val="both"/>
      </w:pPr>
      <w:bookmarkStart w:id="1" w:name="_Hlk47958290"/>
      <w:r>
        <w:t xml:space="preserve">wartość </w:t>
      </w:r>
      <w:r w:rsidRPr="003433F1">
        <w:t>prac przygotowawczych i projektowych</w:t>
      </w:r>
      <w:r>
        <w:t xml:space="preserve"> - wynagrodzenie równe 9,6 % wynagrodzenia brutto, o którym mowa w pkt. 6 ppkt. 1), tj.</w:t>
      </w:r>
      <w:r w:rsidRPr="003433F1">
        <w:t xml:space="preserve"> </w:t>
      </w:r>
      <w:r>
        <w:t>wartość brutto ………………………  PLN,</w:t>
      </w:r>
    </w:p>
    <w:p w:rsidR="005B1904" w:rsidRDefault="005B1904" w:rsidP="00027D02">
      <w:pPr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5B1904" w:rsidRDefault="005B1904" w:rsidP="00027D02">
      <w:pPr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5B1904" w:rsidRDefault="005B1904" w:rsidP="00027D02">
      <w:pPr>
        <w:pStyle w:val="ListParagraph"/>
        <w:numPr>
          <w:ilvl w:val="0"/>
          <w:numId w:val="36"/>
        </w:numPr>
        <w:spacing w:after="0" w:line="360" w:lineRule="auto"/>
        <w:ind w:firstLine="0"/>
        <w:jc w:val="both"/>
      </w:pPr>
      <w:r>
        <w:t>wartość robót budowlanych</w:t>
      </w:r>
      <w:r w:rsidRPr="003433F1">
        <w:t xml:space="preserve"> </w:t>
      </w:r>
      <w:r>
        <w:t xml:space="preserve">- wynagrodzenie równe 90,4 % wynagrodzenia brutto, </w:t>
      </w:r>
      <w:r>
        <w:br/>
      </w:r>
      <w:r w:rsidRPr="005952A9">
        <w:t xml:space="preserve">o którym mowa w pkt. 6 </w:t>
      </w:r>
      <w:r w:rsidRPr="00AD5F85">
        <w:t>ppkt. 1),</w:t>
      </w:r>
      <w:r w:rsidRPr="005952A9">
        <w:t xml:space="preserve"> </w:t>
      </w:r>
      <w:r>
        <w:t>tj. wartość brutto ……………………………………….………  PLN,</w:t>
      </w:r>
    </w:p>
    <w:p w:rsidR="005B1904" w:rsidRDefault="005B1904" w:rsidP="00027D02">
      <w:pPr>
        <w:pStyle w:val="ListParagraph"/>
        <w:spacing w:after="0" w:line="360" w:lineRule="auto"/>
        <w:ind w:left="644"/>
        <w:jc w:val="both"/>
      </w:pPr>
      <w:r>
        <w:t>słownie wartość brutto …………………………………………………………..…………………….. …../100 złotych,</w:t>
      </w:r>
    </w:p>
    <w:p w:rsidR="005B1904" w:rsidRDefault="005B1904" w:rsidP="00027D02">
      <w:pPr>
        <w:pStyle w:val="ListParagraph"/>
        <w:spacing w:after="0" w:line="360" w:lineRule="auto"/>
        <w:ind w:left="644"/>
        <w:jc w:val="both"/>
      </w:pPr>
      <w:r>
        <w:t xml:space="preserve">w tym wartość netto   ……………..…………………… PLN plus wartość VAT ……………………………….. </w:t>
      </w:r>
    </w:p>
    <w:bookmarkEnd w:id="1"/>
    <w:p w:rsidR="005B1904" w:rsidRPr="00F65D44" w:rsidRDefault="005B1904" w:rsidP="00027D02">
      <w:pPr>
        <w:pStyle w:val="Tom1"/>
        <w:tabs>
          <w:tab w:val="clear" w:pos="0"/>
          <w:tab w:val="left" w:pos="567"/>
        </w:tabs>
        <w:spacing w:line="360" w:lineRule="auto"/>
        <w:ind w:left="567"/>
        <w:jc w:val="both"/>
        <w:rPr>
          <w:b w:val="0"/>
        </w:rPr>
      </w:pPr>
      <w:r w:rsidRPr="00F65D44">
        <w:rPr>
          <w:b w:val="0"/>
          <w:bCs w:val="0"/>
        </w:rPr>
        <w:t>2) Adaptacj</w:t>
      </w:r>
      <w:r>
        <w:rPr>
          <w:b w:val="0"/>
          <w:bCs w:val="0"/>
        </w:rPr>
        <w:t>ę</w:t>
      </w:r>
      <w:r w:rsidRPr="00F65D44">
        <w:rPr>
          <w:b w:val="0"/>
          <w:bCs w:val="0"/>
        </w:rPr>
        <w:t xml:space="preserve"> obiektów CSK MSWiA pod kątem przystosowania do wymogów przepisów budowlanych i ppoż.</w:t>
      </w:r>
      <w:r w:rsidRPr="00F65D44">
        <w:rPr>
          <w:b w:val="0"/>
        </w:rPr>
        <w:t xml:space="preserve">: </w:t>
      </w:r>
    </w:p>
    <w:p w:rsidR="005B1904" w:rsidRPr="00F65D44" w:rsidRDefault="005B1904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5B1904" w:rsidRPr="00F65D44" w:rsidRDefault="005B1904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  <w:bCs/>
        </w:rPr>
        <w:t>Wartość brutto …………</w:t>
      </w:r>
      <w:r>
        <w:rPr>
          <w:b/>
          <w:bCs/>
        </w:rPr>
        <w:t>………………………..</w:t>
      </w:r>
      <w:r w:rsidRPr="00F65D44">
        <w:rPr>
          <w:b/>
          <w:bCs/>
        </w:rPr>
        <w:t>………  PLN,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 w:rsidRPr="00F65D44">
        <w:t>słownie wartość brutto ………………</w:t>
      </w:r>
      <w:r>
        <w:t>………………………………………………………………….</w:t>
      </w:r>
      <w:r w:rsidRPr="00F65D44">
        <w:t>.. …../100 złotych,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tym: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a)</w:t>
      </w:r>
      <w:r>
        <w:tab/>
        <w:t>wartość prac przygotowawczych i projektowych - wynagrodzenie równe 4,53 % wynagrodzenia</w:t>
      </w:r>
      <w:r w:rsidRPr="005952A9">
        <w:t xml:space="preserve"> brutto, o którym mowa w pkt. 6 </w:t>
      </w:r>
      <w:r>
        <w:t>ppkt.</w:t>
      </w:r>
      <w:r w:rsidRPr="005952A9">
        <w:t xml:space="preserve"> </w:t>
      </w:r>
      <w:r>
        <w:t>2</w:t>
      </w:r>
      <w:r w:rsidRPr="005952A9">
        <w:t>),</w:t>
      </w:r>
      <w:r>
        <w:t xml:space="preserve"> tj. wartość brutto ……………………  PLN,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b)</w:t>
      </w:r>
      <w:r>
        <w:tab/>
        <w:t xml:space="preserve">wartość robót budowlanych - wynagrodzenie równe 94,88 % </w:t>
      </w:r>
      <w:r w:rsidRPr="009D61C1">
        <w:t>wynagrodzenia brutto,</w:t>
      </w:r>
      <w:r>
        <w:br/>
      </w:r>
      <w:r w:rsidRPr="009D61C1">
        <w:t xml:space="preserve"> o którym mowa w pkt. 6 </w:t>
      </w:r>
      <w:r>
        <w:t>ppkt.</w:t>
      </w:r>
      <w:r w:rsidRPr="009D61C1">
        <w:t xml:space="preserve"> 2), </w:t>
      </w:r>
      <w:r>
        <w:t>tj. wartość brutto …………………………….………  PLN,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…………………………………………………………..…………………….. …../100 złotych,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……………..…………………… PLN plus wartość VAT ………………………………..</w:t>
      </w:r>
    </w:p>
    <w:p w:rsidR="005B1904" w:rsidRDefault="005B1904" w:rsidP="00027D02">
      <w:pPr>
        <w:pStyle w:val="ListParagraph"/>
        <w:numPr>
          <w:ilvl w:val="0"/>
          <w:numId w:val="36"/>
        </w:numPr>
        <w:tabs>
          <w:tab w:val="left" w:pos="567"/>
        </w:tabs>
        <w:spacing w:after="0" w:line="360" w:lineRule="auto"/>
        <w:ind w:left="567" w:firstLine="0"/>
        <w:jc w:val="both"/>
      </w:pPr>
      <w:r>
        <w:t>wartość nadzoru autorskiego – wynagrodzenie równe 0,59 %  wynagrodzenia brutto, o którym mowa w pkt. 6 ppkt. 2 , tj. wartość brutto   …………………………….… PLN</w:t>
      </w:r>
    </w:p>
    <w:p w:rsidR="005B190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</w:t>
      </w:r>
    </w:p>
    <w:p w:rsidR="005B1904" w:rsidRPr="00F65D44" w:rsidRDefault="005B1904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</w:t>
      </w:r>
      <w:r w:rsidRPr="00186292">
        <w:t xml:space="preserve">artość VAT ……………………….. PLN,  </w:t>
      </w:r>
      <w:r>
        <w:t>w</w:t>
      </w:r>
      <w:r w:rsidRPr="00186292">
        <w:t>artość brutto ………………………………………………  PLN,</w:t>
      </w:r>
    </w:p>
    <w:p w:rsidR="005B1904" w:rsidRPr="009D61C1" w:rsidRDefault="005B1904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B1904" w:rsidRPr="00CC7D65" w:rsidRDefault="005B1904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p</w:t>
      </w:r>
      <w:r w:rsidRPr="00CC7D65">
        <w:rPr>
          <w:rFonts w:ascii="Times New Roman" w:hAnsi="Times New Roman" w:cs="Times New Roman"/>
          <w:sz w:val="24"/>
          <w:szCs w:val="24"/>
        </w:rPr>
        <w:t>rojektowani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5B1904" w:rsidRPr="00CC7D65" w:rsidRDefault="005B1904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projektu budowlanego, w tym elementów projektów branżowych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umożliwiającym uzyskanie niezbędnych uzgodnień wymaganych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zgłoszenia robót, pozwolenia na budowę, przygotowanie dokumentów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wystąpienia o wymagane decyzje administracyjne, w tym decyzje o pozwoleniu na budowę (przygotowane przez Wykonawcę stosowne wnioski z załącznikami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>do podpisu przez Zamawiającego), uzyskani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wymaganych opinii, uzgodnień, sprawdzeń rozwiązań projektowych, w zakresie wynikającym z przepisów oraz wymagań określonych w PFU,</w:t>
      </w:r>
    </w:p>
    <w:p w:rsidR="005B1904" w:rsidRPr="00CC7D65" w:rsidRDefault="005B1904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zgłoszenia robót, pozwolenia na budowę, uzyskanie ostatecznej</w:t>
      </w:r>
      <w:r w:rsidRPr="00CC7D65">
        <w:rPr>
          <w:rFonts w:ascii="Times New Roman" w:hAnsi="Times New Roman" w:cs="Times New Roman"/>
          <w:sz w:val="24"/>
          <w:szCs w:val="24"/>
        </w:rPr>
        <w:br/>
        <w:t>i prawomocnej decyzji administracyjnej o pozwoleniu na budowę i przekazanie jej Zamawiającemu,</w:t>
      </w:r>
    </w:p>
    <w:p w:rsidR="005B1904" w:rsidRPr="00CC7D65" w:rsidRDefault="005B1904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odebrania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 z Urzędu ostemplowany dziennik budowy.</w:t>
      </w:r>
    </w:p>
    <w:p w:rsidR="005B1904" w:rsidRPr="00CC7D65" w:rsidRDefault="005B1904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robót budowlanych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5B1904" w:rsidRPr="00CC7D65" w:rsidRDefault="005B1904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robót budowlanych, zwanych dalej „Robotami” oraz dokumentacji powykonawczej, zakończonych odbiorem końcowym,</w:t>
      </w:r>
    </w:p>
    <w:p w:rsidR="005B1904" w:rsidRPr="00CC7D65" w:rsidRDefault="005B1904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pełnieni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nadzoru autorskiego zgodnie z ustawą Prawo budowlane pochodną opracowania projektu budowlanego jest obowiązek sprawowania nadzoru autorskiego przez projektantów (autorów projektu) przez cały czas trwania Robót,</w:t>
      </w:r>
      <w:r w:rsidRPr="00CC7D65">
        <w:rPr>
          <w:rFonts w:ascii="Times New Roman" w:hAnsi="Times New Roman" w:cs="Times New Roman"/>
          <w:sz w:val="24"/>
          <w:szCs w:val="24"/>
        </w:rPr>
        <w:br/>
        <w:t>w szczególności poprzez udział projektantów w wizytach na terenie budowy, wpisy do dziennika budowy, weryfikację dokumentacji powykonawczej,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jej zgodności z faktycznym wykonaniem Robót. Weryfikacja dokumentacji zostanie potwierdzona poprzez oświadczenie projektantów – autorów projektu, załączone do dokumentacji powykonawczej,</w:t>
      </w:r>
    </w:p>
    <w:p w:rsidR="005B1904" w:rsidRPr="00CC7D65" w:rsidRDefault="005B1904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przeszkoleni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4 pracowników wskazanych przez Zamawiającego, w zakresie obsługi urządzeń stanowiących część przedmiotu umowy, zakończone wydaniem pisemnego potwierdzenia o odbytym szkoleniu przez tych pracowników. Przeszkolenie pracowników odbędzie się na terenie Szpitala w terminie i miejscu uzgodnionym szczegółowo z Zamawiającym.</w:t>
      </w:r>
    </w:p>
    <w:p w:rsidR="005B1904" w:rsidRPr="00CC7D65" w:rsidRDefault="005B1904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decyzji:</w:t>
      </w:r>
    </w:p>
    <w:p w:rsidR="005B1904" w:rsidRPr="00CC7D65" w:rsidRDefault="005B1904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decyzji o pozwoleniu na użytkowanie</w:t>
      </w:r>
      <w:r w:rsidRPr="00CC7D65">
        <w:rPr>
          <w:rFonts w:ascii="Times New Roman" w:hAnsi="Times New Roman" w:cs="Times New Roman"/>
          <w:sz w:val="24"/>
          <w:szCs w:val="24"/>
        </w:rPr>
        <w:br/>
        <w:t xml:space="preserve">(w przypadku takiej konieczności) z klauzulą ostateczności i przekazanie jej Zamawiającemu,  </w:t>
      </w:r>
    </w:p>
    <w:p w:rsidR="005B1904" w:rsidRPr="00CC7D65" w:rsidRDefault="005B1904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o przeprowadzenie badania technicznego, w imieniu Zamawiającego do właściwego Oddziału Urzędu Dozoru Technicznego (zwane dalej UDT) oraz otrzymanie pozytywnego wyniku badania zamontowanego urządzenia, otrzymanie decyzji zezwalającej na eksploatację urządzenia – i przekazanie jej Zamawiającemu wraz ze zgłoszeniem zakończenia robót do PINB, potwierdzonym protokołem przekazania bez uwag i zastrzeżeń.  </w:t>
      </w:r>
    </w:p>
    <w:p w:rsidR="005B1904" w:rsidRDefault="005B1904" w:rsidP="00027D02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</w:t>
      </w:r>
      <w:r w:rsidRPr="00880B40">
        <w:rPr>
          <w:rFonts w:ascii="Times New Roman" w:hAnsi="Times New Roman" w:cs="Times New Roman"/>
          <w:sz w:val="24"/>
          <w:szCs w:val="24"/>
        </w:rPr>
        <w:t>na okres ....... miesięcy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miesięcy.</w:t>
      </w:r>
    </w:p>
    <w:p w:rsidR="005B1904" w:rsidRPr="008F2AA0" w:rsidRDefault="005B1904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5B1904" w:rsidRDefault="005B1904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iż w ramach realizacji przedmiotu zamówienia zobowiązujemy się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do podjęcia czynności naprawczych w ramach serwisowania w ciągu  …………….  godz.(max 2,5 godz.),</w:t>
      </w:r>
    </w:p>
    <w:p w:rsidR="005B1904" w:rsidRDefault="005B1904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>, iż w ramach realizacji przedmiotu zamówienia, w ramach serwisowania zobowiązujemy się do przyjazdu do zablokowanego dźwigu, w którym zostali uwięzieni ludzie w ciągu ………… minut (max 30 min).</w:t>
      </w:r>
    </w:p>
    <w:p w:rsidR="005B1904" w:rsidRPr="008E4220" w:rsidRDefault="005B1904" w:rsidP="00027D02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5B1904" w:rsidRPr="00880B40" w:rsidRDefault="005B1904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5B1904" w:rsidRDefault="005B1904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5B1904" w:rsidRDefault="005B1904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5B1904" w:rsidRPr="00415AC7" w:rsidRDefault="005B1904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5B1904" w:rsidRPr="00880B40" w:rsidRDefault="005B1904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5B1904" w:rsidRDefault="005B1904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1904" w:rsidRPr="00880B40" w:rsidRDefault="005B1904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5B1904" w:rsidRPr="00880B40" w:rsidRDefault="005B1904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5B1904" w:rsidRPr="00880B40" w:rsidRDefault="005B1904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5B1904" w:rsidRPr="008F2AA0" w:rsidRDefault="005B1904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5B1904" w:rsidRPr="00880B40" w:rsidRDefault="005B1904" w:rsidP="006C7EF3">
      <w:pPr>
        <w:ind w:firstLine="708"/>
        <w:rPr>
          <w:rFonts w:ascii="Times New Roman" w:hAnsi="Times New Roman" w:cs="Times New Roman"/>
        </w:rPr>
      </w:pPr>
    </w:p>
    <w:sectPr w:rsidR="005B1904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904" w:rsidRDefault="005B1904" w:rsidP="00EF29E5">
      <w:pPr>
        <w:spacing w:after="0" w:line="240" w:lineRule="auto"/>
      </w:pPr>
      <w:r>
        <w:separator/>
      </w:r>
    </w:p>
  </w:endnote>
  <w:endnote w:type="continuationSeparator" w:id="0">
    <w:p w:rsidR="005B1904" w:rsidRDefault="005B1904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904" w:rsidRDefault="005B1904" w:rsidP="00EF29E5">
      <w:pPr>
        <w:spacing w:after="0" w:line="240" w:lineRule="auto"/>
      </w:pPr>
      <w:r>
        <w:separator/>
      </w:r>
    </w:p>
  </w:footnote>
  <w:footnote w:type="continuationSeparator" w:id="0">
    <w:p w:rsidR="005B1904" w:rsidRDefault="005B1904" w:rsidP="00EF29E5">
      <w:pPr>
        <w:spacing w:after="0" w:line="240" w:lineRule="auto"/>
      </w:pPr>
      <w:r>
        <w:continuationSeparator/>
      </w:r>
    </w:p>
  </w:footnote>
  <w:footnote w:id="1">
    <w:p w:rsidR="005B1904" w:rsidRDefault="005B1904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6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3B0C718E"/>
    <w:multiLevelType w:val="multilevel"/>
    <w:tmpl w:val="0415001D"/>
    <w:numStyleLink w:val="Styl4"/>
  </w:abstractNum>
  <w:abstractNum w:abstractNumId="18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9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2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3868CF"/>
    <w:multiLevelType w:val="multilevel"/>
    <w:tmpl w:val="53DC7DBE"/>
    <w:numStyleLink w:val="Styl2"/>
  </w:abstractNum>
  <w:abstractNum w:abstractNumId="28">
    <w:nsid w:val="5CAA3545"/>
    <w:multiLevelType w:val="multilevel"/>
    <w:tmpl w:val="53DC7DBE"/>
    <w:numStyleLink w:val="Styl2"/>
  </w:abstractNum>
  <w:abstractNum w:abstractNumId="29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2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13"/>
  </w:num>
  <w:num w:numId="5">
    <w:abstractNumId w:val="12"/>
  </w:num>
  <w:num w:numId="6">
    <w:abstractNumId w:val="9"/>
  </w:num>
  <w:num w:numId="7">
    <w:abstractNumId w:val="36"/>
  </w:num>
  <w:num w:numId="8">
    <w:abstractNumId w:val="25"/>
  </w:num>
  <w:num w:numId="9">
    <w:abstractNumId w:val="26"/>
  </w:num>
  <w:num w:numId="10">
    <w:abstractNumId w:val="24"/>
  </w:num>
  <w:num w:numId="11">
    <w:abstractNumId w:val="27"/>
  </w:num>
  <w:num w:numId="12">
    <w:abstractNumId w:val="23"/>
  </w:num>
  <w:num w:numId="13">
    <w:abstractNumId w:val="4"/>
  </w:num>
  <w:num w:numId="14">
    <w:abstractNumId w:val="6"/>
  </w:num>
  <w:num w:numId="15">
    <w:abstractNumId w:val="2"/>
  </w:num>
  <w:num w:numId="16">
    <w:abstractNumId w:val="10"/>
  </w:num>
  <w:num w:numId="17">
    <w:abstractNumId w:val="18"/>
  </w:num>
  <w:num w:numId="18">
    <w:abstractNumId w:val="21"/>
  </w:num>
  <w:num w:numId="19">
    <w:abstractNumId w:val="28"/>
  </w:num>
  <w:num w:numId="20">
    <w:abstractNumId w:val="31"/>
  </w:num>
  <w:num w:numId="21">
    <w:abstractNumId w:val="17"/>
  </w:num>
  <w:num w:numId="22">
    <w:abstractNumId w:val="7"/>
  </w:num>
  <w:num w:numId="23">
    <w:abstractNumId w:val="3"/>
  </w:num>
  <w:num w:numId="24">
    <w:abstractNumId w:val="16"/>
  </w:num>
  <w:num w:numId="25">
    <w:abstractNumId w:val="33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5"/>
  </w:num>
  <w:num w:numId="31">
    <w:abstractNumId w:val="34"/>
  </w:num>
  <w:num w:numId="32">
    <w:abstractNumId w:val="8"/>
  </w:num>
  <w:num w:numId="33">
    <w:abstractNumId w:val="14"/>
  </w:num>
  <w:num w:numId="34">
    <w:abstractNumId w:val="1"/>
  </w:num>
  <w:num w:numId="35">
    <w:abstractNumId w:val="11"/>
  </w:num>
  <w:num w:numId="36">
    <w:abstractNumId w:val="32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206F8C"/>
    <w:rsid w:val="00225E82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F0A31"/>
    <w:rsid w:val="00300E7F"/>
    <w:rsid w:val="00300F3A"/>
    <w:rsid w:val="00313F10"/>
    <w:rsid w:val="00336BC4"/>
    <w:rsid w:val="003433F1"/>
    <w:rsid w:val="0035684A"/>
    <w:rsid w:val="003628A8"/>
    <w:rsid w:val="003734D8"/>
    <w:rsid w:val="003736B8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086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8053E9"/>
    <w:rsid w:val="00830086"/>
    <w:rsid w:val="00833E3D"/>
    <w:rsid w:val="008418F9"/>
    <w:rsid w:val="008474D9"/>
    <w:rsid w:val="00860CAD"/>
    <w:rsid w:val="00880B40"/>
    <w:rsid w:val="008C75E8"/>
    <w:rsid w:val="008D7E4C"/>
    <w:rsid w:val="008E4220"/>
    <w:rsid w:val="008E5F38"/>
    <w:rsid w:val="008F2498"/>
    <w:rsid w:val="008F2AA0"/>
    <w:rsid w:val="008F7595"/>
    <w:rsid w:val="00905019"/>
    <w:rsid w:val="009261FE"/>
    <w:rsid w:val="0092774B"/>
    <w:rsid w:val="00927BB3"/>
    <w:rsid w:val="00934223"/>
    <w:rsid w:val="009419BB"/>
    <w:rsid w:val="009616A7"/>
    <w:rsid w:val="00966185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43E4A"/>
    <w:rsid w:val="00A53070"/>
    <w:rsid w:val="00A56A34"/>
    <w:rsid w:val="00A56A6F"/>
    <w:rsid w:val="00A66835"/>
    <w:rsid w:val="00A70795"/>
    <w:rsid w:val="00A75B5A"/>
    <w:rsid w:val="00A84466"/>
    <w:rsid w:val="00A97DC9"/>
    <w:rsid w:val="00AB44E8"/>
    <w:rsid w:val="00AD5F85"/>
    <w:rsid w:val="00AD74E9"/>
    <w:rsid w:val="00AE1011"/>
    <w:rsid w:val="00AE62F2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51C1"/>
    <w:rsid w:val="00DE7609"/>
    <w:rsid w:val="00DE79CF"/>
    <w:rsid w:val="00E1737A"/>
    <w:rsid w:val="00E20877"/>
    <w:rsid w:val="00E50748"/>
    <w:rsid w:val="00E50FF0"/>
    <w:rsid w:val="00E514E2"/>
    <w:rsid w:val="00E536A5"/>
    <w:rsid w:val="00E5560C"/>
    <w:rsid w:val="00E56326"/>
    <w:rsid w:val="00E56A37"/>
    <w:rsid w:val="00E6176B"/>
    <w:rsid w:val="00E669DC"/>
    <w:rsid w:val="00E6767D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numbering" w:customStyle="1" w:styleId="Styl4">
    <w:name w:val="Styl4"/>
    <w:rsid w:val="000C2608"/>
    <w:pPr>
      <w:numPr>
        <w:numId w:val="23"/>
      </w:numPr>
    </w:pPr>
  </w:style>
  <w:style w:type="numbering" w:customStyle="1" w:styleId="Styl3">
    <w:name w:val="Styl3"/>
    <w:rsid w:val="000C2608"/>
    <w:pPr>
      <w:numPr>
        <w:numId w:val="22"/>
      </w:numPr>
    </w:pPr>
  </w:style>
  <w:style w:type="numbering" w:customStyle="1" w:styleId="Styl1">
    <w:name w:val="Styl1"/>
    <w:rsid w:val="000C2608"/>
    <w:pPr>
      <w:numPr>
        <w:numId w:val="18"/>
      </w:numPr>
    </w:pPr>
  </w:style>
  <w:style w:type="numbering" w:customStyle="1" w:styleId="Styl2">
    <w:name w:val="Styl2"/>
    <w:rsid w:val="000C2608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83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1545</Words>
  <Characters>9270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2020-11-27T13:49:00Z</cp:lastPrinted>
  <dcterms:created xsi:type="dcterms:W3CDTF">2020-11-27T13:49:00Z</dcterms:created>
  <dcterms:modified xsi:type="dcterms:W3CDTF">2020-11-27T13:49:00Z</dcterms:modified>
</cp:coreProperties>
</file>