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769" w:rsidRPr="00240E71" w:rsidRDefault="00555769" w:rsidP="0055576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555769" w:rsidRDefault="00555769" w:rsidP="0055576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55769" w:rsidRPr="0022732C" w:rsidRDefault="00555769" w:rsidP="0055576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555769" w:rsidRDefault="00555769" w:rsidP="0055576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55769" w:rsidRPr="0022732C" w:rsidRDefault="00555769" w:rsidP="0055576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555769" w:rsidRPr="0022732C" w:rsidRDefault="00555769" w:rsidP="0055576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555769" w:rsidRPr="0022732C" w:rsidRDefault="00555769" w:rsidP="0055576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555769" w:rsidRPr="0022732C" w:rsidRDefault="00555769" w:rsidP="0055576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555769" w:rsidRPr="0022732C" w:rsidRDefault="00555769" w:rsidP="0055576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555769" w:rsidRPr="0022732C" w:rsidRDefault="00555769" w:rsidP="0055576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555769" w:rsidRPr="0022732C" w:rsidRDefault="00555769" w:rsidP="0055576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555769" w:rsidRPr="0022732C" w:rsidRDefault="00555769" w:rsidP="0055576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555769" w:rsidRPr="0022732C" w:rsidRDefault="00555769" w:rsidP="0055576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555769" w:rsidRDefault="00555769" w:rsidP="00555769">
      <w:pPr>
        <w:spacing w:line="360" w:lineRule="auto"/>
      </w:pPr>
      <w:r>
        <w:t>Do: Nazwa i siedziba Zamawiającego:</w:t>
      </w:r>
    </w:p>
    <w:p w:rsidR="00555769" w:rsidRPr="00A2664E" w:rsidRDefault="00555769" w:rsidP="00555769">
      <w:pPr>
        <w:ind w:right="-110"/>
        <w:rPr>
          <w:b/>
        </w:rPr>
      </w:pPr>
      <w:r w:rsidRPr="00A2664E">
        <w:rPr>
          <w:b/>
        </w:rPr>
        <w:t>Akademia Górniczo - Hutnicza</w:t>
      </w:r>
    </w:p>
    <w:p w:rsidR="00555769" w:rsidRPr="00A2664E" w:rsidRDefault="00555769" w:rsidP="00555769">
      <w:pPr>
        <w:ind w:right="-110"/>
        <w:rPr>
          <w:b/>
        </w:rPr>
      </w:pPr>
      <w:r w:rsidRPr="00A2664E">
        <w:rPr>
          <w:b/>
        </w:rPr>
        <w:t>im. Stanisława Staszica w Krakowie</w:t>
      </w:r>
    </w:p>
    <w:p w:rsidR="00555769" w:rsidRDefault="00555769" w:rsidP="00555769">
      <w:pPr>
        <w:ind w:right="-110"/>
        <w:rPr>
          <w:b/>
        </w:rPr>
      </w:pPr>
      <w:r w:rsidRPr="00A2664E">
        <w:rPr>
          <w:b/>
        </w:rPr>
        <w:t>Dział Zamówień Publicznych</w:t>
      </w:r>
      <w:r>
        <w:rPr>
          <w:b/>
        </w:rPr>
        <w:t xml:space="preserve">  </w:t>
      </w:r>
    </w:p>
    <w:p w:rsidR="00555769" w:rsidRDefault="00555769" w:rsidP="00555769">
      <w:pPr>
        <w:ind w:right="-110"/>
        <w:rPr>
          <w:b/>
        </w:rPr>
      </w:pPr>
      <w:r w:rsidRPr="00A2664E">
        <w:rPr>
          <w:b/>
        </w:rPr>
        <w:t>Al. Mickiewicza</w:t>
      </w:r>
      <w:r>
        <w:rPr>
          <w:b/>
        </w:rPr>
        <w:t xml:space="preserve"> </w:t>
      </w:r>
      <w:r w:rsidRPr="00A2664E">
        <w:rPr>
          <w:b/>
        </w:rPr>
        <w:t>30</w:t>
      </w:r>
      <w:r>
        <w:rPr>
          <w:b/>
        </w:rPr>
        <w:t xml:space="preserve"> </w:t>
      </w:r>
    </w:p>
    <w:p w:rsidR="00555769" w:rsidRDefault="00555769" w:rsidP="00555769">
      <w:pPr>
        <w:rPr>
          <w:b/>
        </w:rPr>
      </w:pPr>
      <w:r w:rsidRPr="00A2664E">
        <w:rPr>
          <w:b/>
        </w:rPr>
        <w:t>30-059</w:t>
      </w:r>
      <w:r>
        <w:rPr>
          <w:b/>
        </w:rPr>
        <w:t xml:space="preserve"> </w:t>
      </w:r>
      <w:r w:rsidRPr="00A2664E">
        <w:rPr>
          <w:b/>
        </w:rPr>
        <w:t>Kraków</w:t>
      </w:r>
      <w:r>
        <w:rPr>
          <w:b/>
        </w:rPr>
        <w:t xml:space="preserve">,  </w:t>
      </w:r>
    </w:p>
    <w:p w:rsidR="00555769" w:rsidRDefault="00555769" w:rsidP="00555769">
      <w:pPr>
        <w:ind w:firstLine="3969"/>
        <w:rPr>
          <w:b/>
        </w:rPr>
      </w:pPr>
    </w:p>
    <w:p w:rsidR="00555769" w:rsidRDefault="00555769" w:rsidP="0055576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</w:t>
      </w:r>
      <w:r w:rsidRPr="00EF1B0D">
        <w:rPr>
          <w:b/>
        </w:rPr>
        <w:t xml:space="preserve">ostawa </w:t>
      </w:r>
      <w:r w:rsidR="00333B57">
        <w:rPr>
          <w:b/>
        </w:rPr>
        <w:t>1 szt. laptopa – KC-</w:t>
      </w:r>
      <w:proofErr w:type="spellStart"/>
      <w:r w:rsidR="00333B57">
        <w:rPr>
          <w:b/>
        </w:rPr>
        <w:t>zp</w:t>
      </w:r>
      <w:proofErr w:type="spellEnd"/>
      <w:r w:rsidR="00333B57">
        <w:rPr>
          <w:b/>
        </w:rPr>
        <w:t>. 272-667/20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555769" w:rsidRDefault="00555769" w:rsidP="00555769">
      <w:pPr>
        <w:tabs>
          <w:tab w:val="left" w:pos="426"/>
        </w:tabs>
        <w:spacing w:after="120"/>
        <w:jc w:val="both"/>
        <w:rPr>
          <w:b/>
        </w:rPr>
      </w:pPr>
    </w:p>
    <w:p w:rsidR="00555769" w:rsidRPr="004D41DD" w:rsidRDefault="00555769" w:rsidP="00555769">
      <w:pPr>
        <w:tabs>
          <w:tab w:val="left" w:pos="426"/>
        </w:tabs>
        <w:spacing w:after="120"/>
        <w:jc w:val="both"/>
        <w:rPr>
          <w:b/>
        </w:rPr>
      </w:pPr>
      <w:r w:rsidRPr="004D41DD">
        <w:rPr>
          <w:b/>
        </w:rPr>
        <w:t>Cena netto..........................................................PLN</w:t>
      </w:r>
    </w:p>
    <w:p w:rsidR="00555769" w:rsidRPr="004D41DD" w:rsidRDefault="00555769" w:rsidP="00555769">
      <w:pPr>
        <w:tabs>
          <w:tab w:val="left" w:pos="426"/>
        </w:tabs>
        <w:spacing w:after="120"/>
        <w:jc w:val="both"/>
        <w:rPr>
          <w:b/>
        </w:rPr>
      </w:pPr>
      <w:r w:rsidRPr="004D41DD">
        <w:rPr>
          <w:b/>
        </w:rPr>
        <w:t>Cena brutto..........................................................PLN</w:t>
      </w:r>
    </w:p>
    <w:p w:rsidR="00555769" w:rsidRPr="004D41DD" w:rsidRDefault="00555769" w:rsidP="00555769">
      <w:pPr>
        <w:tabs>
          <w:tab w:val="left" w:pos="426"/>
        </w:tabs>
        <w:spacing w:after="120"/>
        <w:jc w:val="both"/>
        <w:rPr>
          <w:b/>
        </w:rPr>
      </w:pPr>
      <w:r w:rsidRPr="004D41DD">
        <w:rPr>
          <w:b/>
        </w:rPr>
        <w:t>Powyższa cena zawiera podatek VAT w wysokości .......... % tj.…………………….PLN</w:t>
      </w:r>
    </w:p>
    <w:p w:rsidR="00555769" w:rsidRPr="004D41DD" w:rsidRDefault="00555769" w:rsidP="00555769">
      <w:pPr>
        <w:tabs>
          <w:tab w:val="left" w:pos="426"/>
        </w:tabs>
        <w:spacing w:after="120"/>
        <w:jc w:val="both"/>
      </w:pPr>
      <w:r w:rsidRPr="004D41DD">
        <w:t>Słownie brutto :.......................................................................................................................</w:t>
      </w:r>
    </w:p>
    <w:p w:rsidR="00E8297C" w:rsidRPr="004D41DD" w:rsidRDefault="00555769" w:rsidP="00E8297C">
      <w:pPr>
        <w:tabs>
          <w:tab w:val="left" w:pos="426"/>
        </w:tabs>
        <w:spacing w:after="120"/>
        <w:jc w:val="both"/>
      </w:pPr>
      <w:bookmarkStart w:id="0" w:name="_Hlk56154357"/>
      <w:r w:rsidRPr="004D41DD">
        <w:rPr>
          <w:b/>
        </w:rPr>
        <w:t>Producent/</w:t>
      </w:r>
      <w:r w:rsidR="004D41DD">
        <w:rPr>
          <w:b/>
        </w:rPr>
        <w:t>m</w:t>
      </w:r>
      <w:r w:rsidRPr="004D41DD">
        <w:rPr>
          <w:b/>
        </w:rPr>
        <w:t>odel</w:t>
      </w:r>
      <w:r w:rsidRPr="004D41DD">
        <w:t xml:space="preserve"> </w:t>
      </w:r>
      <w:bookmarkEnd w:id="0"/>
      <w:r w:rsidRPr="004D41DD">
        <w:t>-</w:t>
      </w:r>
      <w:r w:rsidR="00613983" w:rsidRPr="004D41DD">
        <w:t xml:space="preserve"> </w:t>
      </w:r>
      <w:r w:rsidRPr="004D41DD">
        <w:t>……………………..………………</w:t>
      </w:r>
      <w:r w:rsidR="00613983" w:rsidRPr="004D41DD">
        <w:t>………………………………………</w:t>
      </w:r>
    </w:p>
    <w:p w:rsidR="00555769" w:rsidRPr="004D41DD" w:rsidRDefault="00555769" w:rsidP="00555769">
      <w:pPr>
        <w:tabs>
          <w:tab w:val="left" w:pos="426"/>
        </w:tabs>
        <w:spacing w:after="120"/>
        <w:jc w:val="both"/>
        <w:rPr>
          <w:b/>
        </w:rPr>
      </w:pPr>
      <w:r w:rsidRPr="004D41DD">
        <w:rPr>
          <w:b/>
        </w:rPr>
        <w:t xml:space="preserve">Termin realizacji umowy: </w:t>
      </w:r>
      <w:r w:rsidRPr="004D41DD">
        <w:t>………………………………………..</w:t>
      </w:r>
      <w:r w:rsidR="00333B57" w:rsidRPr="004D41DD">
        <w:t>.</w:t>
      </w:r>
      <w:r w:rsidRPr="004D41DD">
        <w:t>….</w:t>
      </w:r>
      <w:r w:rsidRPr="004D41DD">
        <w:rPr>
          <w:i/>
        </w:rPr>
        <w:t>(</w:t>
      </w:r>
      <w:r w:rsidRPr="004D41DD">
        <w:rPr>
          <w:i/>
          <w:highlight w:val="yellow"/>
        </w:rPr>
        <w:t>kryterium oceny ofert</w:t>
      </w:r>
      <w:r w:rsidRPr="004D41DD">
        <w:rPr>
          <w:i/>
        </w:rPr>
        <w:t>)</w:t>
      </w:r>
    </w:p>
    <w:p w:rsidR="00555769" w:rsidRDefault="00555769" w:rsidP="00555769">
      <w:pPr>
        <w:tabs>
          <w:tab w:val="left" w:pos="426"/>
        </w:tabs>
        <w:spacing w:after="120"/>
        <w:jc w:val="both"/>
      </w:pPr>
      <w:r w:rsidRPr="004D41DD">
        <w:rPr>
          <w:b/>
        </w:rPr>
        <w:t>Okres udzielonej gwarancji wynosi:</w:t>
      </w:r>
      <w:r w:rsidRPr="004D41DD">
        <w:t xml:space="preserve"> ………………………………...</w:t>
      </w:r>
    </w:p>
    <w:p w:rsidR="004D41DD" w:rsidRPr="004D41DD" w:rsidRDefault="004D41DD" w:rsidP="00555769">
      <w:pPr>
        <w:tabs>
          <w:tab w:val="left" w:pos="426"/>
        </w:tabs>
        <w:spacing w:after="120"/>
        <w:jc w:val="both"/>
      </w:pPr>
    </w:p>
    <w:p w:rsidR="00555769" w:rsidRDefault="00555769" w:rsidP="00555769">
      <w:pPr>
        <w:tabs>
          <w:tab w:val="left" w:pos="426"/>
        </w:tabs>
        <w:spacing w:after="120"/>
        <w:jc w:val="both"/>
        <w:rPr>
          <w:b/>
        </w:rPr>
      </w:pPr>
      <w:r w:rsidRPr="004D41DD">
        <w:t>Oświadczamy, że zgodnie z ustawą z dnia 6 marca 2018 r. Prawo przedsiębiorców, należymy do małych lub średnich przedsiębiorców:</w:t>
      </w:r>
      <w:r w:rsidRPr="004D41DD">
        <w:rPr>
          <w:b/>
        </w:rPr>
        <w:t xml:space="preserve"> TAK/NIE</w:t>
      </w:r>
    </w:p>
    <w:p w:rsidR="004D41DD" w:rsidRPr="004D41DD" w:rsidRDefault="004D41DD" w:rsidP="00555769">
      <w:pPr>
        <w:tabs>
          <w:tab w:val="left" w:pos="426"/>
        </w:tabs>
        <w:spacing w:after="120"/>
        <w:jc w:val="both"/>
        <w:rPr>
          <w:b/>
        </w:rPr>
      </w:pPr>
    </w:p>
    <w:p w:rsidR="00555769" w:rsidRPr="004D41DD" w:rsidRDefault="00555769" w:rsidP="00555769">
      <w:pPr>
        <w:tabs>
          <w:tab w:val="left" w:pos="426"/>
        </w:tabs>
        <w:jc w:val="both"/>
        <w:rPr>
          <w:b/>
          <w:u w:val="single"/>
        </w:rPr>
      </w:pPr>
      <w:r w:rsidRPr="004D41DD">
        <w:rPr>
          <w:b/>
        </w:rPr>
        <w:t xml:space="preserve">Termin płatności: </w:t>
      </w:r>
      <w:r w:rsidRPr="004D41DD">
        <w:t>przelewem w terminie do 21 dni od daty otrzymania faktury przez Zamawiającego na rachunek Wykonawcy zawarty na dzień zlecenia przelewu w wykazie podmiotów, o których mowa w art. 96b ust. 1) Ustawy o podatku od towarów i usług.</w:t>
      </w:r>
      <w:r w:rsidRPr="004D41DD">
        <w:rPr>
          <w:b/>
          <w:u w:val="single"/>
        </w:rPr>
        <w:t xml:space="preserve"> </w:t>
      </w:r>
    </w:p>
    <w:p w:rsidR="00613983" w:rsidRPr="004D41DD" w:rsidRDefault="00613983" w:rsidP="00555769">
      <w:pPr>
        <w:tabs>
          <w:tab w:val="left" w:pos="426"/>
        </w:tabs>
        <w:jc w:val="both"/>
        <w:rPr>
          <w:b/>
          <w:u w:val="single"/>
        </w:rPr>
      </w:pPr>
    </w:p>
    <w:p w:rsidR="00613983" w:rsidRDefault="00613983" w:rsidP="00555769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555769" w:rsidRDefault="00555769" w:rsidP="00555769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bookmarkStart w:id="1" w:name="_GoBack"/>
      <w:bookmarkEnd w:id="1"/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555769" w:rsidRPr="00730EFE" w:rsidRDefault="00555769" w:rsidP="005557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E03F0E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555769" w:rsidRDefault="00555769" w:rsidP="005557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555769" w:rsidRDefault="00555769" w:rsidP="005557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55769" w:rsidRDefault="00555769" w:rsidP="0055576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55769" w:rsidRDefault="00555769" w:rsidP="0055576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55769" w:rsidRDefault="00555769" w:rsidP="0055576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55769" w:rsidTr="00223A8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5769" w:rsidRDefault="00555769" w:rsidP="00223A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5769" w:rsidRDefault="00555769" w:rsidP="00223A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55769" w:rsidRDefault="00555769" w:rsidP="00223A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55769" w:rsidRDefault="00555769" w:rsidP="00223A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55769" w:rsidTr="00223A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769" w:rsidRDefault="00555769" w:rsidP="00223A8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769" w:rsidRDefault="00555769" w:rsidP="00223A8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769" w:rsidRDefault="00555769" w:rsidP="00223A8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55769" w:rsidTr="00223A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769" w:rsidRDefault="00555769" w:rsidP="00223A8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769" w:rsidRDefault="00555769" w:rsidP="00223A8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5769" w:rsidRDefault="00555769" w:rsidP="00223A8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55769" w:rsidRDefault="00555769" w:rsidP="005557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55769" w:rsidRDefault="00555769" w:rsidP="0055576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555769" w:rsidRDefault="00555769" w:rsidP="0055576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55769" w:rsidRDefault="00555769" w:rsidP="0055576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55769" w:rsidRDefault="00555769" w:rsidP="0055576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55769" w:rsidRDefault="00555769" w:rsidP="0055576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55769" w:rsidRDefault="00555769" w:rsidP="0055576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55769" w:rsidRDefault="00555769" w:rsidP="005557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55769" w:rsidRDefault="00555769" w:rsidP="0055576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55769" w:rsidRDefault="00555769" w:rsidP="005557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55769" w:rsidRDefault="00555769" w:rsidP="005557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55769" w:rsidRDefault="00555769" w:rsidP="005557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55769" w:rsidRDefault="00555769" w:rsidP="005557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55769" w:rsidRDefault="00555769" w:rsidP="005557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55769" w:rsidRDefault="00555769" w:rsidP="005557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55769" w:rsidRDefault="00555769" w:rsidP="005557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55769" w:rsidRDefault="00555769" w:rsidP="005557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55769" w:rsidRDefault="00555769" w:rsidP="005557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55769" w:rsidRPr="00F0112D" w:rsidRDefault="00555769" w:rsidP="00555769">
      <w:pPr>
        <w:jc w:val="center"/>
        <w:rPr>
          <w:bCs/>
          <w:i/>
          <w:iCs/>
          <w:color w:val="FF0000"/>
          <w:sz w:val="22"/>
          <w:szCs w:val="22"/>
        </w:rPr>
      </w:pPr>
    </w:p>
    <w:p w:rsidR="00555769" w:rsidRPr="00F0112D" w:rsidRDefault="00555769" w:rsidP="00555769">
      <w:pPr>
        <w:jc w:val="center"/>
        <w:rPr>
          <w:bCs/>
          <w:i/>
          <w:iCs/>
          <w:color w:val="FF0000"/>
        </w:rPr>
      </w:pPr>
      <w:r w:rsidRPr="00F0112D">
        <w:rPr>
          <w:bCs/>
          <w:i/>
          <w:iCs/>
          <w:color w:val="FF0000"/>
        </w:rPr>
        <w:t>Dokument należy sporządzić w postaci elektronicznej i podpisać kwalifikowanym podpisem elektronicznym.</w:t>
      </w:r>
    </w:p>
    <w:p w:rsidR="00FE545C" w:rsidRPr="00555769" w:rsidRDefault="00FE545C" w:rsidP="00555769"/>
    <w:sectPr w:rsidR="00FE545C" w:rsidRPr="005557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5790" w:rsidRDefault="00B55790">
      <w:r>
        <w:separator/>
      </w:r>
    </w:p>
  </w:endnote>
  <w:endnote w:type="continuationSeparator" w:id="0">
    <w:p w:rsidR="00B55790" w:rsidRDefault="00B55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4A9" w:rsidRDefault="00220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4A9" w:rsidRDefault="00220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5790" w:rsidRDefault="00B55790">
      <w:r>
        <w:separator/>
      </w:r>
    </w:p>
  </w:footnote>
  <w:footnote w:type="continuationSeparator" w:id="0">
    <w:p w:rsidR="00B55790" w:rsidRDefault="00B55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4A9" w:rsidRDefault="00220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4A9" w:rsidRDefault="002204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98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04A9"/>
    <w:rsid w:val="002723B0"/>
    <w:rsid w:val="00315A4A"/>
    <w:rsid w:val="00333B57"/>
    <w:rsid w:val="00352AA0"/>
    <w:rsid w:val="004B7300"/>
    <w:rsid w:val="004C6753"/>
    <w:rsid w:val="004D41DD"/>
    <w:rsid w:val="00555769"/>
    <w:rsid w:val="00595C87"/>
    <w:rsid w:val="005D2C65"/>
    <w:rsid w:val="005E6D94"/>
    <w:rsid w:val="00613983"/>
    <w:rsid w:val="0063384F"/>
    <w:rsid w:val="00643C6F"/>
    <w:rsid w:val="00646202"/>
    <w:rsid w:val="006524E8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41F6"/>
    <w:rsid w:val="00970FE4"/>
    <w:rsid w:val="00A0022B"/>
    <w:rsid w:val="00A346FE"/>
    <w:rsid w:val="00A47B4D"/>
    <w:rsid w:val="00A83018"/>
    <w:rsid w:val="00B55790"/>
    <w:rsid w:val="00B774DC"/>
    <w:rsid w:val="00C969A6"/>
    <w:rsid w:val="00CA7D36"/>
    <w:rsid w:val="00CD2986"/>
    <w:rsid w:val="00D24208"/>
    <w:rsid w:val="00D60C38"/>
    <w:rsid w:val="00D66893"/>
    <w:rsid w:val="00D90ACB"/>
    <w:rsid w:val="00DC1500"/>
    <w:rsid w:val="00E44371"/>
    <w:rsid w:val="00E8297C"/>
    <w:rsid w:val="00E8509E"/>
    <w:rsid w:val="00E949B0"/>
    <w:rsid w:val="00F00591"/>
    <w:rsid w:val="00F51688"/>
    <w:rsid w:val="00F53146"/>
    <w:rsid w:val="00F91018"/>
    <w:rsid w:val="00F93E24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D32C74"/>
  <w15:chartTrackingRefBased/>
  <w15:docId w15:val="{FD0A3138-5A5B-49DE-AE68-3026E82BB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57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aliases w:val=" Znak Znak,Znak Znak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aliases w:val=" Znak Znak Znak,Znak Znak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89BD6-5E0B-435E-9835-8D115B765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664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DKM1</cp:lastModifiedBy>
  <cp:revision>10</cp:revision>
  <cp:lastPrinted>1899-12-31T23:00:00Z</cp:lastPrinted>
  <dcterms:created xsi:type="dcterms:W3CDTF">2020-11-13T08:34:00Z</dcterms:created>
  <dcterms:modified xsi:type="dcterms:W3CDTF">2020-11-25T19:06:00Z</dcterms:modified>
</cp:coreProperties>
</file>