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8A3CEF" w14:textId="77777777" w:rsidR="0014235F" w:rsidRDefault="0014235F" w:rsidP="0014235F">
      <w:pPr>
        <w:pStyle w:val="pkt"/>
        <w:ind w:left="0" w:firstLine="0"/>
        <w:jc w:val="center"/>
        <w:rPr>
          <w:b/>
          <w:szCs w:val="24"/>
        </w:rPr>
      </w:pPr>
      <w:r>
        <w:rPr>
          <w:b/>
          <w:szCs w:val="24"/>
        </w:rPr>
        <w:t xml:space="preserve">Centralny Zamawiający </w:t>
      </w:r>
      <w:r>
        <w:rPr>
          <w:b/>
          <w:szCs w:val="24"/>
        </w:rPr>
        <w:br/>
        <w:t xml:space="preserve">Powiatowe Centrum Usług Wspólnych w Rawiczu </w:t>
      </w:r>
      <w:r>
        <w:rPr>
          <w:b/>
          <w:szCs w:val="24"/>
        </w:rPr>
        <w:br/>
        <w:t>ul. Mikołaja Kopernika 4</w:t>
      </w:r>
      <w:r>
        <w:rPr>
          <w:b/>
          <w:szCs w:val="24"/>
        </w:rPr>
        <w:br/>
        <w:t>63-900 Rawicz</w:t>
      </w:r>
    </w:p>
    <w:p w14:paraId="14505E77" w14:textId="77777777" w:rsidR="0014235F" w:rsidRDefault="0014235F" w:rsidP="0014235F">
      <w:pPr>
        <w:pStyle w:val="pkt"/>
        <w:ind w:left="0" w:firstLine="0"/>
        <w:jc w:val="center"/>
        <w:rPr>
          <w:bCs/>
          <w:szCs w:val="24"/>
        </w:rPr>
      </w:pPr>
      <w:r>
        <w:rPr>
          <w:bCs/>
          <w:szCs w:val="24"/>
        </w:rPr>
        <w:t xml:space="preserve">działający w imieniu i na rzecz </w:t>
      </w:r>
      <w:r>
        <w:rPr>
          <w:bCs/>
          <w:szCs w:val="24"/>
        </w:rPr>
        <w:br/>
        <w:t xml:space="preserve">Powiatowego Zarządu Dróg w Rawiczu </w:t>
      </w:r>
      <w:r>
        <w:rPr>
          <w:bCs/>
          <w:szCs w:val="24"/>
        </w:rPr>
        <w:br/>
        <w:t>ul. Podmiejska 10</w:t>
      </w:r>
      <w:r>
        <w:rPr>
          <w:bCs/>
          <w:szCs w:val="24"/>
        </w:rPr>
        <w:br/>
        <w:t>63-900 Rawicz</w:t>
      </w:r>
    </w:p>
    <w:p w14:paraId="6A44B333" w14:textId="77777777" w:rsidR="0014235F" w:rsidRDefault="0014235F" w:rsidP="0014235F">
      <w:pPr>
        <w:pStyle w:val="Nagwek"/>
        <w:tabs>
          <w:tab w:val="left" w:pos="708"/>
        </w:tabs>
        <w:rPr>
          <w:b/>
          <w:bCs/>
          <w:sz w:val="24"/>
        </w:rPr>
      </w:pPr>
    </w:p>
    <w:p w14:paraId="35492B6E" w14:textId="55D2C384" w:rsidR="0014235F" w:rsidRDefault="0014235F" w:rsidP="0014235F">
      <w:pPr>
        <w:pStyle w:val="Nagwek"/>
        <w:tabs>
          <w:tab w:val="clear" w:pos="4536"/>
        </w:tabs>
        <w:rPr>
          <w:sz w:val="24"/>
        </w:rPr>
      </w:pPr>
      <w:r>
        <w:rPr>
          <w:sz w:val="24"/>
        </w:rPr>
        <w:tab/>
        <w:t xml:space="preserve"> Rawicz, dnia 26 listopada 2020 r.</w:t>
      </w:r>
    </w:p>
    <w:p w14:paraId="5313D94D" w14:textId="77777777" w:rsidR="0014235F" w:rsidRDefault="0014235F" w:rsidP="0014235F">
      <w:pPr>
        <w:pStyle w:val="Nagwek"/>
        <w:tabs>
          <w:tab w:val="left" w:pos="708"/>
        </w:tabs>
        <w:rPr>
          <w:sz w:val="24"/>
        </w:rPr>
      </w:pPr>
    </w:p>
    <w:p w14:paraId="7B9B69FA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43D86AC" w14:textId="77777777"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5847E0" w:rsidRPr="005847E0">
        <w:rPr>
          <w:b/>
          <w:sz w:val="24"/>
          <w:szCs w:val="24"/>
        </w:rPr>
        <w:t>PCUW.261.2.15.2020</w:t>
      </w:r>
      <w:r w:rsidR="00A80738">
        <w:rPr>
          <w:sz w:val="24"/>
        </w:rPr>
        <w:tab/>
        <w:t xml:space="preserve"> </w:t>
      </w:r>
    </w:p>
    <w:p w14:paraId="176428D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880587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ECF81B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9AFF5EA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E79E0E8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66C8B37" w14:textId="120FB38B" w:rsidR="00A80738" w:rsidRPr="0014235F" w:rsidRDefault="00C659E2" w:rsidP="0014235F">
      <w:pPr>
        <w:spacing w:before="120" w:after="120"/>
        <w:jc w:val="both"/>
        <w:rPr>
          <w:b/>
          <w:bCs/>
          <w:sz w:val="24"/>
          <w:szCs w:val="24"/>
        </w:rPr>
      </w:pPr>
      <w:r w:rsidRPr="0014235F">
        <w:rPr>
          <w:bCs/>
          <w:sz w:val="24"/>
          <w:szCs w:val="24"/>
        </w:rPr>
        <w:t xml:space="preserve">Dotyczy </w:t>
      </w:r>
      <w:r w:rsidRPr="0014235F">
        <w:rPr>
          <w:sz w:val="24"/>
          <w:szCs w:val="24"/>
        </w:rPr>
        <w:t xml:space="preserve">postępowania o udzielenie zamówienia publicznego prowadzonego w trybie </w:t>
      </w:r>
      <w:r w:rsidR="005847E0" w:rsidRPr="0014235F">
        <w:rPr>
          <w:sz w:val="24"/>
          <w:szCs w:val="24"/>
        </w:rPr>
        <w:t>przetarg</w:t>
      </w:r>
      <w:r w:rsidR="0014235F" w:rsidRPr="0014235F">
        <w:rPr>
          <w:sz w:val="24"/>
          <w:szCs w:val="24"/>
        </w:rPr>
        <w:t>u</w:t>
      </w:r>
      <w:r w:rsidR="005847E0" w:rsidRPr="0014235F">
        <w:rPr>
          <w:sz w:val="24"/>
          <w:szCs w:val="24"/>
        </w:rPr>
        <w:t xml:space="preserve"> nieograniczon</w:t>
      </w:r>
      <w:r w:rsidR="0014235F" w:rsidRPr="0014235F">
        <w:rPr>
          <w:sz w:val="24"/>
          <w:szCs w:val="24"/>
        </w:rPr>
        <w:t xml:space="preserve">ego dla zadania pn. </w:t>
      </w:r>
      <w:r w:rsidRPr="0014235F">
        <w:rPr>
          <w:sz w:val="24"/>
          <w:szCs w:val="24"/>
        </w:rPr>
        <w:t xml:space="preserve"> </w:t>
      </w:r>
      <w:r w:rsidR="005847E0" w:rsidRPr="0014235F">
        <w:rPr>
          <w:b/>
          <w:sz w:val="24"/>
          <w:szCs w:val="24"/>
        </w:rPr>
        <w:t xml:space="preserve">Świadczenie usługi ochrony i dozoru mienia wraz </w:t>
      </w:r>
      <w:r w:rsidR="0014235F">
        <w:rPr>
          <w:b/>
          <w:sz w:val="24"/>
          <w:szCs w:val="24"/>
        </w:rPr>
        <w:t xml:space="preserve">                   </w:t>
      </w:r>
      <w:r w:rsidR="005847E0" w:rsidRPr="0014235F">
        <w:rPr>
          <w:b/>
          <w:sz w:val="24"/>
          <w:szCs w:val="24"/>
        </w:rPr>
        <w:t>z paleniem w piecu CO w obiektach Powiatowego Zarządu Dróg w Rawiczu w 2021 roku</w:t>
      </w:r>
      <w:r w:rsidR="0014235F">
        <w:rPr>
          <w:b/>
          <w:sz w:val="24"/>
          <w:szCs w:val="24"/>
        </w:rPr>
        <w:t>.</w:t>
      </w:r>
    </w:p>
    <w:p w14:paraId="36A9EB74" w14:textId="77777777" w:rsidR="00B52165" w:rsidRPr="004C7E9B" w:rsidRDefault="00B52165" w:rsidP="00B52165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Pr="008A71BB">
        <w:rPr>
          <w:sz w:val="24"/>
          <w:szCs w:val="24"/>
        </w:rPr>
        <w:t>(Dz. U. z  201</w:t>
      </w:r>
      <w:r>
        <w:rPr>
          <w:sz w:val="24"/>
          <w:szCs w:val="24"/>
        </w:rPr>
        <w:t>9</w:t>
      </w:r>
      <w:r w:rsidRPr="008A71BB">
        <w:rPr>
          <w:sz w:val="24"/>
          <w:szCs w:val="24"/>
        </w:rPr>
        <w:t xml:space="preserve"> r.</w:t>
      </w:r>
      <w:r>
        <w:rPr>
          <w:sz w:val="24"/>
          <w:szCs w:val="24"/>
        </w:rPr>
        <w:t xml:space="preserve">, </w:t>
      </w:r>
      <w:r w:rsidRPr="008A71BB">
        <w:rPr>
          <w:sz w:val="24"/>
          <w:szCs w:val="24"/>
        </w:rPr>
        <w:t xml:space="preserve">poz. </w:t>
      </w:r>
      <w:r>
        <w:rPr>
          <w:sz w:val="24"/>
          <w:szCs w:val="24"/>
        </w:rPr>
        <w:t>1843 ze zm.</w:t>
      </w:r>
      <w:r w:rsidRPr="008A71BB">
        <w:rPr>
          <w:sz w:val="24"/>
          <w:szCs w:val="24"/>
        </w:rPr>
        <w:t>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14:paraId="2FBA8986" w14:textId="375C7DA1" w:rsidR="00B52165" w:rsidRDefault="00B52165" w:rsidP="00B52165">
      <w:pPr>
        <w:pStyle w:val="Akapitzlist"/>
        <w:numPr>
          <w:ilvl w:val="0"/>
          <w:numId w:val="1"/>
        </w:numPr>
        <w:spacing w:before="120" w:after="120"/>
        <w:jc w:val="both"/>
        <w:rPr>
          <w:sz w:val="24"/>
          <w:szCs w:val="24"/>
        </w:rPr>
      </w:pPr>
      <w:r w:rsidRPr="00A07509">
        <w:rPr>
          <w:sz w:val="24"/>
          <w:szCs w:val="24"/>
        </w:rPr>
        <w:t>Otwarcie ofert odbyło się w dniu 2</w:t>
      </w:r>
      <w:r>
        <w:rPr>
          <w:sz w:val="24"/>
          <w:szCs w:val="24"/>
        </w:rPr>
        <w:t>6</w:t>
      </w:r>
      <w:r>
        <w:rPr>
          <w:sz w:val="24"/>
          <w:szCs w:val="24"/>
        </w:rPr>
        <w:t xml:space="preserve"> listopada </w:t>
      </w:r>
      <w:r w:rsidRPr="00A07509">
        <w:rPr>
          <w:sz w:val="24"/>
          <w:szCs w:val="24"/>
        </w:rPr>
        <w:t>2020 r. o godz. 10:</w:t>
      </w:r>
      <w:r>
        <w:rPr>
          <w:sz w:val="24"/>
          <w:szCs w:val="24"/>
        </w:rPr>
        <w:t>15</w:t>
      </w:r>
      <w:r w:rsidRPr="00A07509">
        <w:rPr>
          <w:sz w:val="24"/>
          <w:szCs w:val="24"/>
        </w:rPr>
        <w:t>.</w:t>
      </w:r>
    </w:p>
    <w:p w14:paraId="223A9EFE" w14:textId="77777777" w:rsidR="00B52165" w:rsidRDefault="00B52165" w:rsidP="00B52165">
      <w:pPr>
        <w:pStyle w:val="Akapitzlist"/>
        <w:spacing w:before="120" w:after="120"/>
        <w:jc w:val="both"/>
        <w:rPr>
          <w:sz w:val="24"/>
          <w:szCs w:val="24"/>
        </w:rPr>
      </w:pPr>
    </w:p>
    <w:p w14:paraId="3DF22A6D" w14:textId="2D393387" w:rsidR="00B52165" w:rsidRPr="00A07509" w:rsidRDefault="00B52165" w:rsidP="00B52165">
      <w:pPr>
        <w:pStyle w:val="Akapitzlist"/>
        <w:numPr>
          <w:ilvl w:val="0"/>
          <w:numId w:val="1"/>
        </w:numPr>
        <w:spacing w:before="120" w:after="120"/>
        <w:jc w:val="both"/>
        <w:rPr>
          <w:sz w:val="24"/>
          <w:szCs w:val="24"/>
        </w:rPr>
      </w:pPr>
      <w:r w:rsidRPr="00A07509">
        <w:rPr>
          <w:sz w:val="24"/>
          <w:szCs w:val="24"/>
        </w:rPr>
        <w:t xml:space="preserve">Kwota, jaką Zamawiający zamierza przeznaczyć na sfinansowanie zamówienia wynosi: </w:t>
      </w:r>
      <w:r>
        <w:rPr>
          <w:sz w:val="24"/>
          <w:szCs w:val="24"/>
        </w:rPr>
        <w:t>1</w:t>
      </w:r>
      <w:r>
        <w:rPr>
          <w:sz w:val="24"/>
          <w:szCs w:val="24"/>
        </w:rPr>
        <w:t>40.000</w:t>
      </w:r>
      <w:r>
        <w:rPr>
          <w:sz w:val="24"/>
          <w:szCs w:val="24"/>
        </w:rPr>
        <w:t xml:space="preserve">,00 </w:t>
      </w:r>
      <w:r w:rsidRPr="00A07509">
        <w:rPr>
          <w:sz w:val="24"/>
          <w:szCs w:val="24"/>
        </w:rPr>
        <w:t>zł brutto.</w:t>
      </w:r>
    </w:p>
    <w:p w14:paraId="0E525B43" w14:textId="77777777" w:rsidR="00B52165" w:rsidRPr="00A07509" w:rsidRDefault="00B52165" w:rsidP="00B52165">
      <w:pPr>
        <w:pStyle w:val="Akapitzlist"/>
        <w:spacing w:before="120" w:after="120"/>
        <w:jc w:val="both"/>
        <w:rPr>
          <w:sz w:val="24"/>
          <w:szCs w:val="24"/>
        </w:rPr>
      </w:pPr>
    </w:p>
    <w:p w14:paraId="0883CDA5" w14:textId="26EDAFE4" w:rsidR="00B52165" w:rsidRPr="00A07509" w:rsidRDefault="00B52165" w:rsidP="00B52165">
      <w:pPr>
        <w:pStyle w:val="Akapitzlist"/>
        <w:numPr>
          <w:ilvl w:val="0"/>
          <w:numId w:val="1"/>
        </w:numPr>
        <w:spacing w:before="120" w:after="120"/>
        <w:jc w:val="both"/>
        <w:rPr>
          <w:sz w:val="24"/>
          <w:szCs w:val="24"/>
        </w:rPr>
      </w:pPr>
      <w:r w:rsidRPr="00A07509">
        <w:rPr>
          <w:sz w:val="24"/>
        </w:rPr>
        <w:t>W wyznaczonym</w:t>
      </w:r>
      <w:r>
        <w:rPr>
          <w:sz w:val="24"/>
        </w:rPr>
        <w:t xml:space="preserve"> przez Zamawiającego</w:t>
      </w:r>
      <w:r w:rsidRPr="00A07509">
        <w:rPr>
          <w:sz w:val="24"/>
        </w:rPr>
        <w:t xml:space="preserve"> terminie</w:t>
      </w:r>
      <w:r>
        <w:rPr>
          <w:sz w:val="24"/>
        </w:rPr>
        <w:t xml:space="preserve"> wpłynęły </w:t>
      </w:r>
      <w:r>
        <w:rPr>
          <w:sz w:val="24"/>
        </w:rPr>
        <w:t>8</w:t>
      </w:r>
      <w:r>
        <w:rPr>
          <w:sz w:val="24"/>
        </w:rPr>
        <w:t xml:space="preserve"> ofert, złożon</w:t>
      </w:r>
      <w:r>
        <w:rPr>
          <w:sz w:val="24"/>
        </w:rPr>
        <w:t>ych</w:t>
      </w:r>
      <w:r>
        <w:rPr>
          <w:sz w:val="24"/>
        </w:rPr>
        <w:t xml:space="preserve"> przez nw. </w:t>
      </w:r>
      <w:r w:rsidRPr="00A07509">
        <w:rPr>
          <w:sz w:val="24"/>
        </w:rPr>
        <w:t xml:space="preserve"> Wykonawc</w:t>
      </w:r>
      <w:r>
        <w:rPr>
          <w:sz w:val="24"/>
        </w:rPr>
        <w:t>ów:</w:t>
      </w:r>
    </w:p>
    <w:p w14:paraId="3742C9E3" w14:textId="73D00751"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p w14:paraId="0EB59D9F" w14:textId="77777777" w:rsidR="00B52165" w:rsidRDefault="00B52165" w:rsidP="00A80738">
      <w:pPr>
        <w:spacing w:before="120" w:after="120"/>
        <w:jc w:val="both"/>
        <w:rPr>
          <w:sz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583"/>
        <w:gridCol w:w="1560"/>
        <w:gridCol w:w="1275"/>
        <w:gridCol w:w="993"/>
        <w:gridCol w:w="1955"/>
      </w:tblGrid>
      <w:tr w:rsidR="0069085C" w:rsidRPr="00493F8C" w14:paraId="680FA9B9" w14:textId="77777777" w:rsidTr="00B52165">
        <w:tc>
          <w:tcPr>
            <w:tcW w:w="706" w:type="dxa"/>
            <w:shd w:val="clear" w:color="auto" w:fill="auto"/>
            <w:vAlign w:val="center"/>
          </w:tcPr>
          <w:p w14:paraId="1847DE83" w14:textId="77777777"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583" w:type="dxa"/>
            <w:shd w:val="clear" w:color="auto" w:fill="auto"/>
            <w:vAlign w:val="center"/>
          </w:tcPr>
          <w:p w14:paraId="1830014A" w14:textId="77777777"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14:paraId="04AE221E" w14:textId="77777777"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75F8F26" w14:textId="77777777"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8036BC4" w14:textId="77777777"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649F234" w14:textId="77777777"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955" w:type="dxa"/>
            <w:shd w:val="clear" w:color="auto" w:fill="auto"/>
            <w:vAlign w:val="center"/>
          </w:tcPr>
          <w:p w14:paraId="6DDD90FA" w14:textId="77777777"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5847E0" w:rsidRPr="00493F8C" w14:paraId="427D3D04" w14:textId="77777777" w:rsidTr="00B52165">
        <w:tc>
          <w:tcPr>
            <w:tcW w:w="706" w:type="dxa"/>
            <w:shd w:val="clear" w:color="auto" w:fill="auto"/>
            <w:vAlign w:val="center"/>
          </w:tcPr>
          <w:p w14:paraId="3BEF156B" w14:textId="77777777" w:rsidR="005847E0" w:rsidRPr="00490DC0" w:rsidRDefault="005847E0" w:rsidP="00FC606F">
            <w:pPr>
              <w:spacing w:before="120" w:after="120"/>
              <w:jc w:val="center"/>
            </w:pPr>
            <w:r w:rsidRPr="005847E0">
              <w:t>1</w:t>
            </w:r>
          </w:p>
        </w:tc>
        <w:tc>
          <w:tcPr>
            <w:tcW w:w="2583" w:type="dxa"/>
            <w:shd w:val="clear" w:color="auto" w:fill="auto"/>
          </w:tcPr>
          <w:p w14:paraId="5E158355" w14:textId="77777777" w:rsidR="005847E0" w:rsidRPr="00490DC0" w:rsidRDefault="005847E0" w:rsidP="00FC606F">
            <w:pPr>
              <w:spacing w:before="40"/>
            </w:pPr>
            <w:r w:rsidRPr="005847E0">
              <w:t>COMPLEX Sp. z o.o.</w:t>
            </w:r>
          </w:p>
          <w:p w14:paraId="7A5C4F6F" w14:textId="079819B7" w:rsidR="005847E0" w:rsidRPr="00490DC0" w:rsidRDefault="00B52165" w:rsidP="00FC606F">
            <w:r>
              <w:t xml:space="preserve">ul. </w:t>
            </w:r>
            <w:r w:rsidR="005847E0" w:rsidRPr="005847E0">
              <w:t>Starobrzeska</w:t>
            </w:r>
            <w:r w:rsidR="005847E0" w:rsidRPr="00490DC0">
              <w:t xml:space="preserve"> </w:t>
            </w:r>
            <w:r w:rsidR="005847E0" w:rsidRPr="005847E0">
              <w:t>1</w:t>
            </w:r>
            <w:r w:rsidR="005847E0" w:rsidRPr="00490DC0">
              <w:t xml:space="preserve"> </w:t>
            </w:r>
          </w:p>
          <w:p w14:paraId="42604352" w14:textId="77777777" w:rsidR="005847E0" w:rsidRPr="00490DC0" w:rsidRDefault="005847E0" w:rsidP="00FC606F">
            <w:pPr>
              <w:spacing w:after="40"/>
              <w:jc w:val="both"/>
            </w:pPr>
            <w:r w:rsidRPr="005847E0">
              <w:t>49-300</w:t>
            </w:r>
            <w:r w:rsidRPr="00490DC0">
              <w:t xml:space="preserve"> </w:t>
            </w:r>
            <w:r w:rsidRPr="005847E0">
              <w:t>Brzeg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2036D25" w14:textId="77777777" w:rsidR="005847E0" w:rsidRPr="00490DC0" w:rsidRDefault="005847E0" w:rsidP="00FC606F">
            <w:pPr>
              <w:spacing w:before="120" w:after="120"/>
              <w:jc w:val="both"/>
            </w:pPr>
            <w:r w:rsidRPr="005847E0">
              <w:t>154 161.05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87EDB70" w14:textId="77777777" w:rsidR="005847E0" w:rsidRPr="00490DC0" w:rsidRDefault="005847E0" w:rsidP="00B52165">
            <w:pPr>
              <w:spacing w:before="120" w:after="120"/>
              <w:jc w:val="center"/>
            </w:pPr>
            <w:r w:rsidRPr="005847E0">
              <w:t>zgodnie z SIWZ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5B53DF8" w14:textId="77777777" w:rsidR="005847E0" w:rsidRPr="00490DC0" w:rsidRDefault="005847E0" w:rsidP="00B52165">
            <w:pPr>
              <w:spacing w:before="120" w:after="120"/>
              <w:jc w:val="center"/>
            </w:pPr>
            <w:r w:rsidRPr="005847E0">
              <w:t>zgodnie z SIWZ</w:t>
            </w:r>
          </w:p>
        </w:tc>
        <w:tc>
          <w:tcPr>
            <w:tcW w:w="1955" w:type="dxa"/>
            <w:shd w:val="clear" w:color="auto" w:fill="auto"/>
            <w:vAlign w:val="center"/>
          </w:tcPr>
          <w:p w14:paraId="65171B3F" w14:textId="77777777" w:rsidR="005847E0" w:rsidRPr="00490DC0" w:rsidRDefault="005847E0" w:rsidP="00B52165">
            <w:pPr>
              <w:spacing w:before="120" w:after="120"/>
              <w:jc w:val="center"/>
            </w:pPr>
            <w:r w:rsidRPr="005847E0">
              <w:t>zgodnie z projektem umowy</w:t>
            </w:r>
          </w:p>
        </w:tc>
      </w:tr>
      <w:tr w:rsidR="005847E0" w:rsidRPr="00493F8C" w14:paraId="39A9D89E" w14:textId="77777777" w:rsidTr="00B52165">
        <w:tc>
          <w:tcPr>
            <w:tcW w:w="706" w:type="dxa"/>
            <w:shd w:val="clear" w:color="auto" w:fill="auto"/>
            <w:vAlign w:val="center"/>
          </w:tcPr>
          <w:p w14:paraId="599AA954" w14:textId="77777777" w:rsidR="005847E0" w:rsidRPr="00490DC0" w:rsidRDefault="005847E0" w:rsidP="00FC606F">
            <w:pPr>
              <w:spacing w:before="120" w:after="120"/>
              <w:jc w:val="center"/>
            </w:pPr>
            <w:r w:rsidRPr="005847E0">
              <w:t>2</w:t>
            </w:r>
          </w:p>
        </w:tc>
        <w:tc>
          <w:tcPr>
            <w:tcW w:w="2583" w:type="dxa"/>
            <w:shd w:val="clear" w:color="auto" w:fill="auto"/>
          </w:tcPr>
          <w:p w14:paraId="1D5EE46B" w14:textId="77777777" w:rsidR="005847E0" w:rsidRPr="00490DC0" w:rsidRDefault="005847E0" w:rsidP="00FC606F">
            <w:pPr>
              <w:spacing w:before="40"/>
            </w:pPr>
            <w:r w:rsidRPr="005847E0">
              <w:t>TOM SERVICE Sp. z o.o.</w:t>
            </w:r>
          </w:p>
          <w:p w14:paraId="5C6D9BBC" w14:textId="5A85945F" w:rsidR="005847E0" w:rsidRPr="00490DC0" w:rsidRDefault="00B52165" w:rsidP="00FC606F">
            <w:r>
              <w:t>ul.</w:t>
            </w:r>
            <w:r w:rsidR="005847E0" w:rsidRPr="005847E0">
              <w:t>Barlickiego</w:t>
            </w:r>
            <w:r w:rsidR="005847E0" w:rsidRPr="00490DC0">
              <w:t xml:space="preserve"> </w:t>
            </w:r>
            <w:r w:rsidR="005847E0" w:rsidRPr="005847E0">
              <w:t>5/6</w:t>
            </w:r>
            <w:r w:rsidR="005847E0" w:rsidRPr="00490DC0">
              <w:t xml:space="preserve"> </w:t>
            </w:r>
          </w:p>
          <w:p w14:paraId="73FC6458" w14:textId="77777777" w:rsidR="005847E0" w:rsidRPr="00490DC0" w:rsidRDefault="005847E0" w:rsidP="00FC606F">
            <w:pPr>
              <w:spacing w:after="40"/>
              <w:jc w:val="both"/>
            </w:pPr>
            <w:r w:rsidRPr="005847E0">
              <w:t>50-324</w:t>
            </w:r>
            <w:r w:rsidRPr="00490DC0">
              <w:t xml:space="preserve"> </w:t>
            </w:r>
            <w:r w:rsidRPr="005847E0">
              <w:t>Wrocław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4A27722" w14:textId="77777777" w:rsidR="005847E0" w:rsidRPr="00490DC0" w:rsidRDefault="005847E0" w:rsidP="00FC606F">
            <w:pPr>
              <w:spacing w:before="120" w:after="120"/>
              <w:jc w:val="both"/>
            </w:pPr>
            <w:r w:rsidRPr="005847E0">
              <w:t>137 204.19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7C1343C" w14:textId="77777777" w:rsidR="005847E0" w:rsidRPr="00490DC0" w:rsidRDefault="005847E0" w:rsidP="00B52165">
            <w:pPr>
              <w:spacing w:before="120" w:after="120"/>
              <w:jc w:val="center"/>
            </w:pPr>
            <w:r w:rsidRPr="005847E0">
              <w:t>zgodnie z SIWZ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9FDB651" w14:textId="77777777" w:rsidR="005847E0" w:rsidRPr="00490DC0" w:rsidRDefault="005847E0" w:rsidP="00B52165">
            <w:pPr>
              <w:spacing w:before="120" w:after="120"/>
              <w:jc w:val="center"/>
            </w:pPr>
            <w:r w:rsidRPr="005847E0">
              <w:t>zgodnie z SIWZ</w:t>
            </w:r>
          </w:p>
        </w:tc>
        <w:tc>
          <w:tcPr>
            <w:tcW w:w="1955" w:type="dxa"/>
            <w:shd w:val="clear" w:color="auto" w:fill="auto"/>
            <w:vAlign w:val="center"/>
          </w:tcPr>
          <w:p w14:paraId="05481713" w14:textId="77777777" w:rsidR="005847E0" w:rsidRPr="00490DC0" w:rsidRDefault="005847E0" w:rsidP="00B52165">
            <w:pPr>
              <w:spacing w:before="120" w:after="120"/>
              <w:jc w:val="center"/>
            </w:pPr>
            <w:r w:rsidRPr="005847E0">
              <w:t>zgodnie z projektem umowy</w:t>
            </w:r>
          </w:p>
        </w:tc>
      </w:tr>
      <w:tr w:rsidR="00B52165" w:rsidRPr="00493F8C" w14:paraId="323C8D89" w14:textId="77777777" w:rsidTr="00B52165">
        <w:tc>
          <w:tcPr>
            <w:tcW w:w="706" w:type="dxa"/>
            <w:shd w:val="clear" w:color="auto" w:fill="auto"/>
            <w:vAlign w:val="center"/>
          </w:tcPr>
          <w:p w14:paraId="43E7FF63" w14:textId="77777777" w:rsidR="00B52165" w:rsidRPr="00490DC0" w:rsidRDefault="00B52165" w:rsidP="00B52165">
            <w:pPr>
              <w:spacing w:before="120" w:after="120"/>
              <w:jc w:val="center"/>
            </w:pPr>
            <w:r w:rsidRPr="005847E0">
              <w:t>3</w:t>
            </w:r>
          </w:p>
        </w:tc>
        <w:tc>
          <w:tcPr>
            <w:tcW w:w="2583" w:type="dxa"/>
            <w:shd w:val="clear" w:color="auto" w:fill="auto"/>
          </w:tcPr>
          <w:p w14:paraId="363D5893" w14:textId="77777777" w:rsidR="00B52165" w:rsidRPr="00490DC0" w:rsidRDefault="00B52165" w:rsidP="00B52165">
            <w:pPr>
              <w:spacing w:before="40"/>
            </w:pPr>
            <w:r w:rsidRPr="005847E0">
              <w:t>SiD Piotr Podgórski</w:t>
            </w:r>
          </w:p>
          <w:p w14:paraId="6A7BD08C" w14:textId="77777777" w:rsidR="00B52165" w:rsidRPr="00490DC0" w:rsidRDefault="00B52165" w:rsidP="00B52165">
            <w:r w:rsidRPr="005847E0">
              <w:t>pl. K. Szymanowskiego</w:t>
            </w:r>
            <w:r w:rsidRPr="00490DC0">
              <w:t xml:space="preserve"> </w:t>
            </w:r>
            <w:r w:rsidRPr="005847E0">
              <w:t>18/8</w:t>
            </w:r>
            <w:r w:rsidRPr="00490DC0">
              <w:t xml:space="preserve"> </w:t>
            </w:r>
          </w:p>
          <w:p w14:paraId="2AFC8033" w14:textId="77777777" w:rsidR="00B52165" w:rsidRPr="00490DC0" w:rsidRDefault="00B52165" w:rsidP="00B52165">
            <w:pPr>
              <w:spacing w:after="40"/>
              <w:jc w:val="both"/>
            </w:pPr>
            <w:r w:rsidRPr="005847E0">
              <w:t>55-200</w:t>
            </w:r>
            <w:r w:rsidRPr="00490DC0">
              <w:t xml:space="preserve"> </w:t>
            </w:r>
            <w:r w:rsidRPr="005847E0">
              <w:t>Oława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3CEE93D" w14:textId="77777777" w:rsidR="00B52165" w:rsidRPr="00490DC0" w:rsidRDefault="00B52165" w:rsidP="00B52165">
            <w:pPr>
              <w:spacing w:before="120" w:after="120"/>
              <w:jc w:val="both"/>
            </w:pPr>
            <w:r w:rsidRPr="005847E0">
              <w:t>140 216.83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3D6924B" w14:textId="47D3CFFE" w:rsidR="00B52165" w:rsidRPr="00490DC0" w:rsidRDefault="00B52165" w:rsidP="00B52165">
            <w:pPr>
              <w:spacing w:before="120" w:after="120"/>
              <w:jc w:val="center"/>
            </w:pPr>
            <w:r w:rsidRPr="005847E0">
              <w:t>zgodnie z SIWZ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9B70582" w14:textId="23DF0B82" w:rsidR="00B52165" w:rsidRPr="00490DC0" w:rsidRDefault="00B52165" w:rsidP="00B52165">
            <w:pPr>
              <w:spacing w:before="120" w:after="120"/>
              <w:jc w:val="center"/>
            </w:pPr>
            <w:r w:rsidRPr="005847E0">
              <w:t>zgodnie z SIWZ</w:t>
            </w:r>
          </w:p>
        </w:tc>
        <w:tc>
          <w:tcPr>
            <w:tcW w:w="1955" w:type="dxa"/>
            <w:shd w:val="clear" w:color="auto" w:fill="auto"/>
            <w:vAlign w:val="center"/>
          </w:tcPr>
          <w:p w14:paraId="7D5B4A41" w14:textId="3EC93199" w:rsidR="00B52165" w:rsidRPr="00490DC0" w:rsidRDefault="00B52165" w:rsidP="00B52165">
            <w:pPr>
              <w:spacing w:before="120" w:after="120"/>
              <w:jc w:val="center"/>
            </w:pPr>
            <w:r w:rsidRPr="005847E0">
              <w:t>zgodnie z projektem umowy</w:t>
            </w:r>
          </w:p>
        </w:tc>
      </w:tr>
      <w:tr w:rsidR="00B52165" w:rsidRPr="00493F8C" w14:paraId="63357786" w14:textId="77777777" w:rsidTr="00B52165">
        <w:tc>
          <w:tcPr>
            <w:tcW w:w="706" w:type="dxa"/>
            <w:shd w:val="clear" w:color="auto" w:fill="auto"/>
            <w:vAlign w:val="center"/>
          </w:tcPr>
          <w:p w14:paraId="580E863A" w14:textId="77777777" w:rsidR="00B52165" w:rsidRPr="00490DC0" w:rsidRDefault="00B52165" w:rsidP="00B52165">
            <w:pPr>
              <w:spacing w:before="120" w:after="120"/>
              <w:jc w:val="center"/>
            </w:pPr>
            <w:r w:rsidRPr="005847E0">
              <w:t>4</w:t>
            </w:r>
          </w:p>
        </w:tc>
        <w:tc>
          <w:tcPr>
            <w:tcW w:w="2583" w:type="dxa"/>
            <w:shd w:val="clear" w:color="auto" w:fill="auto"/>
          </w:tcPr>
          <w:p w14:paraId="40404785" w14:textId="77777777" w:rsidR="00B52165" w:rsidRPr="00490DC0" w:rsidRDefault="00B52165" w:rsidP="00B52165">
            <w:pPr>
              <w:spacing w:before="40"/>
            </w:pPr>
            <w:r w:rsidRPr="005847E0">
              <w:t>ORION NEXT Sp. z o.o.</w:t>
            </w:r>
          </w:p>
          <w:p w14:paraId="7D049B18" w14:textId="711F4391" w:rsidR="00B52165" w:rsidRPr="00490DC0" w:rsidRDefault="00B52165" w:rsidP="00B52165">
            <w:r>
              <w:t xml:space="preserve">ul. </w:t>
            </w:r>
            <w:r w:rsidRPr="005847E0">
              <w:t>Jana Ostroroga</w:t>
            </w:r>
            <w:r w:rsidRPr="00490DC0">
              <w:t xml:space="preserve"> </w:t>
            </w:r>
            <w:r w:rsidRPr="005847E0">
              <w:t>34</w:t>
            </w:r>
            <w:r w:rsidRPr="00490DC0">
              <w:t xml:space="preserve"> </w:t>
            </w:r>
          </w:p>
          <w:p w14:paraId="34BEE97F" w14:textId="77777777" w:rsidR="00B52165" w:rsidRPr="00490DC0" w:rsidRDefault="00B52165" w:rsidP="00B52165">
            <w:pPr>
              <w:spacing w:after="40"/>
              <w:jc w:val="both"/>
            </w:pPr>
            <w:r w:rsidRPr="005847E0">
              <w:t>52-421</w:t>
            </w:r>
            <w:r w:rsidRPr="00490DC0">
              <w:t xml:space="preserve"> </w:t>
            </w:r>
            <w:r w:rsidRPr="005847E0">
              <w:t>Wrocław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B1077B1" w14:textId="77777777" w:rsidR="00B52165" w:rsidRPr="00490DC0" w:rsidRDefault="00B52165" w:rsidP="00B52165">
            <w:pPr>
              <w:spacing w:before="120" w:after="120"/>
              <w:jc w:val="both"/>
            </w:pPr>
            <w:r w:rsidRPr="005847E0">
              <w:t>141 421.88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1CC90DF" w14:textId="47809D56" w:rsidR="00B52165" w:rsidRPr="00490DC0" w:rsidRDefault="00B52165" w:rsidP="00B52165">
            <w:pPr>
              <w:spacing w:before="120" w:after="120"/>
              <w:jc w:val="center"/>
            </w:pPr>
            <w:r w:rsidRPr="005847E0">
              <w:t>zgodnie z SIWZ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FDEB777" w14:textId="2C20D585" w:rsidR="00B52165" w:rsidRPr="00490DC0" w:rsidRDefault="00B52165" w:rsidP="00B52165">
            <w:pPr>
              <w:spacing w:before="120" w:after="120"/>
              <w:jc w:val="center"/>
            </w:pPr>
            <w:r w:rsidRPr="005847E0">
              <w:t>zgodnie z SIWZ</w:t>
            </w:r>
          </w:p>
        </w:tc>
        <w:tc>
          <w:tcPr>
            <w:tcW w:w="1955" w:type="dxa"/>
            <w:shd w:val="clear" w:color="auto" w:fill="auto"/>
            <w:vAlign w:val="center"/>
          </w:tcPr>
          <w:p w14:paraId="1E31451F" w14:textId="02AC0AAA" w:rsidR="00B52165" w:rsidRPr="00490DC0" w:rsidRDefault="00B52165" w:rsidP="00B52165">
            <w:pPr>
              <w:spacing w:before="120" w:after="120"/>
              <w:jc w:val="center"/>
            </w:pPr>
            <w:r w:rsidRPr="005847E0">
              <w:t>zgodnie z projektem umowy</w:t>
            </w:r>
          </w:p>
        </w:tc>
      </w:tr>
      <w:tr w:rsidR="00B52165" w:rsidRPr="00493F8C" w14:paraId="5CDC4D27" w14:textId="77777777" w:rsidTr="008C4EAA">
        <w:tc>
          <w:tcPr>
            <w:tcW w:w="706" w:type="dxa"/>
            <w:shd w:val="clear" w:color="auto" w:fill="auto"/>
            <w:vAlign w:val="center"/>
          </w:tcPr>
          <w:p w14:paraId="5D601629" w14:textId="77777777" w:rsidR="00B52165" w:rsidRPr="00490DC0" w:rsidRDefault="00B52165" w:rsidP="008C4EAA">
            <w:pPr>
              <w:spacing w:before="40"/>
              <w:jc w:val="center"/>
            </w:pPr>
            <w:r w:rsidRPr="00490DC0">
              <w:lastRenderedPageBreak/>
              <w:t>Nr oferty</w:t>
            </w:r>
          </w:p>
        </w:tc>
        <w:tc>
          <w:tcPr>
            <w:tcW w:w="2583" w:type="dxa"/>
            <w:shd w:val="clear" w:color="auto" w:fill="auto"/>
            <w:vAlign w:val="center"/>
          </w:tcPr>
          <w:p w14:paraId="4A3F189C" w14:textId="77777777" w:rsidR="00B52165" w:rsidRDefault="00B52165" w:rsidP="008C4EAA">
            <w:pPr>
              <w:spacing w:before="40"/>
              <w:jc w:val="center"/>
            </w:pPr>
            <w:r w:rsidRPr="00490DC0">
              <w:t xml:space="preserve">Nazwa (firma) </w:t>
            </w:r>
          </w:p>
          <w:p w14:paraId="719FE552" w14:textId="77777777" w:rsidR="00B52165" w:rsidRPr="00490DC0" w:rsidRDefault="00B52165" w:rsidP="008C4EAA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E2D7407" w14:textId="77777777" w:rsidR="00B52165" w:rsidRPr="00490DC0" w:rsidRDefault="00B52165" w:rsidP="008C4EAA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0C8E01F" w14:textId="77777777" w:rsidR="00B52165" w:rsidRPr="00490DC0" w:rsidRDefault="00B52165" w:rsidP="008C4EAA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54AEC37" w14:textId="77777777" w:rsidR="00B52165" w:rsidRPr="00490DC0" w:rsidRDefault="00B52165" w:rsidP="008C4EAA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955" w:type="dxa"/>
            <w:shd w:val="clear" w:color="auto" w:fill="auto"/>
            <w:vAlign w:val="center"/>
          </w:tcPr>
          <w:p w14:paraId="6654C37C" w14:textId="77777777" w:rsidR="00B52165" w:rsidRPr="00490DC0" w:rsidRDefault="00B52165" w:rsidP="008C4EAA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B52165" w:rsidRPr="00493F8C" w14:paraId="7FF5DCE4" w14:textId="77777777" w:rsidTr="00B52165">
        <w:tc>
          <w:tcPr>
            <w:tcW w:w="706" w:type="dxa"/>
            <w:shd w:val="clear" w:color="auto" w:fill="auto"/>
            <w:vAlign w:val="center"/>
          </w:tcPr>
          <w:p w14:paraId="1537318A" w14:textId="77777777" w:rsidR="00B52165" w:rsidRPr="00490DC0" w:rsidRDefault="00B52165" w:rsidP="00B52165">
            <w:pPr>
              <w:spacing w:before="120" w:after="120"/>
              <w:jc w:val="center"/>
            </w:pPr>
            <w:r w:rsidRPr="005847E0">
              <w:t>5</w:t>
            </w:r>
          </w:p>
        </w:tc>
        <w:tc>
          <w:tcPr>
            <w:tcW w:w="2583" w:type="dxa"/>
            <w:shd w:val="clear" w:color="auto" w:fill="auto"/>
          </w:tcPr>
          <w:p w14:paraId="1B0FB74D" w14:textId="77777777" w:rsidR="00B52165" w:rsidRPr="00B52165" w:rsidRDefault="00B52165" w:rsidP="00B52165">
            <w:pPr>
              <w:spacing w:before="40"/>
              <w:rPr>
                <w:u w:val="single"/>
              </w:rPr>
            </w:pPr>
            <w:r w:rsidRPr="00B52165">
              <w:rPr>
                <w:u w:val="single"/>
              </w:rPr>
              <w:t xml:space="preserve">KONSORCJUM </w:t>
            </w:r>
          </w:p>
          <w:p w14:paraId="01743728" w14:textId="2597D8CF" w:rsidR="00B52165" w:rsidRPr="00490DC0" w:rsidRDefault="00B52165" w:rsidP="00B52165">
            <w:pPr>
              <w:spacing w:before="40"/>
            </w:pPr>
            <w:r w:rsidRPr="005847E0">
              <w:t>World Systems Sp. z o.o.</w:t>
            </w:r>
            <w:r>
              <w:t>(lider)</w:t>
            </w:r>
          </w:p>
          <w:p w14:paraId="62749999" w14:textId="4D508406" w:rsidR="00B52165" w:rsidRPr="00490DC0" w:rsidRDefault="00B52165" w:rsidP="00B52165">
            <w:r>
              <w:t xml:space="preserve">ul. </w:t>
            </w:r>
            <w:r w:rsidRPr="005847E0">
              <w:t>Chopina</w:t>
            </w:r>
            <w:r w:rsidRPr="00490DC0">
              <w:t xml:space="preserve"> </w:t>
            </w:r>
            <w:r w:rsidRPr="005847E0">
              <w:t>36</w:t>
            </w:r>
            <w:r w:rsidRPr="00490DC0">
              <w:t xml:space="preserve"> </w:t>
            </w:r>
          </w:p>
          <w:p w14:paraId="42E2F6A7" w14:textId="77777777" w:rsidR="00B52165" w:rsidRDefault="00B52165" w:rsidP="00B52165">
            <w:pPr>
              <w:spacing w:after="40"/>
              <w:jc w:val="both"/>
            </w:pPr>
            <w:r w:rsidRPr="005847E0">
              <w:t>83-000</w:t>
            </w:r>
            <w:r w:rsidRPr="00490DC0">
              <w:t xml:space="preserve"> </w:t>
            </w:r>
            <w:r w:rsidRPr="005847E0">
              <w:t>Pruszcz Gdański</w:t>
            </w:r>
          </w:p>
          <w:p w14:paraId="126F063A" w14:textId="77777777" w:rsidR="00B52165" w:rsidRDefault="00B52165" w:rsidP="00B52165">
            <w:pPr>
              <w:spacing w:after="40"/>
              <w:jc w:val="both"/>
            </w:pPr>
            <w:r>
              <w:t>Alfa Guard Security Sp. z o.o.</w:t>
            </w:r>
          </w:p>
          <w:p w14:paraId="14AEA8C9" w14:textId="77777777" w:rsidR="00B52165" w:rsidRDefault="00B52165" w:rsidP="00B52165">
            <w:pPr>
              <w:spacing w:after="40"/>
              <w:jc w:val="both"/>
            </w:pPr>
            <w:r>
              <w:t xml:space="preserve">Rokocin 4D, </w:t>
            </w:r>
          </w:p>
          <w:p w14:paraId="2E3578E5" w14:textId="262C831D" w:rsidR="00B52165" w:rsidRPr="00490DC0" w:rsidRDefault="00B52165" w:rsidP="00B52165">
            <w:pPr>
              <w:spacing w:after="40"/>
              <w:jc w:val="both"/>
            </w:pPr>
            <w:r>
              <w:t>83-200 Starogard Gdański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46BC73A" w14:textId="77777777" w:rsidR="00B52165" w:rsidRPr="00490DC0" w:rsidRDefault="00B52165" w:rsidP="00B52165">
            <w:pPr>
              <w:spacing w:before="120" w:after="120"/>
              <w:jc w:val="both"/>
            </w:pPr>
            <w:r w:rsidRPr="005847E0">
              <w:t>143 143.40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5C6D456" w14:textId="1D21C9D7" w:rsidR="00B52165" w:rsidRPr="00490DC0" w:rsidRDefault="00B52165" w:rsidP="00B52165">
            <w:pPr>
              <w:spacing w:before="120" w:after="120"/>
              <w:jc w:val="center"/>
            </w:pPr>
            <w:r w:rsidRPr="005847E0">
              <w:t>zgodnie z SIWZ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7CCC007" w14:textId="34490BC9" w:rsidR="00B52165" w:rsidRPr="00490DC0" w:rsidRDefault="00B52165" w:rsidP="00B52165">
            <w:pPr>
              <w:spacing w:before="120" w:after="120"/>
              <w:jc w:val="center"/>
            </w:pPr>
            <w:r w:rsidRPr="005847E0">
              <w:t>zgodnie z SIWZ</w:t>
            </w:r>
          </w:p>
        </w:tc>
        <w:tc>
          <w:tcPr>
            <w:tcW w:w="1955" w:type="dxa"/>
            <w:shd w:val="clear" w:color="auto" w:fill="auto"/>
            <w:vAlign w:val="center"/>
          </w:tcPr>
          <w:p w14:paraId="04EFD61E" w14:textId="7155DDDB" w:rsidR="00B52165" w:rsidRPr="00490DC0" w:rsidRDefault="00B52165" w:rsidP="00B52165">
            <w:pPr>
              <w:spacing w:before="120" w:after="120"/>
              <w:jc w:val="center"/>
            </w:pPr>
            <w:r w:rsidRPr="005847E0">
              <w:t>zgodnie z projektem umowy</w:t>
            </w:r>
          </w:p>
        </w:tc>
      </w:tr>
      <w:tr w:rsidR="00B52165" w:rsidRPr="00493F8C" w14:paraId="56F72188" w14:textId="77777777" w:rsidTr="00B52165">
        <w:tc>
          <w:tcPr>
            <w:tcW w:w="706" w:type="dxa"/>
            <w:shd w:val="clear" w:color="auto" w:fill="auto"/>
            <w:vAlign w:val="center"/>
          </w:tcPr>
          <w:p w14:paraId="1628062D" w14:textId="77777777" w:rsidR="00B52165" w:rsidRPr="00490DC0" w:rsidRDefault="00B52165" w:rsidP="00B52165">
            <w:pPr>
              <w:spacing w:before="120" w:after="120"/>
              <w:jc w:val="center"/>
            </w:pPr>
            <w:r w:rsidRPr="005847E0">
              <w:t>6</w:t>
            </w:r>
          </w:p>
        </w:tc>
        <w:tc>
          <w:tcPr>
            <w:tcW w:w="2583" w:type="dxa"/>
            <w:shd w:val="clear" w:color="auto" w:fill="auto"/>
          </w:tcPr>
          <w:p w14:paraId="18819CD4" w14:textId="77777777" w:rsidR="00B52165" w:rsidRPr="00490DC0" w:rsidRDefault="00B52165" w:rsidP="00B52165">
            <w:pPr>
              <w:spacing w:before="40"/>
            </w:pPr>
            <w:r w:rsidRPr="005847E0">
              <w:t>MAXUS Sp. z o.o.</w:t>
            </w:r>
          </w:p>
          <w:p w14:paraId="3F6A387F" w14:textId="35F8650A" w:rsidR="00B52165" w:rsidRPr="00490DC0" w:rsidRDefault="00B52165" w:rsidP="00B52165">
            <w:r>
              <w:t xml:space="preserve">ul. </w:t>
            </w:r>
            <w:r w:rsidRPr="005847E0">
              <w:t>3-go Maja</w:t>
            </w:r>
            <w:r w:rsidRPr="00490DC0">
              <w:t xml:space="preserve"> </w:t>
            </w:r>
            <w:r w:rsidRPr="005847E0">
              <w:t>64/66N</w:t>
            </w:r>
            <w:r w:rsidRPr="00490DC0">
              <w:t xml:space="preserve"> </w:t>
            </w:r>
          </w:p>
          <w:p w14:paraId="690644EA" w14:textId="77777777" w:rsidR="00B52165" w:rsidRPr="00490DC0" w:rsidRDefault="00B52165" w:rsidP="00B52165">
            <w:pPr>
              <w:spacing w:after="40"/>
              <w:jc w:val="both"/>
            </w:pPr>
            <w:r w:rsidRPr="005847E0">
              <w:t>93-408</w:t>
            </w:r>
            <w:r w:rsidRPr="00490DC0">
              <w:t xml:space="preserve"> </w:t>
            </w:r>
            <w:r w:rsidRPr="005847E0">
              <w:t>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08EAA9D" w14:textId="77777777" w:rsidR="00B52165" w:rsidRPr="00490DC0" w:rsidRDefault="00B52165" w:rsidP="00B52165">
            <w:pPr>
              <w:spacing w:before="120" w:after="120"/>
              <w:jc w:val="both"/>
            </w:pPr>
            <w:r w:rsidRPr="005847E0">
              <w:t>210 540.43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C340833" w14:textId="062D1179" w:rsidR="00B52165" w:rsidRPr="00490DC0" w:rsidRDefault="00B52165" w:rsidP="00B52165">
            <w:pPr>
              <w:spacing w:before="120" w:after="120"/>
              <w:jc w:val="center"/>
            </w:pPr>
            <w:r w:rsidRPr="005847E0">
              <w:t>zgodnie z SIWZ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32B6B17" w14:textId="0A040CA0" w:rsidR="00B52165" w:rsidRPr="00490DC0" w:rsidRDefault="00B52165" w:rsidP="00B52165">
            <w:pPr>
              <w:spacing w:before="120" w:after="120"/>
              <w:jc w:val="center"/>
            </w:pPr>
            <w:r w:rsidRPr="005847E0">
              <w:t>zgodnie z SIWZ</w:t>
            </w:r>
          </w:p>
        </w:tc>
        <w:tc>
          <w:tcPr>
            <w:tcW w:w="1955" w:type="dxa"/>
            <w:shd w:val="clear" w:color="auto" w:fill="auto"/>
            <w:vAlign w:val="center"/>
          </w:tcPr>
          <w:p w14:paraId="53B80DD2" w14:textId="58651C68" w:rsidR="00B52165" w:rsidRPr="00490DC0" w:rsidRDefault="00B52165" w:rsidP="00B52165">
            <w:pPr>
              <w:spacing w:before="120" w:after="120"/>
              <w:jc w:val="center"/>
            </w:pPr>
            <w:r w:rsidRPr="005847E0">
              <w:t>zgodnie z projektem umowy</w:t>
            </w:r>
          </w:p>
        </w:tc>
      </w:tr>
      <w:tr w:rsidR="00B52165" w:rsidRPr="00493F8C" w14:paraId="613D2DEF" w14:textId="77777777" w:rsidTr="00B52165">
        <w:tc>
          <w:tcPr>
            <w:tcW w:w="706" w:type="dxa"/>
            <w:shd w:val="clear" w:color="auto" w:fill="auto"/>
            <w:vAlign w:val="center"/>
          </w:tcPr>
          <w:p w14:paraId="61CE3BFD" w14:textId="77777777" w:rsidR="00B52165" w:rsidRPr="00490DC0" w:rsidRDefault="00B52165" w:rsidP="00B52165">
            <w:pPr>
              <w:spacing w:before="120" w:after="120"/>
              <w:jc w:val="center"/>
            </w:pPr>
            <w:r w:rsidRPr="005847E0">
              <w:t>7</w:t>
            </w:r>
          </w:p>
        </w:tc>
        <w:tc>
          <w:tcPr>
            <w:tcW w:w="2583" w:type="dxa"/>
            <w:shd w:val="clear" w:color="auto" w:fill="auto"/>
          </w:tcPr>
          <w:p w14:paraId="3FE05418" w14:textId="77777777" w:rsidR="00B52165" w:rsidRPr="00490DC0" w:rsidRDefault="00B52165" w:rsidP="00B52165">
            <w:pPr>
              <w:spacing w:before="40"/>
            </w:pPr>
            <w:r w:rsidRPr="005847E0">
              <w:t>MULTISERVICE Sp. z o.o.</w:t>
            </w:r>
          </w:p>
          <w:p w14:paraId="1C06E7E0" w14:textId="57CA0FBF" w:rsidR="00B52165" w:rsidRPr="00490DC0" w:rsidRDefault="00B52165" w:rsidP="00B52165">
            <w:r>
              <w:t xml:space="preserve">ul. </w:t>
            </w:r>
            <w:r w:rsidRPr="005847E0">
              <w:t>Tarasa Szewczenki</w:t>
            </w:r>
            <w:r w:rsidRPr="00490DC0">
              <w:t xml:space="preserve"> </w:t>
            </w:r>
            <w:r w:rsidRPr="005847E0">
              <w:t>7</w:t>
            </w:r>
            <w:r w:rsidRPr="00490DC0">
              <w:t xml:space="preserve"> </w:t>
            </w:r>
          </w:p>
          <w:p w14:paraId="4FFA36F8" w14:textId="77777777" w:rsidR="00B52165" w:rsidRPr="00490DC0" w:rsidRDefault="00B52165" w:rsidP="00B52165">
            <w:pPr>
              <w:spacing w:after="40"/>
              <w:jc w:val="both"/>
            </w:pPr>
            <w:r w:rsidRPr="005847E0">
              <w:t>10-274</w:t>
            </w:r>
            <w:r w:rsidRPr="00490DC0">
              <w:t xml:space="preserve"> </w:t>
            </w:r>
            <w:r w:rsidRPr="005847E0">
              <w:t>OLSZTYN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D1BA395" w14:textId="77777777" w:rsidR="00B52165" w:rsidRPr="00490DC0" w:rsidRDefault="00B52165" w:rsidP="00B52165">
            <w:pPr>
              <w:spacing w:before="120" w:after="120"/>
              <w:jc w:val="both"/>
            </w:pPr>
            <w:r w:rsidRPr="005847E0">
              <w:t>153 214.21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85F5CA7" w14:textId="39FFAA28" w:rsidR="00B52165" w:rsidRPr="00490DC0" w:rsidRDefault="00B52165" w:rsidP="00B52165">
            <w:pPr>
              <w:spacing w:before="120" w:after="120"/>
              <w:jc w:val="center"/>
            </w:pPr>
            <w:r w:rsidRPr="005847E0">
              <w:t>zgodnie z SIWZ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D723E1F" w14:textId="202F9B59" w:rsidR="00B52165" w:rsidRPr="00490DC0" w:rsidRDefault="00B52165" w:rsidP="00B52165">
            <w:pPr>
              <w:spacing w:before="120" w:after="120"/>
              <w:jc w:val="center"/>
            </w:pPr>
            <w:r w:rsidRPr="005847E0">
              <w:t>zgodnie z SIWZ</w:t>
            </w:r>
          </w:p>
        </w:tc>
        <w:tc>
          <w:tcPr>
            <w:tcW w:w="1955" w:type="dxa"/>
            <w:shd w:val="clear" w:color="auto" w:fill="auto"/>
            <w:vAlign w:val="center"/>
          </w:tcPr>
          <w:p w14:paraId="62C601BA" w14:textId="5D675E80" w:rsidR="00B52165" w:rsidRPr="00490DC0" w:rsidRDefault="00B52165" w:rsidP="00B52165">
            <w:pPr>
              <w:spacing w:before="120" w:after="120"/>
              <w:jc w:val="center"/>
            </w:pPr>
            <w:r w:rsidRPr="005847E0">
              <w:t>zgodnie z projektem umowy</w:t>
            </w:r>
          </w:p>
        </w:tc>
      </w:tr>
      <w:tr w:rsidR="00B52165" w:rsidRPr="00493F8C" w14:paraId="3F4B7B49" w14:textId="77777777" w:rsidTr="00B52165">
        <w:tc>
          <w:tcPr>
            <w:tcW w:w="706" w:type="dxa"/>
            <w:shd w:val="clear" w:color="auto" w:fill="auto"/>
            <w:vAlign w:val="center"/>
          </w:tcPr>
          <w:p w14:paraId="03182336" w14:textId="77777777" w:rsidR="00B52165" w:rsidRPr="00490DC0" w:rsidRDefault="00B52165" w:rsidP="00B52165">
            <w:pPr>
              <w:spacing w:before="120" w:after="120"/>
              <w:jc w:val="center"/>
            </w:pPr>
            <w:r w:rsidRPr="005847E0">
              <w:t>8</w:t>
            </w:r>
          </w:p>
        </w:tc>
        <w:tc>
          <w:tcPr>
            <w:tcW w:w="2583" w:type="dxa"/>
            <w:shd w:val="clear" w:color="auto" w:fill="auto"/>
          </w:tcPr>
          <w:p w14:paraId="1E39A68A" w14:textId="77777777" w:rsidR="00B52165" w:rsidRPr="00B52165" w:rsidRDefault="00B52165" w:rsidP="00B52165">
            <w:pPr>
              <w:spacing w:before="40"/>
              <w:rPr>
                <w:u w:val="single"/>
              </w:rPr>
            </w:pPr>
            <w:r w:rsidRPr="00B52165">
              <w:rPr>
                <w:u w:val="single"/>
              </w:rPr>
              <w:t xml:space="preserve">KONSORCJUM </w:t>
            </w:r>
          </w:p>
          <w:p w14:paraId="500B8BFC" w14:textId="1604F958" w:rsidR="00B52165" w:rsidRDefault="00B52165" w:rsidP="00B52165">
            <w:pPr>
              <w:spacing w:before="40"/>
            </w:pPr>
            <w:r w:rsidRPr="005847E0">
              <w:t xml:space="preserve">Security Emporio Sp. z o.o. </w:t>
            </w:r>
            <w:r>
              <w:t>Sp.k.</w:t>
            </w:r>
            <w:r w:rsidRPr="005847E0">
              <w:t>(lider</w:t>
            </w:r>
            <w:r>
              <w:t>)</w:t>
            </w:r>
          </w:p>
          <w:p w14:paraId="08D13522" w14:textId="77777777" w:rsidR="00B52165" w:rsidRDefault="00B52165" w:rsidP="00B52165">
            <w:pPr>
              <w:spacing w:after="40"/>
              <w:jc w:val="both"/>
            </w:pPr>
            <w:r>
              <w:t>EMORIO Sp. z o.o. (partner)</w:t>
            </w:r>
          </w:p>
          <w:p w14:paraId="57DE5E36" w14:textId="7B4CECFB" w:rsidR="00B52165" w:rsidRDefault="00B52165" w:rsidP="00B52165">
            <w:pPr>
              <w:spacing w:after="40"/>
              <w:jc w:val="both"/>
            </w:pPr>
            <w:r>
              <w:t>VIGOR Security Sp. z o.o.</w:t>
            </w:r>
            <w:r>
              <w:t xml:space="preserve"> (partner)</w:t>
            </w:r>
          </w:p>
          <w:p w14:paraId="66061352" w14:textId="6A02C055" w:rsidR="00B52165" w:rsidRPr="00490DC0" w:rsidRDefault="00B52165" w:rsidP="00B52165">
            <w:r>
              <w:t xml:space="preserve">ul. </w:t>
            </w:r>
            <w:r w:rsidRPr="005847E0">
              <w:t>Czernichowska</w:t>
            </w:r>
            <w:r w:rsidRPr="00490DC0">
              <w:t xml:space="preserve"> </w:t>
            </w:r>
            <w:r w:rsidRPr="005847E0">
              <w:t>28</w:t>
            </w:r>
            <w:r w:rsidRPr="00490DC0">
              <w:t xml:space="preserve"> </w:t>
            </w:r>
          </w:p>
          <w:p w14:paraId="12201A4B" w14:textId="2FAFEC5E" w:rsidR="00B52165" w:rsidRPr="00490DC0" w:rsidRDefault="00B52165" w:rsidP="00B52165">
            <w:pPr>
              <w:spacing w:after="40"/>
              <w:jc w:val="both"/>
            </w:pPr>
            <w:r w:rsidRPr="005847E0">
              <w:t>61-334</w:t>
            </w:r>
            <w:r w:rsidRPr="00490DC0">
              <w:t xml:space="preserve"> </w:t>
            </w:r>
            <w:r w:rsidRPr="005847E0">
              <w:t>Pozna</w:t>
            </w:r>
            <w:r>
              <w:t>ń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49D5921" w14:textId="77777777" w:rsidR="00B52165" w:rsidRPr="00490DC0" w:rsidRDefault="00B52165" w:rsidP="00B52165">
            <w:pPr>
              <w:spacing w:before="120" w:after="120"/>
              <w:jc w:val="both"/>
            </w:pPr>
            <w:r w:rsidRPr="005847E0">
              <w:t>157 862.28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371356F" w14:textId="61A1450A" w:rsidR="00B52165" w:rsidRPr="00490DC0" w:rsidRDefault="00B52165" w:rsidP="00B52165">
            <w:pPr>
              <w:spacing w:before="120" w:after="120"/>
              <w:jc w:val="center"/>
            </w:pPr>
            <w:r w:rsidRPr="005847E0">
              <w:t>zgodnie z SIWZ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91BB346" w14:textId="02E28A18" w:rsidR="00B52165" w:rsidRPr="00490DC0" w:rsidRDefault="00B52165" w:rsidP="00B52165">
            <w:pPr>
              <w:spacing w:before="120" w:after="120"/>
              <w:jc w:val="center"/>
            </w:pPr>
            <w:r w:rsidRPr="005847E0">
              <w:t>zgodnie z SIWZ</w:t>
            </w:r>
          </w:p>
        </w:tc>
        <w:tc>
          <w:tcPr>
            <w:tcW w:w="1955" w:type="dxa"/>
            <w:shd w:val="clear" w:color="auto" w:fill="auto"/>
            <w:vAlign w:val="center"/>
          </w:tcPr>
          <w:p w14:paraId="76B956FF" w14:textId="47D87F0E" w:rsidR="00B52165" w:rsidRPr="00490DC0" w:rsidRDefault="00B52165" w:rsidP="00B52165">
            <w:pPr>
              <w:spacing w:before="120" w:after="120"/>
              <w:jc w:val="center"/>
            </w:pPr>
            <w:r w:rsidRPr="005847E0">
              <w:t>zgodnie z projektem umowy</w:t>
            </w:r>
          </w:p>
        </w:tc>
      </w:tr>
    </w:tbl>
    <w:p w14:paraId="6515A114" w14:textId="77777777" w:rsidR="00B52165" w:rsidRDefault="00B52165" w:rsidP="00B52165">
      <w:pPr>
        <w:jc w:val="both"/>
      </w:pPr>
    </w:p>
    <w:p w14:paraId="09D17128" w14:textId="77777777" w:rsidR="00B52165" w:rsidRDefault="00B52165" w:rsidP="00B52165">
      <w:pPr>
        <w:spacing w:line="276" w:lineRule="auto"/>
        <w:jc w:val="both"/>
        <w:rPr>
          <w:sz w:val="22"/>
          <w:szCs w:val="22"/>
        </w:rPr>
      </w:pPr>
    </w:p>
    <w:p w14:paraId="42EECCCB" w14:textId="77777777" w:rsidR="00B52165" w:rsidRDefault="00B52165" w:rsidP="00B52165">
      <w:pPr>
        <w:ind w:left="5940"/>
        <w:jc w:val="center"/>
        <w:rPr>
          <w:sz w:val="16"/>
          <w:szCs w:val="16"/>
        </w:rPr>
      </w:pPr>
      <w:r>
        <w:rPr>
          <w:szCs w:val="22"/>
        </w:rPr>
        <w:t xml:space="preserve"> </w:t>
      </w:r>
      <w:r>
        <w:rPr>
          <w:sz w:val="16"/>
          <w:szCs w:val="16"/>
        </w:rPr>
        <w:t>Dyrektor</w:t>
      </w:r>
    </w:p>
    <w:p w14:paraId="5E33699A" w14:textId="77777777" w:rsidR="00B52165" w:rsidRDefault="00B52165" w:rsidP="00B52165">
      <w:pPr>
        <w:ind w:left="5940"/>
        <w:jc w:val="center"/>
        <w:rPr>
          <w:sz w:val="16"/>
          <w:szCs w:val="16"/>
        </w:rPr>
      </w:pPr>
      <w:r>
        <w:rPr>
          <w:sz w:val="16"/>
          <w:szCs w:val="16"/>
        </w:rPr>
        <w:t>Powiatowego Centrum Usług Wspólnych w Rawiczu</w:t>
      </w:r>
    </w:p>
    <w:p w14:paraId="75671B53" w14:textId="77777777" w:rsidR="00B52165" w:rsidRDefault="00B52165" w:rsidP="00B52165">
      <w:pPr>
        <w:ind w:left="5940"/>
        <w:jc w:val="center"/>
        <w:rPr>
          <w:sz w:val="16"/>
          <w:szCs w:val="16"/>
        </w:rPr>
      </w:pPr>
      <w:r>
        <w:rPr>
          <w:sz w:val="16"/>
          <w:szCs w:val="16"/>
        </w:rPr>
        <w:t>(-) Anna Kępa</w:t>
      </w:r>
    </w:p>
    <w:p w14:paraId="0F902BF4" w14:textId="77777777" w:rsidR="00B52165" w:rsidRDefault="00B52165" w:rsidP="00B52165">
      <w:pPr>
        <w:spacing w:line="360" w:lineRule="auto"/>
        <w:jc w:val="both"/>
        <w:rPr>
          <w:sz w:val="22"/>
          <w:szCs w:val="22"/>
        </w:rPr>
      </w:pPr>
    </w:p>
    <w:p w14:paraId="14A5DD2A" w14:textId="7D6AA9F9" w:rsidR="00C236D3" w:rsidRDefault="00B52165" w:rsidP="00173B20">
      <w:pPr>
        <w:jc w:val="right"/>
      </w:pPr>
      <w:r>
        <w:rPr>
          <w:i/>
          <w:sz w:val="24"/>
        </w:rPr>
        <w:t xml:space="preserve"> </w:t>
      </w:r>
    </w:p>
    <w:sectPr w:rsidR="00C236D3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DF26CC" w14:textId="77777777" w:rsidR="00A601B9" w:rsidRDefault="00A601B9">
      <w:r>
        <w:separator/>
      </w:r>
    </w:p>
  </w:endnote>
  <w:endnote w:type="continuationSeparator" w:id="0">
    <w:p w14:paraId="4D72AF99" w14:textId="77777777" w:rsidR="00A601B9" w:rsidRDefault="00A601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579F8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F90821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037492737"/>
      <w:docPartObj>
        <w:docPartGallery w:val="Page Numbers (Bottom of Page)"/>
        <w:docPartUnique/>
      </w:docPartObj>
    </w:sdtPr>
    <w:sdtContent>
      <w:p w14:paraId="62194712" w14:textId="69147BA8" w:rsidR="00B52165" w:rsidRDefault="00B5216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1388F71" w14:textId="36291BB9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46D82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FDE0E68" w14:textId="77777777" w:rsidR="009F189D" w:rsidRDefault="009F189D">
    <w:pPr>
      <w:pStyle w:val="Stopka"/>
      <w:tabs>
        <w:tab w:val="clear" w:pos="4536"/>
      </w:tabs>
      <w:jc w:val="center"/>
    </w:pPr>
  </w:p>
  <w:p w14:paraId="54DB69E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4FBBF2E" w14:textId="77777777" w:rsidR="00A601B9" w:rsidRDefault="00A601B9">
      <w:r>
        <w:separator/>
      </w:r>
    </w:p>
  </w:footnote>
  <w:footnote w:type="continuationSeparator" w:id="0">
    <w:p w14:paraId="79A91ECE" w14:textId="77777777" w:rsidR="00A601B9" w:rsidRDefault="00A601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1F195A"/>
    <w:multiLevelType w:val="hybridMultilevel"/>
    <w:tmpl w:val="381C04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D5E"/>
    <w:rsid w:val="00007727"/>
    <w:rsid w:val="00017720"/>
    <w:rsid w:val="00035488"/>
    <w:rsid w:val="000D7F25"/>
    <w:rsid w:val="000E00E5"/>
    <w:rsid w:val="0014235F"/>
    <w:rsid w:val="00173B20"/>
    <w:rsid w:val="001C69FF"/>
    <w:rsid w:val="0023318D"/>
    <w:rsid w:val="003D72FD"/>
    <w:rsid w:val="004044A6"/>
    <w:rsid w:val="00423179"/>
    <w:rsid w:val="00490DC0"/>
    <w:rsid w:val="00493F8C"/>
    <w:rsid w:val="004C7E9B"/>
    <w:rsid w:val="005847E0"/>
    <w:rsid w:val="0069085C"/>
    <w:rsid w:val="007A742F"/>
    <w:rsid w:val="00843263"/>
    <w:rsid w:val="00861E75"/>
    <w:rsid w:val="009D19BD"/>
    <w:rsid w:val="009F189D"/>
    <w:rsid w:val="00A601B9"/>
    <w:rsid w:val="00A80738"/>
    <w:rsid w:val="00A90DB1"/>
    <w:rsid w:val="00B52165"/>
    <w:rsid w:val="00C236D3"/>
    <w:rsid w:val="00C659E2"/>
    <w:rsid w:val="00CB0802"/>
    <w:rsid w:val="00D7128F"/>
    <w:rsid w:val="00EA3476"/>
    <w:rsid w:val="00F81D5E"/>
    <w:rsid w:val="00F95C33"/>
    <w:rsid w:val="00FB26D8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1B765E8"/>
  <w15:chartTrackingRefBased/>
  <w15:docId w15:val="{F797EFA5-0455-4314-8B85-18769A54F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14235F"/>
  </w:style>
  <w:style w:type="paragraph" w:customStyle="1" w:styleId="pkt">
    <w:name w:val="pkt"/>
    <w:basedOn w:val="Normalny"/>
    <w:rsid w:val="0014235F"/>
    <w:pPr>
      <w:suppressAutoHyphens/>
      <w:spacing w:before="60" w:after="60"/>
      <w:ind w:left="851" w:hanging="295"/>
      <w:jc w:val="both"/>
    </w:pPr>
    <w:rPr>
      <w:sz w:val="24"/>
      <w:lang w:eastAsia="ar-SA"/>
    </w:rPr>
  </w:style>
  <w:style w:type="paragraph" w:styleId="Akapitzlist">
    <w:name w:val="List Paragraph"/>
    <w:basedOn w:val="Normalny"/>
    <w:uiPriority w:val="34"/>
    <w:qFormat/>
    <w:rsid w:val="00B52165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uiPriority w:val="99"/>
    <w:rsid w:val="00B521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724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nu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23</TotalTime>
  <Pages>1</Pages>
  <Words>374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Wnuk</dc:creator>
  <cp:keywords/>
  <dc:description/>
  <cp:lastModifiedBy>Magdalena Wnuk</cp:lastModifiedBy>
  <cp:revision>7</cp:revision>
  <dcterms:created xsi:type="dcterms:W3CDTF">2020-11-26T11:30:00Z</dcterms:created>
  <dcterms:modified xsi:type="dcterms:W3CDTF">2020-11-26T14:18:00Z</dcterms:modified>
</cp:coreProperties>
</file>