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D22" w:rsidRPr="00240E71" w:rsidRDefault="00F80D22" w:rsidP="00F80D2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F80D22" w:rsidRDefault="00F80D22" w:rsidP="00F80D2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80D22" w:rsidRPr="0022732C" w:rsidRDefault="00F80D22" w:rsidP="00F80D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F80D22" w:rsidRDefault="00F80D22" w:rsidP="00F80D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80D22" w:rsidRPr="0022732C" w:rsidRDefault="00F80D22" w:rsidP="00F80D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F80D22" w:rsidRPr="0022732C" w:rsidRDefault="00F80D22" w:rsidP="00F80D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F80D22" w:rsidRPr="0022732C" w:rsidRDefault="00F80D22" w:rsidP="00F80D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F80D22" w:rsidRPr="0022732C" w:rsidRDefault="00F80D22" w:rsidP="00F80D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F80D22" w:rsidRPr="0022732C" w:rsidRDefault="00F80D22" w:rsidP="00F80D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51ADA">
        <w:rPr>
          <w:sz w:val="22"/>
          <w:lang w:val="en-US"/>
        </w:rPr>
        <w:t>……………………………………………………………………………………………..</w:t>
      </w:r>
    </w:p>
    <w:p w:rsidR="00F80D22" w:rsidRPr="0022732C" w:rsidRDefault="00F80D22" w:rsidP="00F80D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51ADA">
        <w:rPr>
          <w:sz w:val="22"/>
          <w:lang w:val="en-US"/>
        </w:rPr>
        <w:t>…………………………………………………………………………………………….</w:t>
      </w:r>
    </w:p>
    <w:p w:rsidR="00F80D22" w:rsidRPr="0022732C" w:rsidRDefault="00F80D22" w:rsidP="00F80D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F80D22" w:rsidRPr="009E6A8A" w:rsidRDefault="00F80D22" w:rsidP="00F80D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F80D22" w:rsidRPr="0022732C" w:rsidRDefault="00F80D22" w:rsidP="00F80D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F80D22" w:rsidRDefault="00F80D22" w:rsidP="00F80D22">
      <w:pPr>
        <w:spacing w:line="360" w:lineRule="auto"/>
      </w:pPr>
      <w:r>
        <w:t>Do: Nazwa i siedziba Zamawiającego:</w:t>
      </w:r>
    </w:p>
    <w:p w:rsidR="00F80D22" w:rsidRPr="00E45A7B" w:rsidRDefault="00F80D22" w:rsidP="00F80D22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F80D22" w:rsidRPr="00E45A7B" w:rsidRDefault="00F80D22" w:rsidP="00F80D22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F80D22" w:rsidRDefault="00F80D22" w:rsidP="00F80D22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F80D22" w:rsidRDefault="00F80D22" w:rsidP="00F80D22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F80D22" w:rsidRDefault="00F80D22" w:rsidP="00F80D22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F80D22" w:rsidRDefault="00F80D22" w:rsidP="00F80D22">
      <w:pPr>
        <w:ind w:firstLine="3969"/>
        <w:rPr>
          <w:b/>
        </w:rPr>
      </w:pPr>
    </w:p>
    <w:p w:rsidR="00F80D22" w:rsidRDefault="00F80D22" w:rsidP="00F80D22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5D0457" w:rsidRPr="005D0457">
        <w:rPr>
          <w:b/>
          <w:sz w:val="22"/>
          <w:szCs w:val="22"/>
        </w:rPr>
        <w:t xml:space="preserve">Dostawa 24 zestawów gogli do wirtualnej rzeczywistości dla </w:t>
      </w:r>
      <w:proofErr w:type="spellStart"/>
      <w:r w:rsidR="005D0457" w:rsidRPr="005D0457">
        <w:rPr>
          <w:b/>
          <w:sz w:val="22"/>
          <w:szCs w:val="22"/>
        </w:rPr>
        <w:t>WFiIS</w:t>
      </w:r>
      <w:proofErr w:type="spellEnd"/>
      <w:r w:rsidR="005D0457" w:rsidRPr="005D0457">
        <w:rPr>
          <w:b/>
          <w:sz w:val="22"/>
          <w:szCs w:val="22"/>
        </w:rPr>
        <w:t xml:space="preserve"> w ramach projektu POWR.03.05.00-00-Z309/18 </w:t>
      </w:r>
      <w:r>
        <w:rPr>
          <w:b/>
          <w:sz w:val="22"/>
          <w:szCs w:val="22"/>
        </w:rPr>
        <w:t>– KC-zp.272-6</w:t>
      </w:r>
      <w:r w:rsidR="005D0457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 xml:space="preserve">/20, </w:t>
      </w:r>
      <w:r>
        <w:rPr>
          <w:sz w:val="22"/>
          <w:szCs w:val="22"/>
        </w:rPr>
        <w:t>oferuję realizację przedmiotu zamówienia, zgodnie z zasadami określonymi w specyfikacji istotnych warunków zamówienia za cenę:</w:t>
      </w: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845"/>
        <w:gridCol w:w="1135"/>
        <w:gridCol w:w="1419"/>
        <w:gridCol w:w="1135"/>
        <w:gridCol w:w="851"/>
        <w:gridCol w:w="1720"/>
      </w:tblGrid>
      <w:tr w:rsidR="00F80D22" w:rsidRPr="00F77C7A" w:rsidTr="00C10EE2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F80D22" w:rsidRDefault="00F80D22" w:rsidP="00E508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 xml:space="preserve">Producent / model/ </w:t>
            </w:r>
            <w:proofErr w:type="spellStart"/>
            <w:r>
              <w:rPr>
                <w:b/>
                <w:color w:val="FF0000"/>
                <w:sz w:val="20"/>
                <w:lang w:eastAsia="en-US"/>
              </w:rPr>
              <w:t>kofigurację</w:t>
            </w:r>
            <w:proofErr w:type="spellEnd"/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F80D22" w:rsidRDefault="00F80D22" w:rsidP="00E508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F80D22" w:rsidRDefault="00F80D22" w:rsidP="00E508E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F80D22" w:rsidRDefault="00F80D22" w:rsidP="00E508E7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F80D22" w:rsidRDefault="00F80D22" w:rsidP="00E508E7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F80D22" w:rsidRPr="00F77C7A" w:rsidTr="00C10EE2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80D22" w:rsidRDefault="00F80D22" w:rsidP="00E508E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F80D22" w:rsidRPr="00F77C7A" w:rsidTr="00C10EE2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0D22" w:rsidRPr="00D00E38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Pr="004740FD" w:rsidRDefault="00F80D22" w:rsidP="00F80D22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Mobilne wyświetlacze nagłowne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Pr="00451ADA" w:rsidRDefault="00F80D22" w:rsidP="00E508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F80D22" w:rsidRPr="00F77C7A" w:rsidTr="00C10EE2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Mobilne wyświetlacze nagłowne wysokiej wydajności z rozszerzonym systemem śledzenia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Pr="00451ADA" w:rsidRDefault="00F80D22" w:rsidP="00E508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F80D22" w:rsidRPr="00F77C7A" w:rsidTr="00C10EE2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Mobilne wyświetlacze nagłowne wysokiej wydajności z rozszerzonym systemem śledzenia gałek </w:t>
            </w:r>
            <w:r>
              <w:rPr>
                <w:b/>
                <w:sz w:val="16"/>
                <w:szCs w:val="16"/>
                <w:lang w:eastAsia="en-US"/>
              </w:rPr>
              <w:lastRenderedPageBreak/>
              <w:t>ocznych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Pr="00451ADA" w:rsidRDefault="00F80D22" w:rsidP="00E508E7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F80D22" w:rsidRPr="00F77C7A" w:rsidTr="00E508E7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80D22" w:rsidRDefault="00F80D22" w:rsidP="00E508E7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lastRenderedPageBreak/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80D22" w:rsidRDefault="00F80D22" w:rsidP="00E508E7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F80D22" w:rsidRDefault="00F80D22" w:rsidP="00F80D2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F80D22" w:rsidRDefault="00F80D22" w:rsidP="00F80D2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F80D22" w:rsidRDefault="00F80D22" w:rsidP="00F80D22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F80D22" w:rsidRDefault="00F80D22" w:rsidP="00F80D22">
      <w:pPr>
        <w:widowControl w:val="0"/>
        <w:spacing w:before="12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do ………………. </w:t>
      </w:r>
      <w:r>
        <w:rPr>
          <w:sz w:val="22"/>
          <w:szCs w:val="22"/>
        </w:rPr>
        <w:t>dni roboczych od daty podpisania umowy</w:t>
      </w:r>
    </w:p>
    <w:p w:rsidR="00F80D22" w:rsidRDefault="00F80D22" w:rsidP="00F80D22">
      <w:pPr>
        <w:widowControl w:val="0"/>
        <w:spacing w:before="120"/>
        <w:ind w:left="720" w:right="1"/>
        <w:jc w:val="both"/>
        <w:rPr>
          <w:sz w:val="22"/>
          <w:szCs w:val="22"/>
        </w:rPr>
      </w:pPr>
    </w:p>
    <w:p w:rsidR="00F80D22" w:rsidRDefault="00F80D22" w:rsidP="00F80D22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gwarancji na gogle:  …………………… miesięcy</w:t>
      </w:r>
    </w:p>
    <w:p w:rsidR="00F80D22" w:rsidRDefault="00F80D22" w:rsidP="00F80D22">
      <w:pPr>
        <w:tabs>
          <w:tab w:val="left" w:pos="426"/>
        </w:tabs>
        <w:jc w:val="both"/>
        <w:rPr>
          <w:sz w:val="22"/>
          <w:szCs w:val="22"/>
        </w:rPr>
      </w:pPr>
    </w:p>
    <w:p w:rsidR="00F80D22" w:rsidRDefault="00F80D22" w:rsidP="00F80D22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F80D22" w:rsidRDefault="00F80D22" w:rsidP="00F80D22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F80D22" w:rsidRDefault="00F80D22" w:rsidP="00F80D2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F80D22" w:rsidRPr="00660341" w:rsidRDefault="00F80D22" w:rsidP="00F80D22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F80D22" w:rsidRDefault="00F80D22" w:rsidP="00F80D22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F80D22" w:rsidRDefault="00F80D22" w:rsidP="00F80D22">
      <w:pPr>
        <w:rPr>
          <w:b/>
          <w:sz w:val="22"/>
          <w:szCs w:val="22"/>
          <w:u w:val="single"/>
        </w:rPr>
      </w:pPr>
    </w:p>
    <w:p w:rsidR="00F80D22" w:rsidRDefault="00F80D22" w:rsidP="00F80D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80D22" w:rsidRDefault="00F80D22" w:rsidP="00F80D2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F80D22" w:rsidRDefault="00F80D22" w:rsidP="00F80D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F80D22" w:rsidRDefault="00F80D22" w:rsidP="00F80D2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80D22" w:rsidRDefault="00F80D22" w:rsidP="00F80D2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80D22" w:rsidRDefault="00F80D22" w:rsidP="00F80D2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80D22" w:rsidRDefault="00F80D22" w:rsidP="00F80D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0D22" w:rsidTr="00E508E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D22" w:rsidRDefault="00F80D22" w:rsidP="00E508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D22" w:rsidRDefault="00F80D22" w:rsidP="00E508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80D22" w:rsidRDefault="00F80D22" w:rsidP="00E508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0D22" w:rsidRDefault="00F80D22" w:rsidP="00E508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80D22" w:rsidTr="00E508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D22" w:rsidRDefault="00F80D22" w:rsidP="00E508E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D22" w:rsidRDefault="00F80D22" w:rsidP="00E508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D22" w:rsidRDefault="00F80D22" w:rsidP="00E508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80D22" w:rsidTr="00E508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D22" w:rsidRDefault="00F80D22" w:rsidP="00E508E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D22" w:rsidRDefault="00F80D22" w:rsidP="00E508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D22" w:rsidRDefault="00F80D22" w:rsidP="00E508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80D22" w:rsidTr="00E508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D22" w:rsidRDefault="00F80D22" w:rsidP="00E508E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D22" w:rsidRDefault="00F80D22" w:rsidP="00E508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0D22" w:rsidRDefault="00F80D22" w:rsidP="00E508E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80D22" w:rsidRDefault="00F80D22" w:rsidP="00F80D22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80D22" w:rsidRDefault="00F80D22" w:rsidP="00F80D22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F80D22" w:rsidRDefault="00F80D22" w:rsidP="00F80D22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F80D22" w:rsidRDefault="00F80D22" w:rsidP="00F80D22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F80D22" w:rsidRDefault="00F80D22" w:rsidP="00F80D22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F80D22" w:rsidRDefault="00F80D22" w:rsidP="00F80D2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80D22" w:rsidRDefault="00F80D22" w:rsidP="00F80D2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80D22" w:rsidRDefault="00F80D22" w:rsidP="00F80D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80D22" w:rsidRDefault="00F80D22" w:rsidP="00F80D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80D22" w:rsidRDefault="00F80D22" w:rsidP="00F80D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80D22" w:rsidRDefault="00F80D22" w:rsidP="00F80D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80D22" w:rsidRDefault="00F80D22" w:rsidP="00F80D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80D22" w:rsidRDefault="00F80D22" w:rsidP="00F80D2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80D22" w:rsidRDefault="00F80D22" w:rsidP="00F80D2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80D22" w:rsidRDefault="00F80D22" w:rsidP="00F80D2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80D22" w:rsidRDefault="00F80D22" w:rsidP="00F80D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80D22" w:rsidRDefault="00F80D22" w:rsidP="00F80D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80D22" w:rsidRDefault="00F80D22" w:rsidP="00F80D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80D22" w:rsidRDefault="00F80D22" w:rsidP="00F80D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80D22" w:rsidRDefault="00F80D22" w:rsidP="00F80D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80D22" w:rsidRDefault="00F80D22" w:rsidP="00F80D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80D22" w:rsidRDefault="00F80D22" w:rsidP="00F80D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80D22" w:rsidRDefault="00F80D22" w:rsidP="00F80D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80D22" w:rsidRDefault="00F80D22" w:rsidP="00F80D22">
      <w:pPr>
        <w:jc w:val="both"/>
        <w:rPr>
          <w:sz w:val="22"/>
          <w:szCs w:val="22"/>
        </w:rPr>
      </w:pPr>
    </w:p>
    <w:p w:rsidR="00F80D22" w:rsidRPr="0029777A" w:rsidRDefault="00F80D22" w:rsidP="00F80D22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F80D22" w:rsidRPr="001C2A4F" w:rsidRDefault="00F80D22" w:rsidP="00F80D22"/>
    <w:p w:rsidR="00F80D22" w:rsidRPr="008C604F" w:rsidRDefault="00F80D22" w:rsidP="00F80D22"/>
    <w:p w:rsidR="00F80D22" w:rsidRPr="00667F78" w:rsidRDefault="00F80D22" w:rsidP="00F80D22"/>
    <w:p w:rsidR="00FE545C" w:rsidRPr="0010145A" w:rsidRDefault="00FE545C" w:rsidP="0010145A"/>
    <w:sectPr w:rsidR="00FE545C" w:rsidRPr="0010145A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C01" w:rsidRDefault="00DF6C01">
      <w:r>
        <w:separator/>
      </w:r>
    </w:p>
  </w:endnote>
  <w:endnote w:type="continuationSeparator" w:id="0">
    <w:p w:rsidR="00DF6C01" w:rsidRDefault="00DF6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C01" w:rsidRDefault="00DF6C01">
      <w:r>
        <w:separator/>
      </w:r>
    </w:p>
  </w:footnote>
  <w:footnote w:type="continuationSeparator" w:id="0">
    <w:p w:rsidR="00DF6C01" w:rsidRDefault="00DF6C01">
      <w:r>
        <w:continuationSeparator/>
      </w:r>
    </w:p>
  </w:footnote>
  <w:footnote w:id="1">
    <w:p w:rsidR="00F80D22" w:rsidRDefault="00F80D22" w:rsidP="00F80D22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80D22" w:rsidRDefault="00F80D22" w:rsidP="00F80D22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EE2" w:rsidRDefault="00C10EE2" w:rsidP="00C10EE2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C01"/>
    <w:rsid w:val="00012286"/>
    <w:rsid w:val="00071CCC"/>
    <w:rsid w:val="000B731D"/>
    <w:rsid w:val="000D6134"/>
    <w:rsid w:val="000E09C7"/>
    <w:rsid w:val="000F6589"/>
    <w:rsid w:val="0010145A"/>
    <w:rsid w:val="00106636"/>
    <w:rsid w:val="00116EC6"/>
    <w:rsid w:val="001801DD"/>
    <w:rsid w:val="001D4612"/>
    <w:rsid w:val="00207E98"/>
    <w:rsid w:val="002723B0"/>
    <w:rsid w:val="00315A4A"/>
    <w:rsid w:val="003A61A1"/>
    <w:rsid w:val="004B7300"/>
    <w:rsid w:val="004C6753"/>
    <w:rsid w:val="00595C87"/>
    <w:rsid w:val="005D045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0EE2"/>
    <w:rsid w:val="00C969A6"/>
    <w:rsid w:val="00CA7D36"/>
    <w:rsid w:val="00D24208"/>
    <w:rsid w:val="00D60C38"/>
    <w:rsid w:val="00D66893"/>
    <w:rsid w:val="00D90ACB"/>
    <w:rsid w:val="00DC1500"/>
    <w:rsid w:val="00DF6C01"/>
    <w:rsid w:val="00E44371"/>
    <w:rsid w:val="00E949B0"/>
    <w:rsid w:val="00F00591"/>
    <w:rsid w:val="00F51688"/>
    <w:rsid w:val="00F53146"/>
    <w:rsid w:val="00F80D2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D2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CDB7B-9C76-4D37-AAC9-678355C42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534</Words>
  <Characters>4841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1900-12-31T23:00:00Z</cp:lastPrinted>
  <dcterms:created xsi:type="dcterms:W3CDTF">2020-11-06T09:53:00Z</dcterms:created>
  <dcterms:modified xsi:type="dcterms:W3CDTF">2020-11-06T09:53:00Z</dcterms:modified>
</cp:coreProperties>
</file>