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AB7E79" w14:textId="4A6F98FE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20749">
        <w:rPr>
          <w:b/>
          <w:i w:val="0"/>
          <w:sz w:val="22"/>
          <w:szCs w:val="22"/>
        </w:rPr>
        <w:t>1 do SIWZ</w:t>
      </w:r>
    </w:p>
    <w:p w14:paraId="2E1FDB20" w14:textId="77777777" w:rsidR="005103B9" w:rsidRDefault="005103B9" w:rsidP="005103B9">
      <w:pPr>
        <w:spacing w:after="0" w:line="480" w:lineRule="auto"/>
        <w:rPr>
          <w:b/>
        </w:rPr>
      </w:pPr>
    </w:p>
    <w:p w14:paraId="17261512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533AA" w:rsidRPr="007533AA">
        <w:rPr>
          <w:rFonts w:ascii="Times New Roman" w:hAnsi="Times New Roman"/>
          <w:b/>
        </w:rPr>
        <w:t>SZW/DZP/84/2020</w:t>
      </w:r>
    </w:p>
    <w:p w14:paraId="2B032117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3219491F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533AA" w:rsidRPr="007533AA">
        <w:rPr>
          <w:sz w:val="22"/>
          <w:szCs w:val="22"/>
        </w:rPr>
        <w:t>SZPITAL WOJEWÓDZKI W POZNANIU</w:t>
      </w:r>
    </w:p>
    <w:p w14:paraId="0F16F4F8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533AA" w:rsidRPr="007533AA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7533AA" w:rsidRPr="007533AA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7EC0853D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533AA" w:rsidRPr="007533AA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7533AA" w:rsidRPr="007533AA">
        <w:rPr>
          <w:sz w:val="22"/>
          <w:szCs w:val="22"/>
        </w:rPr>
        <w:t>Poznań</w:t>
      </w:r>
    </w:p>
    <w:p w14:paraId="3AC46960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1C0B573A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7A1E0D41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6DEF77DD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6D63FDD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345CCE63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7668248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62A0E796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140C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97E0F18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0415E38A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56C6D41D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24C4321B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533AA" w:rsidRPr="007533AA">
        <w:rPr>
          <w:rFonts w:ascii="Times New Roman" w:hAnsi="Times New Roman"/>
        </w:rPr>
        <w:t>(</w:t>
      </w:r>
      <w:proofErr w:type="spellStart"/>
      <w:r w:rsidR="007533AA" w:rsidRPr="007533AA">
        <w:rPr>
          <w:rFonts w:ascii="Times New Roman" w:hAnsi="Times New Roman"/>
        </w:rPr>
        <w:t>t.j</w:t>
      </w:r>
      <w:proofErr w:type="spellEnd"/>
      <w:r w:rsidR="007533AA" w:rsidRPr="007533AA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15C2F9EC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73FA8A7A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6D9F6FEA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18955F1E" w14:textId="77777777"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56EC629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5B4D893" w14:textId="77777777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533AA" w:rsidRPr="007533AA">
        <w:rPr>
          <w:rFonts w:ascii="Times New Roman" w:hAnsi="Times New Roman"/>
          <w:b/>
        </w:rPr>
        <w:t>Świadczenie kompleksowych usług informatycznych dla Szpitala Wojewódzkiego w Poznaniu.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533AA" w:rsidRPr="007533AA">
        <w:rPr>
          <w:rFonts w:ascii="Times New Roman" w:hAnsi="Times New Roman"/>
          <w:b/>
        </w:rPr>
        <w:t>SZPITAL WOJEWÓDZKI W POZNANIU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5E57CC2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FEFF3F8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736F5499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110D53D1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755317F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2A58B44C" w14:textId="77777777" w:rsidR="00292198" w:rsidRPr="00292198" w:rsidRDefault="00292198" w:rsidP="00292198">
      <w:pPr>
        <w:rPr>
          <w:rFonts w:ascii="Times New Roman" w:hAnsi="Times New Roman"/>
        </w:rPr>
      </w:pPr>
    </w:p>
    <w:p w14:paraId="28099550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2B1DF67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CD434E1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3FD7A01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E3E18CF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1F4A89A1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98EA375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0217B4C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5F83EA80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62C80CCF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FA05903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5838C93" w14:textId="77777777"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2B4BDFE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AE983E7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B760B76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6AA27FD6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24C696BA" w14:textId="77777777" w:rsidTr="005103B9">
        <w:tc>
          <w:tcPr>
            <w:tcW w:w="709" w:type="dxa"/>
          </w:tcPr>
          <w:p w14:paraId="770F2A00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1BCB4C78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614164D8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71911264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57B88B4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F383D54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B95947C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46E3222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286416E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388F533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28337002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585CC555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7A0B2817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190DEEDF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4691A5DF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C953314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62D562A7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F367916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7D0015B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1D0DB05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246F3C4A" w14:textId="77777777"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5A68A4D2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14:paraId="7B87E021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14:paraId="26AE5C02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0A0C82AF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CFE31C4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EC7FCE6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93DF572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8FDF3DA" w14:textId="77777777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180B913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224907AA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66B7BE9A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3217FC7A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D3DA8B0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217D5602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0595E0C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F79CB99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E84933B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1F1138CB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2BC8EF9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46C5CE62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2D8B5D0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67D47D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F3AAD19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90F5A5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D08C525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47FEF9C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BA975C" w14:textId="77777777" w:rsidR="00727AC5" w:rsidRDefault="00727AC5" w:rsidP="0038231F">
      <w:pPr>
        <w:spacing w:after="0" w:line="240" w:lineRule="auto"/>
      </w:pPr>
      <w:r>
        <w:separator/>
      </w:r>
    </w:p>
  </w:endnote>
  <w:endnote w:type="continuationSeparator" w:id="0">
    <w:p w14:paraId="1292C648" w14:textId="77777777" w:rsidR="00727AC5" w:rsidRDefault="00727A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BCEB70" w14:textId="77777777" w:rsidR="007533AA" w:rsidRDefault="007533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B867B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96F341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3E470D" w14:textId="77777777" w:rsidR="007533AA" w:rsidRDefault="007533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FD1BAF" w14:textId="77777777" w:rsidR="00727AC5" w:rsidRDefault="00727AC5" w:rsidP="0038231F">
      <w:pPr>
        <w:spacing w:after="0" w:line="240" w:lineRule="auto"/>
      </w:pPr>
      <w:r>
        <w:separator/>
      </w:r>
    </w:p>
  </w:footnote>
  <w:footnote w:type="continuationSeparator" w:id="0">
    <w:p w14:paraId="741ACD16" w14:textId="77777777" w:rsidR="00727AC5" w:rsidRDefault="00727AC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B7B438" w14:textId="77777777" w:rsidR="007533AA" w:rsidRDefault="007533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2E6D1E" w14:textId="77777777" w:rsidR="007533AA" w:rsidRDefault="007533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0120F6" w14:textId="77777777" w:rsidR="007533AA" w:rsidRDefault="007533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7AC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0749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27AC5"/>
    <w:rsid w:val="00746532"/>
    <w:rsid w:val="00751725"/>
    <w:rsid w:val="007533AA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880D2"/>
  <w15:docId w15:val="{5C119255-D9BB-4DBB-BE1B-B01F178B9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528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cp:keywords/>
  <cp:lastModifiedBy>Szpital Wojewódzki w Poznaniu</cp:lastModifiedBy>
  <cp:revision>2</cp:revision>
  <cp:lastPrinted>2016-07-26T10:32:00Z</cp:lastPrinted>
  <dcterms:created xsi:type="dcterms:W3CDTF">2020-11-20T06:39:00Z</dcterms:created>
  <dcterms:modified xsi:type="dcterms:W3CDTF">2020-11-20T06:39:00Z</dcterms:modified>
</cp:coreProperties>
</file>