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F6375B" w14:textId="30271544"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 w14:anchorId="6B4B3ED5"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14:paraId="62075163" w14:textId="77777777" w:rsidR="00CB6204" w:rsidRDefault="00CB6204" w:rsidP="00CB6204"/>
                <w:p w14:paraId="4DCA2259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5E9492F0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04D5DC87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1B79EAA1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2F2AF62F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1E333ECB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2EFCC3CB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31F0189D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2ED1F04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15235">
        <w:rPr>
          <w:b/>
          <w:i w:val="0"/>
        </w:rPr>
        <w:t>2 do SIWZ</w:t>
      </w:r>
    </w:p>
    <w:p w14:paraId="6DB66D68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901656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B595EA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55452672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96557" w:rsidRPr="00296557">
        <w:rPr>
          <w:b/>
          <w:sz w:val="24"/>
        </w:rPr>
        <w:t>SZW/DZP/84/2020</w:t>
      </w:r>
    </w:p>
    <w:p w14:paraId="58E0C798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4255E670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747636D1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7621F1D9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0F4810D7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ABAB716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480E9C8F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399046B" w14:textId="3CFA01E6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96557" w:rsidRPr="00296557">
        <w:rPr>
          <w:b/>
        </w:rPr>
        <w:t>przetarg</w:t>
      </w:r>
      <w:r w:rsidR="00215235">
        <w:rPr>
          <w:b/>
        </w:rPr>
        <w:t>u</w:t>
      </w:r>
      <w:r w:rsidR="00296557" w:rsidRPr="00296557">
        <w:rPr>
          <w:b/>
        </w:rPr>
        <w:t xml:space="preserve"> nieograniczon</w:t>
      </w:r>
      <w:r w:rsidR="00215235">
        <w:rPr>
          <w:b/>
        </w:rPr>
        <w:t>ego</w:t>
      </w:r>
      <w:r w:rsidR="00753DC1">
        <w:t xml:space="preserve"> na:</w:t>
      </w:r>
    </w:p>
    <w:p w14:paraId="504B8158" w14:textId="77777777" w:rsidR="0000184A" w:rsidRDefault="0029655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96557">
        <w:rPr>
          <w:b/>
          <w:sz w:val="24"/>
          <w:szCs w:val="24"/>
        </w:rPr>
        <w:t>Świadczenie kompleksowych usług informatycznych dla Szpitala Wojewódzkiego w Poznaniu.</w:t>
      </w:r>
    </w:p>
    <w:p w14:paraId="7BADEC33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5A4B5B8F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96557" w:rsidRPr="00296557">
        <w:rPr>
          <w:sz w:val="24"/>
          <w:szCs w:val="24"/>
        </w:rPr>
        <w:t>(</w:t>
      </w:r>
      <w:proofErr w:type="spellStart"/>
      <w:r w:rsidR="00296557" w:rsidRPr="00296557">
        <w:rPr>
          <w:sz w:val="24"/>
          <w:szCs w:val="24"/>
        </w:rPr>
        <w:t>t.j</w:t>
      </w:r>
      <w:proofErr w:type="spellEnd"/>
      <w:r w:rsidR="00296557" w:rsidRPr="00296557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180460AE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AFDC3FB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74546D0A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5E81862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96557" w:rsidRPr="00296557">
        <w:rPr>
          <w:sz w:val="24"/>
          <w:szCs w:val="24"/>
        </w:rPr>
        <w:t>(</w:t>
      </w:r>
      <w:proofErr w:type="spellStart"/>
      <w:r w:rsidR="00296557" w:rsidRPr="00296557">
        <w:rPr>
          <w:sz w:val="24"/>
          <w:szCs w:val="24"/>
        </w:rPr>
        <w:t>t.j</w:t>
      </w:r>
      <w:proofErr w:type="spellEnd"/>
      <w:r w:rsidR="00296557" w:rsidRPr="00296557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13FC5C45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96557" w:rsidRPr="00296557">
        <w:rPr>
          <w:sz w:val="24"/>
          <w:szCs w:val="24"/>
        </w:rPr>
        <w:t>(</w:t>
      </w:r>
      <w:proofErr w:type="spellStart"/>
      <w:r w:rsidR="00296557" w:rsidRPr="00296557">
        <w:rPr>
          <w:sz w:val="24"/>
          <w:szCs w:val="24"/>
        </w:rPr>
        <w:t>t.j</w:t>
      </w:r>
      <w:proofErr w:type="spellEnd"/>
      <w:r w:rsidR="00296557" w:rsidRPr="00296557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536C6F6C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08C32E21" w14:textId="77777777" w:rsidTr="00C527C7">
        <w:tc>
          <w:tcPr>
            <w:tcW w:w="543" w:type="dxa"/>
          </w:tcPr>
          <w:p w14:paraId="01FB707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2615F36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3327610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5D029954" w14:textId="77777777" w:rsidTr="00C527C7">
        <w:tc>
          <w:tcPr>
            <w:tcW w:w="543" w:type="dxa"/>
          </w:tcPr>
          <w:p w14:paraId="42CD6BE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5DB0399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4C9DCE5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34EB5554" w14:textId="77777777" w:rsidTr="00C527C7">
        <w:tc>
          <w:tcPr>
            <w:tcW w:w="543" w:type="dxa"/>
          </w:tcPr>
          <w:p w14:paraId="47C119A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560242A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FC508B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0384C109" w14:textId="77777777" w:rsidTr="00C527C7">
        <w:tc>
          <w:tcPr>
            <w:tcW w:w="543" w:type="dxa"/>
          </w:tcPr>
          <w:p w14:paraId="433547F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6E1791E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1944E7F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16EE2DDF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4A626EF2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3D4716D3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6B437F7B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177E81EE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378074" w14:textId="77777777" w:rsidR="007D3336" w:rsidRDefault="007D3336">
      <w:r>
        <w:separator/>
      </w:r>
    </w:p>
  </w:endnote>
  <w:endnote w:type="continuationSeparator" w:id="0">
    <w:p w14:paraId="588D8328" w14:textId="77777777" w:rsidR="007D3336" w:rsidRDefault="007D3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5F2FE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BE97F9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19EA5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C4029ED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35306142">
        <v:line id="_x0000_s2049" style="position:absolute;left:0;text-align:left;z-index:251657728" from="-3.85pt,8.7pt" to="455.15pt,8.7pt"/>
      </w:pict>
    </w:r>
  </w:p>
  <w:p w14:paraId="249561F6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3ACF67" w14:textId="77777777" w:rsidR="00296557" w:rsidRDefault="002965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C685C7" w14:textId="77777777" w:rsidR="007D3336" w:rsidRDefault="007D3336">
      <w:r>
        <w:separator/>
      </w:r>
    </w:p>
  </w:footnote>
  <w:footnote w:type="continuationSeparator" w:id="0">
    <w:p w14:paraId="08AE8F9C" w14:textId="77777777" w:rsidR="007D3336" w:rsidRDefault="007D3336">
      <w:r>
        <w:continuationSeparator/>
      </w:r>
    </w:p>
  </w:footnote>
  <w:footnote w:id="1">
    <w:p w14:paraId="1C0FFDAA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2C8330AF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182730" w14:textId="77777777" w:rsidR="00296557" w:rsidRDefault="002965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0A995D" w14:textId="77777777" w:rsidR="00296557" w:rsidRDefault="002965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608A0C" w14:textId="77777777" w:rsidR="00296557" w:rsidRDefault="002965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333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15235"/>
    <w:rsid w:val="00296557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336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6CB9D4"/>
  <w15:chartTrackingRefBased/>
  <w15:docId w15:val="{61FF5B3C-6B52-4809-BE3B-75F3803A8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Ślusarski</dc:creator>
  <cp:keywords/>
  <cp:lastModifiedBy>Szpital Wojewódzki w Poznaniu</cp:lastModifiedBy>
  <cp:revision>2</cp:revision>
  <cp:lastPrinted>2010-01-07T09:39:00Z</cp:lastPrinted>
  <dcterms:created xsi:type="dcterms:W3CDTF">2020-11-20T06:40:00Z</dcterms:created>
  <dcterms:modified xsi:type="dcterms:W3CDTF">2020-11-20T06:40:00Z</dcterms:modified>
</cp:coreProperties>
</file>