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20F156" w14:textId="015C2C97" w:rsidR="00532A90" w:rsidRPr="007F29E2" w:rsidRDefault="007F29E2" w:rsidP="00532A90">
      <w:pPr>
        <w:pStyle w:val="Nagwek3"/>
        <w:rPr>
          <w:rFonts w:ascii="Times New Roman" w:hAnsi="Times New Roman"/>
          <w:b w:val="0"/>
          <w:iCs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A68D6DA" wp14:editId="673FF0CB">
                <wp:simplePos x="0" y="0"/>
                <wp:positionH relativeFrom="column">
                  <wp:posOffset>-46990</wp:posOffset>
                </wp:positionH>
                <wp:positionV relativeFrom="paragraph">
                  <wp:posOffset>81915</wp:posOffset>
                </wp:positionV>
                <wp:extent cx="2012315" cy="739140"/>
                <wp:effectExtent l="0" t="0" r="26035" b="2286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91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BB227B8" w14:textId="77777777" w:rsidR="00532A90" w:rsidRDefault="00532A90" w:rsidP="00532A90"/>
                          <w:p w14:paraId="4CAA79C9" w14:textId="77777777" w:rsidR="00532A90" w:rsidRDefault="00532A90" w:rsidP="00532A9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30EF9D9" w14:textId="77777777" w:rsidR="00532A90" w:rsidRDefault="00532A90" w:rsidP="00532A9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093CDE7" w14:textId="77777777" w:rsidR="00532A90" w:rsidRDefault="00532A90" w:rsidP="00532A9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14EE91E" w14:textId="77777777" w:rsidR="00532A90" w:rsidRDefault="00532A90" w:rsidP="00532A9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B51E157" w14:textId="1A4817D7" w:rsidR="00532A90" w:rsidRDefault="00532A90" w:rsidP="00532A9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pieczęć </w:t>
                            </w:r>
                            <w:r w:rsidR="00B65463">
                              <w:rPr>
                                <w:rFonts w:ascii="Tahoma" w:hAnsi="Tahoma" w:cs="Tahoma"/>
                                <w:sz w:val="16"/>
                              </w:rPr>
                              <w:t>W</w:t>
                            </w: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14:paraId="4F3E9E59" w14:textId="77777777" w:rsidR="00532A90" w:rsidRDefault="00532A90" w:rsidP="00532A9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A68D6DA" id="AutoShape 2" o:spid="_x0000_s1026" style="position:absolute;left:0;text-align:left;margin-left:-3.7pt;margin-top:6.45pt;width:158.45pt;height:58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" filled="f" strokeweight=".25pt">
                <v:textbox inset="1pt,1pt,1pt,1pt">
                  <w:txbxContent>
                    <w:p w14:paraId="0BB227B8" w14:textId="77777777" w:rsidR="00532A90" w:rsidRDefault="00532A90" w:rsidP="00532A90"/>
                    <w:p w14:paraId="4CAA79C9" w14:textId="77777777" w:rsidR="00532A90" w:rsidRDefault="00532A90" w:rsidP="00532A90">
                      <w:pPr>
                        <w:rPr>
                          <w:sz w:val="12"/>
                        </w:rPr>
                      </w:pPr>
                    </w:p>
                    <w:p w14:paraId="430EF9D9" w14:textId="77777777" w:rsidR="00532A90" w:rsidRDefault="00532A90" w:rsidP="00532A90">
                      <w:pPr>
                        <w:rPr>
                          <w:sz w:val="12"/>
                        </w:rPr>
                      </w:pPr>
                    </w:p>
                    <w:p w14:paraId="3093CDE7" w14:textId="77777777" w:rsidR="00532A90" w:rsidRDefault="00532A90" w:rsidP="00532A90">
                      <w:pPr>
                        <w:rPr>
                          <w:sz w:val="12"/>
                        </w:rPr>
                      </w:pPr>
                    </w:p>
                    <w:p w14:paraId="314EE91E" w14:textId="77777777" w:rsidR="00532A90" w:rsidRDefault="00532A90" w:rsidP="00532A90">
                      <w:pPr>
                        <w:rPr>
                          <w:sz w:val="12"/>
                        </w:rPr>
                      </w:pPr>
                    </w:p>
                    <w:p w14:paraId="3B51E157" w14:textId="1A4817D7" w:rsidR="00532A90" w:rsidRDefault="00532A90" w:rsidP="00532A9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 xml:space="preserve">pieczęć </w:t>
                      </w:r>
                      <w:r w:rsidR="00B65463">
                        <w:rPr>
                          <w:rFonts w:ascii="Tahoma" w:hAnsi="Tahoma" w:cs="Tahoma"/>
                          <w:sz w:val="16"/>
                        </w:rPr>
                        <w:t>W</w:t>
                      </w:r>
                      <w:r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14:paraId="4F3E9E59" w14:textId="77777777" w:rsidR="00532A90" w:rsidRDefault="00532A90" w:rsidP="00532A90"/>
                  </w:txbxContent>
                </v:textbox>
              </v:roundrect>
            </w:pict>
          </mc:Fallback>
        </mc:AlternateContent>
      </w:r>
      <w:r w:rsidR="008529EA" w:rsidRPr="007F29E2">
        <w:rPr>
          <w:rFonts w:ascii="Times New Roman" w:hAnsi="Times New Roman"/>
          <w:b w:val="0"/>
          <w:iCs/>
          <w:sz w:val="24"/>
        </w:rPr>
        <w:t xml:space="preserve">Załącznik </w:t>
      </w:r>
      <w:r w:rsidR="00B65463">
        <w:rPr>
          <w:rFonts w:ascii="Times New Roman" w:hAnsi="Times New Roman"/>
          <w:b w:val="0"/>
          <w:iCs/>
          <w:sz w:val="24"/>
        </w:rPr>
        <w:t>N</w:t>
      </w:r>
      <w:r w:rsidR="008529EA" w:rsidRPr="007F29E2">
        <w:rPr>
          <w:rFonts w:ascii="Times New Roman" w:hAnsi="Times New Roman"/>
          <w:b w:val="0"/>
          <w:iCs/>
          <w:sz w:val="24"/>
        </w:rPr>
        <w:t>r 4</w:t>
      </w:r>
      <w:r w:rsidRPr="007F29E2">
        <w:rPr>
          <w:rFonts w:ascii="Times New Roman" w:hAnsi="Times New Roman"/>
          <w:b w:val="0"/>
          <w:iCs/>
          <w:sz w:val="24"/>
        </w:rPr>
        <w:t xml:space="preserve"> do SIWZ</w:t>
      </w:r>
    </w:p>
    <w:p w14:paraId="1AD7552C" w14:textId="4A89625B" w:rsidR="00532A90" w:rsidRDefault="00532A90" w:rsidP="00532A90">
      <w:pPr>
        <w:rPr>
          <w:sz w:val="22"/>
        </w:rPr>
      </w:pPr>
    </w:p>
    <w:p w14:paraId="51EB4629" w14:textId="77777777" w:rsidR="00532A90" w:rsidRDefault="00532A90" w:rsidP="00532A90">
      <w:pPr>
        <w:rPr>
          <w:sz w:val="22"/>
        </w:rPr>
      </w:pPr>
    </w:p>
    <w:p w14:paraId="49EF702E" w14:textId="77777777" w:rsidR="00532A90" w:rsidRDefault="00532A90" w:rsidP="00532A90">
      <w:pPr>
        <w:rPr>
          <w:sz w:val="22"/>
        </w:rPr>
      </w:pPr>
    </w:p>
    <w:p w14:paraId="01AF7406" w14:textId="77777777" w:rsidR="00532A90" w:rsidRDefault="00532A90" w:rsidP="00532A90">
      <w:pPr>
        <w:rPr>
          <w:sz w:val="22"/>
        </w:rPr>
      </w:pPr>
    </w:p>
    <w:p w14:paraId="4302BF74" w14:textId="45024183" w:rsidR="00532A90" w:rsidRDefault="007F29E2" w:rsidP="00532A90">
      <w:pPr>
        <w:spacing w:line="360" w:lineRule="auto"/>
        <w:rPr>
          <w:sz w:val="22"/>
        </w:rPr>
      </w:pPr>
      <w:r>
        <w:rPr>
          <w:sz w:val="22"/>
        </w:rPr>
        <w:t>Znak sprawy: PCUW.261.2</w:t>
      </w:r>
      <w:r w:rsidR="002F7EB0">
        <w:rPr>
          <w:sz w:val="22"/>
        </w:rPr>
        <w:t>.15.</w:t>
      </w:r>
      <w:r>
        <w:rPr>
          <w:sz w:val="22"/>
        </w:rPr>
        <w:t>2020</w:t>
      </w:r>
    </w:p>
    <w:p w14:paraId="5B77A49A" w14:textId="77777777" w:rsidR="00A36859" w:rsidRDefault="00532A90" w:rsidP="00532A90">
      <w:pPr>
        <w:pStyle w:val="Nagwek4"/>
        <w:rPr>
          <w:rFonts w:ascii="Times New Roman" w:hAnsi="Times New Roman"/>
          <w:spacing w:val="30"/>
          <w:sz w:val="28"/>
        </w:rPr>
      </w:pPr>
      <w:r>
        <w:rPr>
          <w:rFonts w:ascii="Times New Roman" w:hAnsi="Times New Roman"/>
          <w:spacing w:val="30"/>
          <w:sz w:val="28"/>
        </w:rPr>
        <w:t>WYKAZ OSÓB</w:t>
      </w:r>
      <w:r w:rsidR="00A36859">
        <w:rPr>
          <w:rFonts w:ascii="Times New Roman" w:hAnsi="Times New Roman"/>
          <w:spacing w:val="30"/>
          <w:sz w:val="28"/>
        </w:rPr>
        <w:t xml:space="preserve"> </w:t>
      </w:r>
    </w:p>
    <w:p w14:paraId="17F28229" w14:textId="77777777" w:rsidR="00532A90" w:rsidRDefault="002F645F" w:rsidP="002F645F">
      <w:pPr>
        <w:pStyle w:val="Nagwek4"/>
        <w:rPr>
          <w:rFonts w:ascii="Times New Roman" w:hAnsi="Times New Roman"/>
          <w:spacing w:val="30"/>
          <w:sz w:val="28"/>
        </w:rPr>
      </w:pPr>
      <w:r>
        <w:rPr>
          <w:rFonts w:ascii="Times New Roman" w:hAnsi="Times New Roman"/>
          <w:spacing w:val="30"/>
          <w:sz w:val="28"/>
        </w:rPr>
        <w:t xml:space="preserve">biorących udział w </w:t>
      </w:r>
      <w:r w:rsidR="00A36859">
        <w:rPr>
          <w:rFonts w:ascii="Times New Roman" w:hAnsi="Times New Roman"/>
          <w:spacing w:val="30"/>
          <w:sz w:val="28"/>
        </w:rPr>
        <w:t>realizacji zamówienia</w:t>
      </w:r>
    </w:p>
    <w:p w14:paraId="1664EA25" w14:textId="64C8AEFF" w:rsidR="00532A90" w:rsidRDefault="00532A90" w:rsidP="00532A90">
      <w:pPr>
        <w:pStyle w:val="Tekstpodstawowy2"/>
      </w:pPr>
      <w:r>
        <w:t>Wykaz osób, które będą uczestniczyć</w:t>
      </w:r>
      <w:r w:rsidR="00DC546E">
        <w:t xml:space="preserve"> w wykonywaniu zamówienia, </w:t>
      </w:r>
      <w:r>
        <w:t>wraz z informacjami na temat ich kwalifikacji zawodowych, doświadczenia i wykształcenia niezbędnych dla wykonania zamówienia, a także zakresu wykonywanych przez nie czynności, oraz informacją o podstawie do dysponowania tymi osobami.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532A90" w14:paraId="62A50E4F" w14:textId="77777777" w:rsidTr="0035619A">
        <w:trPr>
          <w:cantSplit/>
          <w:trHeight w:val="600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775D8A" w14:textId="77777777" w:rsidR="00532A90" w:rsidRDefault="00532A90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4C57A4" w14:textId="77777777" w:rsidR="00532A90" w:rsidRDefault="00532A90">
            <w:pPr>
              <w:pStyle w:val="Nagwek"/>
              <w:tabs>
                <w:tab w:val="left" w:pos="708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CB069E" w14:textId="77777777" w:rsidR="007C1200" w:rsidRDefault="00532A90">
            <w:pPr>
              <w:pStyle w:val="Nagwek"/>
              <w:tabs>
                <w:tab w:val="left" w:pos="708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  <w:r w:rsidR="00DC546E">
              <w:rPr>
                <w:sz w:val="24"/>
              </w:rPr>
              <w:t>w latach</w:t>
            </w:r>
            <w:r w:rsidR="007C1200">
              <w:rPr>
                <w:sz w:val="24"/>
              </w:rPr>
              <w:t xml:space="preserve"> i pełnych miesiącach</w:t>
            </w:r>
            <w:r w:rsidR="008529EA">
              <w:rPr>
                <w:sz w:val="24"/>
              </w:rPr>
              <w:t xml:space="preserve"> </w:t>
            </w:r>
          </w:p>
          <w:p w14:paraId="0CC9C5A6" w14:textId="3496076D" w:rsidR="00532A90" w:rsidRPr="007C1200" w:rsidRDefault="008529EA">
            <w:pPr>
              <w:pStyle w:val="Nagwek"/>
              <w:tabs>
                <w:tab w:val="left" w:pos="708"/>
              </w:tabs>
              <w:jc w:val="center"/>
            </w:pPr>
            <w:r w:rsidRPr="007C1200">
              <w:t>(na dzień 01.1</w:t>
            </w:r>
            <w:r w:rsidR="007F29E2">
              <w:t>1</w:t>
            </w:r>
            <w:r w:rsidRPr="007C1200">
              <w:t>.20</w:t>
            </w:r>
            <w:r w:rsidR="007F29E2">
              <w:t>20</w:t>
            </w:r>
            <w:r w:rsidRPr="007C1200">
              <w:t xml:space="preserve"> r.)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B03A83" w14:textId="77777777" w:rsidR="00532A90" w:rsidRDefault="00532A90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C178D4" w14:textId="77777777" w:rsidR="00532A90" w:rsidRDefault="00532A90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450A33" w14:textId="592A03EC" w:rsidR="00532A90" w:rsidRPr="0035619A" w:rsidRDefault="0035619A">
            <w:pPr>
              <w:jc w:val="center"/>
              <w:rPr>
                <w:sz w:val="24"/>
                <w:vertAlign w:val="superscript"/>
              </w:rPr>
            </w:pPr>
            <w:r>
              <w:rPr>
                <w:sz w:val="24"/>
              </w:rPr>
              <w:t>Podstawa dysponowania</w:t>
            </w:r>
            <w:r>
              <w:rPr>
                <w:sz w:val="24"/>
                <w:vertAlign w:val="superscript"/>
              </w:rPr>
              <w:t>1)</w:t>
            </w:r>
          </w:p>
        </w:tc>
      </w:tr>
      <w:tr w:rsidR="00532A90" w14:paraId="79B70CA5" w14:textId="77777777" w:rsidTr="0035619A">
        <w:trPr>
          <w:cantSplit/>
          <w:trHeight w:hRule="exact" w:val="512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22C6FC" w14:textId="77777777" w:rsidR="00532A90" w:rsidRDefault="00532A90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38AD07" w14:textId="77777777" w:rsidR="00532A90" w:rsidRDefault="00532A90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52CC92" w14:textId="77777777" w:rsidR="00532A90" w:rsidRDefault="00532A90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7ECD83" w14:textId="77777777" w:rsidR="00532A90" w:rsidRDefault="00532A90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9EF794" w14:textId="77777777" w:rsidR="00532A90" w:rsidRDefault="00532A90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8CAC33" w14:textId="459443C1" w:rsidR="00532A90" w:rsidRPr="0035619A" w:rsidRDefault="0035619A" w:rsidP="0035619A">
            <w:pPr>
              <w:jc w:val="center"/>
            </w:pPr>
            <w:r w:rsidRPr="0035619A">
              <w:t>dysponowanie bezpośrednie / dysponowanie pośrednie*</w:t>
            </w:r>
          </w:p>
        </w:tc>
      </w:tr>
      <w:tr w:rsidR="0035619A" w14:paraId="2C93E78A" w14:textId="77777777" w:rsidTr="0035619A">
        <w:trPr>
          <w:cantSplit/>
          <w:trHeight w:hRule="exact" w:val="567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6D1A43" w14:textId="77777777" w:rsidR="0035619A" w:rsidRDefault="0035619A" w:rsidP="0035619A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957427" w14:textId="77777777" w:rsidR="0035619A" w:rsidRDefault="0035619A" w:rsidP="0035619A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95C0BB" w14:textId="77777777" w:rsidR="0035619A" w:rsidRDefault="0035619A" w:rsidP="0035619A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0F8121" w14:textId="77777777" w:rsidR="0035619A" w:rsidRDefault="0035619A" w:rsidP="0035619A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D9957E" w14:textId="77777777" w:rsidR="0035619A" w:rsidRDefault="0035619A" w:rsidP="0035619A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49000E" w14:textId="65B2F47F" w:rsidR="0035619A" w:rsidRPr="0035619A" w:rsidRDefault="0035619A" w:rsidP="0035619A">
            <w:pPr>
              <w:jc w:val="center"/>
            </w:pPr>
            <w:r w:rsidRPr="0035619A">
              <w:t>dysponowanie bezpośrednie / dysponowanie pośrednie*</w:t>
            </w:r>
          </w:p>
        </w:tc>
      </w:tr>
      <w:tr w:rsidR="0035619A" w14:paraId="043B918A" w14:textId="77777777" w:rsidTr="0035619A">
        <w:trPr>
          <w:cantSplit/>
          <w:trHeight w:hRule="exact" w:val="580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26536D" w14:textId="77777777" w:rsidR="0035619A" w:rsidRDefault="0035619A" w:rsidP="0035619A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5B6292" w14:textId="77777777" w:rsidR="0035619A" w:rsidRDefault="0035619A" w:rsidP="0035619A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E18369" w14:textId="77777777" w:rsidR="0035619A" w:rsidRDefault="0035619A" w:rsidP="0035619A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7B1D1A" w14:textId="77777777" w:rsidR="0035619A" w:rsidRDefault="0035619A" w:rsidP="0035619A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182CA4" w14:textId="77777777" w:rsidR="0035619A" w:rsidRDefault="0035619A" w:rsidP="0035619A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7539EA" w14:textId="1D5A8D52" w:rsidR="0035619A" w:rsidRPr="0035619A" w:rsidRDefault="0035619A" w:rsidP="0035619A">
            <w:pPr>
              <w:jc w:val="center"/>
            </w:pPr>
            <w:r w:rsidRPr="0035619A">
              <w:t>dysponowanie bezpośrednie / dysponowanie pośrednie*</w:t>
            </w:r>
          </w:p>
        </w:tc>
      </w:tr>
      <w:tr w:rsidR="0035619A" w14:paraId="2FC4BF6A" w14:textId="77777777" w:rsidTr="0035619A">
        <w:trPr>
          <w:cantSplit/>
          <w:trHeight w:hRule="exact" w:val="580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4B1234" w14:textId="77777777" w:rsidR="0035619A" w:rsidRDefault="0035619A" w:rsidP="0035619A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064222" w14:textId="77777777" w:rsidR="0035619A" w:rsidRDefault="0035619A" w:rsidP="0035619A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240C42" w14:textId="77777777" w:rsidR="0035619A" w:rsidRDefault="0035619A" w:rsidP="0035619A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F72E1F" w14:textId="77777777" w:rsidR="0035619A" w:rsidRDefault="0035619A" w:rsidP="0035619A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B135B4" w14:textId="77777777" w:rsidR="0035619A" w:rsidRDefault="0035619A" w:rsidP="0035619A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65F715" w14:textId="35EC4CD2" w:rsidR="0035619A" w:rsidRPr="0035619A" w:rsidRDefault="0035619A" w:rsidP="0035619A">
            <w:pPr>
              <w:jc w:val="center"/>
            </w:pPr>
            <w:r w:rsidRPr="0035619A">
              <w:t>dysponowanie bezpośrednie / dysponowanie pośrednie*</w:t>
            </w:r>
          </w:p>
        </w:tc>
      </w:tr>
    </w:tbl>
    <w:p w14:paraId="29F016BB" w14:textId="77777777" w:rsidR="00532A90" w:rsidRDefault="00532A90" w:rsidP="00532A90"/>
    <w:p w14:paraId="7AA4D9E0" w14:textId="77777777" w:rsidR="00532A90" w:rsidRDefault="00532A90" w:rsidP="00532A90">
      <w:r>
        <w:t>* Niewłaściwe skreślić.</w:t>
      </w:r>
    </w:p>
    <w:p w14:paraId="21474D54" w14:textId="77777777" w:rsidR="00532A90" w:rsidRDefault="00532A90" w:rsidP="00532A90"/>
    <w:p w14:paraId="476E592C" w14:textId="6F2CB3C6" w:rsidR="00532A90" w:rsidRDefault="00532A90" w:rsidP="007F29E2">
      <w:pPr>
        <w:jc w:val="both"/>
      </w:pPr>
      <w:r>
        <w:t xml:space="preserve">UWAGA: informacje dotyczące kwalifikacji, doświadczenia i wykształcenia osoby należy podać w zakresie niezbędnym do oceny spełniania warunku udziału </w:t>
      </w:r>
      <w:r w:rsidR="007F29E2">
        <w:t xml:space="preserve">   </w:t>
      </w:r>
      <w:r>
        <w:t>w postępowaniu.</w:t>
      </w:r>
    </w:p>
    <w:p w14:paraId="6F5FB5AA" w14:textId="6705F194" w:rsidR="00532A90" w:rsidRPr="0035619A" w:rsidRDefault="0035619A" w:rsidP="0035619A">
      <w:pPr>
        <w:jc w:val="both"/>
        <w:rPr>
          <w:color w:val="333333"/>
          <w:vertAlign w:val="superscript"/>
        </w:rPr>
      </w:pPr>
      <w:r>
        <w:rPr>
          <w:color w:val="333333"/>
          <w:vertAlign w:val="superscript"/>
        </w:rPr>
        <w:t>1)</w:t>
      </w:r>
      <w:r w:rsidRPr="0035619A">
        <w:rPr>
          <w:color w:val="333333"/>
        </w:rPr>
        <w:t xml:space="preserve">W przypadku, gdy </w:t>
      </w:r>
      <w:r>
        <w:rPr>
          <w:color w:val="333333"/>
        </w:rPr>
        <w:t>W</w:t>
      </w:r>
      <w:r w:rsidRPr="0035619A">
        <w:rPr>
          <w:color w:val="333333"/>
        </w:rPr>
        <w:t>ykonawca dysponuje wskazaną osobą na podstawie stosunku prawnego łączącego go bezpośrednio z tą osobą należy wpisać „dysponowanie bezpośrednie”. Natomiast w przypadku, gdy wskazana osoba jest udostępniana przez inny podmiot (podmiot trzeci) należy wpisać „dysponowanie pośrednie” i jednocześnie załączyć do oferty zobowiązanie tego podmiotu (podmiotu trzeciego) do oddania wykonawcy do dyspozycji niezbędnych zasobów na okres korzystania z nich przy wykonaniu zamówienia, spełniające wymagania SIWZ.</w:t>
      </w:r>
    </w:p>
    <w:p w14:paraId="27091729" w14:textId="2E88372E" w:rsidR="00532A90" w:rsidRDefault="00532A90" w:rsidP="00532A90"/>
    <w:p w14:paraId="3AB9BA74" w14:textId="77777777" w:rsidR="0035619A" w:rsidRDefault="0035619A" w:rsidP="00532A90"/>
    <w:p w14:paraId="22CA485A" w14:textId="77777777" w:rsidR="00532A90" w:rsidRDefault="00532A90" w:rsidP="00532A90">
      <w:r>
        <w:t>……………………………………..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……………………………………………………………………</w:t>
      </w:r>
    </w:p>
    <w:p w14:paraId="454670F9" w14:textId="77777777" w:rsidR="004D67C1" w:rsidRPr="00A36859" w:rsidRDefault="00532A90" w:rsidP="00A36859">
      <w:pPr>
        <w:rPr>
          <w:sz w:val="24"/>
        </w:rPr>
      </w:pPr>
      <w:r>
        <w:rPr>
          <w:sz w:val="16"/>
          <w:szCs w:val="16"/>
        </w:rPr>
        <w:t xml:space="preserve">    (miejscowość i data)</w:t>
      </w:r>
      <w:r>
        <w:rPr>
          <w:sz w:val="16"/>
          <w:szCs w:val="16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4"/>
          <w:vertAlign w:val="superscript"/>
        </w:rPr>
        <w:t>podpis osoby uprawnionej do składania oświadczeń woli w imieniu Wykonawcy</w:t>
      </w:r>
    </w:p>
    <w:sectPr w:rsidR="004D67C1" w:rsidRPr="00A36859" w:rsidSect="00532A9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5840" w:h="12240" w:orient="landscape" w:code="1"/>
      <w:pgMar w:top="851" w:right="1418" w:bottom="851" w:left="1418" w:header="709" w:footer="709" w:gutter="0"/>
      <w:cols w:space="708"/>
      <w:noEndnote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009B0F" w14:textId="77777777" w:rsidR="007F7A1D" w:rsidRDefault="007F7A1D" w:rsidP="002545A7">
      <w:r>
        <w:separator/>
      </w:r>
    </w:p>
  </w:endnote>
  <w:endnote w:type="continuationSeparator" w:id="0">
    <w:p w14:paraId="2D43EFC8" w14:textId="77777777" w:rsidR="007F7A1D" w:rsidRDefault="007F7A1D" w:rsidP="002545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B9C9EA" w14:textId="77777777" w:rsidR="002545A7" w:rsidRDefault="002545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EB9122" w14:textId="77777777" w:rsidR="002545A7" w:rsidRDefault="002545A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90F16C" w14:textId="77777777" w:rsidR="002545A7" w:rsidRDefault="002545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8AF800" w14:textId="77777777" w:rsidR="007F7A1D" w:rsidRDefault="007F7A1D" w:rsidP="002545A7">
      <w:r>
        <w:separator/>
      </w:r>
    </w:p>
  </w:footnote>
  <w:footnote w:type="continuationSeparator" w:id="0">
    <w:p w14:paraId="4447FF93" w14:textId="77777777" w:rsidR="007F7A1D" w:rsidRDefault="007F7A1D" w:rsidP="002545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4DCD83" w14:textId="77777777" w:rsidR="002545A7" w:rsidRDefault="002545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F81E11" w14:textId="77777777" w:rsidR="002545A7" w:rsidRDefault="002545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66F6E0" w14:textId="77777777" w:rsidR="002545A7" w:rsidRDefault="002545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87A2A1A"/>
    <w:multiLevelType w:val="hybridMultilevel"/>
    <w:tmpl w:val="05B0B030"/>
    <w:lvl w:ilvl="0" w:tplc="59AEFD7C">
      <w:start w:val="1"/>
      <w:numFmt w:val="decimal"/>
      <w:lvlText w:val="%1)"/>
      <w:lvlJc w:val="left"/>
      <w:pPr>
        <w:ind w:left="720" w:hanging="360"/>
      </w:pPr>
      <w:rPr>
        <w:rFonts w:hint="default"/>
        <w:color w:val="33333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534"/>
    <w:rsid w:val="000169EA"/>
    <w:rsid w:val="00093849"/>
    <w:rsid w:val="00150AE1"/>
    <w:rsid w:val="00167D11"/>
    <w:rsid w:val="002463CA"/>
    <w:rsid w:val="002545A7"/>
    <w:rsid w:val="002F645F"/>
    <w:rsid w:val="002F7EB0"/>
    <w:rsid w:val="0035619A"/>
    <w:rsid w:val="004D67C1"/>
    <w:rsid w:val="004E4534"/>
    <w:rsid w:val="004E7D53"/>
    <w:rsid w:val="005012E4"/>
    <w:rsid w:val="00532A90"/>
    <w:rsid w:val="005D68F1"/>
    <w:rsid w:val="00631B6F"/>
    <w:rsid w:val="00697A7E"/>
    <w:rsid w:val="006A5F0C"/>
    <w:rsid w:val="007765AB"/>
    <w:rsid w:val="0078354C"/>
    <w:rsid w:val="00791684"/>
    <w:rsid w:val="007C1200"/>
    <w:rsid w:val="007F29E2"/>
    <w:rsid w:val="007F7A1D"/>
    <w:rsid w:val="00803B24"/>
    <w:rsid w:val="00814CB6"/>
    <w:rsid w:val="008529EA"/>
    <w:rsid w:val="008822AC"/>
    <w:rsid w:val="00947ED3"/>
    <w:rsid w:val="009F0094"/>
    <w:rsid w:val="00A36859"/>
    <w:rsid w:val="00B65463"/>
    <w:rsid w:val="00CB7808"/>
    <w:rsid w:val="00CE7B73"/>
    <w:rsid w:val="00D15D28"/>
    <w:rsid w:val="00D20881"/>
    <w:rsid w:val="00D865C0"/>
    <w:rsid w:val="00DC546E"/>
    <w:rsid w:val="00DE42D1"/>
    <w:rsid w:val="00E52FFC"/>
    <w:rsid w:val="00EA4D68"/>
    <w:rsid w:val="00F7662D"/>
    <w:rsid w:val="00F85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AB9B70"/>
  <w15:docId w15:val="{091065CD-7A2E-4994-8589-668A1B319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32A90"/>
  </w:style>
  <w:style w:type="paragraph" w:styleId="Nagwek3">
    <w:name w:val="heading 3"/>
    <w:basedOn w:val="Normalny"/>
    <w:next w:val="Normalny"/>
    <w:qFormat/>
    <w:rsid w:val="00532A90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532A90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03B24"/>
    <w:rPr>
      <w:rFonts w:ascii="Courier New" w:hAnsi="Courier New" w:cs="Courier New"/>
    </w:rPr>
  </w:style>
  <w:style w:type="paragraph" w:styleId="Nagwek">
    <w:name w:val="header"/>
    <w:basedOn w:val="Normalny"/>
    <w:rsid w:val="00532A90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rsid w:val="00532A90"/>
    <w:pPr>
      <w:widowControl w:val="0"/>
      <w:jc w:val="both"/>
    </w:pPr>
    <w:rPr>
      <w:sz w:val="24"/>
    </w:rPr>
  </w:style>
  <w:style w:type="paragraph" w:styleId="Stopka">
    <w:name w:val="footer"/>
    <w:basedOn w:val="Normalny"/>
    <w:link w:val="StopkaZnak"/>
    <w:rsid w:val="002545A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545A7"/>
  </w:style>
  <w:style w:type="paragraph" w:styleId="Akapitzlist">
    <w:name w:val="List Paragraph"/>
    <w:basedOn w:val="Normalny"/>
    <w:uiPriority w:val="34"/>
    <w:qFormat/>
    <w:rsid w:val="003561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84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nu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379EE5-6650-49D5-BE72-D990F5872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</vt:lpstr>
    </vt:vector>
  </TitlesOfParts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</dc:title>
  <dc:creator>Magdalena Wnuk</dc:creator>
  <cp:lastModifiedBy>Magdalena Wnuk</cp:lastModifiedBy>
  <cp:revision>2</cp:revision>
  <cp:lastPrinted>2020-11-18T11:25:00Z</cp:lastPrinted>
  <dcterms:created xsi:type="dcterms:W3CDTF">2020-11-18T11:25:00Z</dcterms:created>
  <dcterms:modified xsi:type="dcterms:W3CDTF">2020-11-18T11:25:00Z</dcterms:modified>
</cp:coreProperties>
</file>