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F87DBE" w14:textId="22118A3B" w:rsidR="00025386" w:rsidRPr="00B77707" w:rsidRDefault="006F4083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AEBC56E" wp14:editId="6DA3D6F0">
                <wp:simplePos x="0" y="0"/>
                <wp:positionH relativeFrom="column">
                  <wp:posOffset>-137795</wp:posOffset>
                </wp:positionH>
                <wp:positionV relativeFrom="paragraph">
                  <wp:posOffset>-447675</wp:posOffset>
                </wp:positionV>
                <wp:extent cx="2286000" cy="1379220"/>
                <wp:effectExtent l="0" t="0" r="19050" b="1143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379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956831" w14:textId="77777777" w:rsidR="00025386" w:rsidRDefault="00025386" w:rsidP="00025386"/>
                          <w:p w14:paraId="6ACB052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92865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3855CD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D407B07" w14:textId="6581F37F" w:rsidR="00025386" w:rsidRDefault="009859BC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pieczątka</w:t>
                            </w:r>
                            <w:r w:rsid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27ABB"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="00E27ABB"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5DBCA86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95C180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12D20EA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EBC56E" id="Prostokąt zaokrąglony 2" o:spid="_x0000_s1026" style="position:absolute;left:0;text-align:left;margin-left:-10.85pt;margin-top:-35.25pt;width:180pt;height:108.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" filled="f" strokeweight=".25pt">
                <v:textbox inset="1pt,1pt,1pt,1pt">
                  <w:txbxContent>
                    <w:p w14:paraId="5C956831" w14:textId="77777777" w:rsidR="00025386" w:rsidRDefault="00025386" w:rsidP="00025386"/>
                    <w:p w14:paraId="6ACB052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928656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3855CD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D407B07" w14:textId="6581F37F" w:rsidR="00025386" w:rsidRDefault="009859BC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pieczątka</w:t>
                      </w:r>
                      <w:r w:rsid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E27ABB"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="00E27ABB"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5DBCA86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995C180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12D20EA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</w:t>
      </w:r>
      <w:r w:rsidR="00E85066">
        <w:rPr>
          <w:b/>
          <w:i w:val="0"/>
        </w:rPr>
        <w:t>N</w:t>
      </w:r>
      <w:r w:rsidR="00657A47">
        <w:rPr>
          <w:b/>
          <w:i w:val="0"/>
        </w:rPr>
        <w:t xml:space="preserve">r </w:t>
      </w:r>
      <w:r w:rsidR="00845CDA">
        <w:rPr>
          <w:b/>
          <w:i w:val="0"/>
        </w:rPr>
        <w:t>3</w:t>
      </w:r>
      <w:r w:rsidR="009859BC">
        <w:rPr>
          <w:b/>
          <w:i w:val="0"/>
        </w:rPr>
        <w:t xml:space="preserve"> do SIWZ</w:t>
      </w:r>
    </w:p>
    <w:p w14:paraId="73FCC35A" w14:textId="77777777" w:rsidR="00025386" w:rsidRDefault="00025386"/>
    <w:p w14:paraId="42DF5206" w14:textId="77777777" w:rsidR="00025386" w:rsidRPr="00025386" w:rsidRDefault="00025386" w:rsidP="00025386"/>
    <w:p w14:paraId="0C5A939D" w14:textId="77777777" w:rsidR="00025386" w:rsidRPr="00025386" w:rsidRDefault="00025386" w:rsidP="00025386"/>
    <w:p w14:paraId="09DDA2F0" w14:textId="7B41136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859BC">
        <w:rPr>
          <w:rFonts w:ascii="Times New Roman" w:eastAsia="Times New Roman" w:hAnsi="Times New Roman"/>
          <w:b/>
          <w:sz w:val="24"/>
          <w:szCs w:val="20"/>
          <w:lang w:eastAsia="pl-PL"/>
        </w:rPr>
        <w:t>PCUW.261.2</w:t>
      </w:r>
      <w:r w:rsidR="00CA5AC5">
        <w:rPr>
          <w:rFonts w:ascii="Times New Roman" w:eastAsia="Times New Roman" w:hAnsi="Times New Roman"/>
          <w:b/>
          <w:sz w:val="24"/>
          <w:szCs w:val="20"/>
          <w:lang w:eastAsia="pl-PL"/>
        </w:rPr>
        <w:t>.15.</w:t>
      </w:r>
      <w:r w:rsidR="009859BC">
        <w:rPr>
          <w:rFonts w:ascii="Times New Roman" w:eastAsia="Times New Roman" w:hAnsi="Times New Roman"/>
          <w:b/>
          <w:sz w:val="24"/>
          <w:szCs w:val="20"/>
          <w:lang w:eastAsia="pl-PL"/>
        </w:rPr>
        <w:t>2020</w:t>
      </w:r>
    </w:p>
    <w:p w14:paraId="16C08DCF" w14:textId="77777777" w:rsidR="00025386" w:rsidRPr="00025386" w:rsidRDefault="00025386" w:rsidP="00025386"/>
    <w:p w14:paraId="740CEFA6" w14:textId="77777777" w:rsidR="00025386" w:rsidRDefault="00025386" w:rsidP="00025386"/>
    <w:p w14:paraId="2F52AF0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1210DBB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2BCA866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91EADE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FEBFF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7BC4C55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6D3699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863DF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404E9F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3B90F8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38EE1A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B7443D9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65BB6CC" w14:textId="3C4F1DD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7446A">
        <w:rPr>
          <w:rFonts w:ascii="Times New Roman" w:hAnsi="Times New Roman"/>
          <w:sz w:val="24"/>
          <w:szCs w:val="24"/>
        </w:rPr>
        <w:t>(Dz. U. z  2019 r. poz. 1843</w:t>
      </w:r>
      <w:r w:rsidR="009859BC">
        <w:rPr>
          <w:rFonts w:ascii="Times New Roman" w:hAnsi="Times New Roman"/>
          <w:sz w:val="24"/>
          <w:szCs w:val="24"/>
        </w:rPr>
        <w:t xml:space="preserve"> ze zm.</w:t>
      </w:r>
      <w:r w:rsidR="004F7620" w:rsidRPr="004F76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7807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766A614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A22DB00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563872B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E9640B5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53D323F" w14:textId="1E83A77C" w:rsidR="00BE3BCE" w:rsidRPr="00B77707" w:rsidRDefault="004F762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F7620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usługi ochrony i dozoru mienia wraz z paleniem w piecu CO obiektów Powiatowego Zarządu Dróg w Rawiczu w 202</w:t>
      </w:r>
      <w:r w:rsidR="009859BC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4F76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</w:t>
      </w:r>
    </w:p>
    <w:p w14:paraId="47BD9A9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FDF73EF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A6F67B3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2EEA09A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8049E4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B9F98F4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4BB9C69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6C6C44D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0996D4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9031F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7DF4D3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CA28975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28009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02BFB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582062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833003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79C86CA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546298" w14:textId="77777777" w:rsidR="00031C7F" w:rsidRDefault="00031C7F" w:rsidP="00025386">
      <w:pPr>
        <w:spacing w:after="0" w:line="240" w:lineRule="auto"/>
      </w:pPr>
      <w:r>
        <w:separator/>
      </w:r>
    </w:p>
  </w:endnote>
  <w:endnote w:type="continuationSeparator" w:id="0">
    <w:p w14:paraId="2EEC5DDE" w14:textId="77777777" w:rsidR="00031C7F" w:rsidRDefault="00031C7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677932" w14:textId="77777777" w:rsidR="00031C7F" w:rsidRDefault="00031C7F" w:rsidP="00025386">
      <w:pPr>
        <w:spacing w:after="0" w:line="240" w:lineRule="auto"/>
      </w:pPr>
      <w:r>
        <w:separator/>
      </w:r>
    </w:p>
  </w:footnote>
  <w:footnote w:type="continuationSeparator" w:id="0">
    <w:p w14:paraId="0AF73255" w14:textId="77777777" w:rsidR="00031C7F" w:rsidRDefault="00031C7F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1935"/>
    <w:rsid w:val="00025386"/>
    <w:rsid w:val="00031C7F"/>
    <w:rsid w:val="000423B9"/>
    <w:rsid w:val="00084786"/>
    <w:rsid w:val="001C2314"/>
    <w:rsid w:val="0028513E"/>
    <w:rsid w:val="00351935"/>
    <w:rsid w:val="004374F2"/>
    <w:rsid w:val="00460705"/>
    <w:rsid w:val="00485239"/>
    <w:rsid w:val="004A7B68"/>
    <w:rsid w:val="004F7620"/>
    <w:rsid w:val="0055145C"/>
    <w:rsid w:val="005624D8"/>
    <w:rsid w:val="00564B67"/>
    <w:rsid w:val="00657A47"/>
    <w:rsid w:val="006F4083"/>
    <w:rsid w:val="00745A44"/>
    <w:rsid w:val="0077446A"/>
    <w:rsid w:val="007D7978"/>
    <w:rsid w:val="00845CDA"/>
    <w:rsid w:val="008B797E"/>
    <w:rsid w:val="008F2498"/>
    <w:rsid w:val="009859BC"/>
    <w:rsid w:val="0099142C"/>
    <w:rsid w:val="00A56A6F"/>
    <w:rsid w:val="00B77707"/>
    <w:rsid w:val="00BE3BCE"/>
    <w:rsid w:val="00CA5AC5"/>
    <w:rsid w:val="00D55FC4"/>
    <w:rsid w:val="00DC587A"/>
    <w:rsid w:val="00DE73DD"/>
    <w:rsid w:val="00E27ABB"/>
    <w:rsid w:val="00E507E5"/>
    <w:rsid w:val="00E85066"/>
    <w:rsid w:val="00E86D3B"/>
    <w:rsid w:val="00F17D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CD72B8"/>
  <w15:docId w15:val="{C5007912-06AA-4CE1-8B46-86EF9FB5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Wnuk</dc:creator>
  <cp:lastModifiedBy>Magdalena Wnuk</cp:lastModifiedBy>
  <cp:revision>10</cp:revision>
  <cp:lastPrinted>2020-11-05T06:31:00Z</cp:lastPrinted>
  <dcterms:created xsi:type="dcterms:W3CDTF">2020-10-27T11:24:00Z</dcterms:created>
  <dcterms:modified xsi:type="dcterms:W3CDTF">2020-11-18T07:05:00Z</dcterms:modified>
</cp:coreProperties>
</file>