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75294" w14:textId="5CE83F5A" w:rsidR="00F47795" w:rsidRDefault="00F47795" w:rsidP="00F47795">
      <w:pPr>
        <w:pStyle w:val="Nagwek4"/>
        <w:rPr>
          <w:b/>
          <w:i w:val="0"/>
          <w:sz w:val="22"/>
          <w:szCs w:val="22"/>
        </w:rPr>
      </w:pPr>
      <w:r>
        <w:rPr>
          <w:b/>
          <w:i w:val="0"/>
          <w:sz w:val="22"/>
          <w:szCs w:val="22"/>
        </w:rPr>
        <w:t xml:space="preserve">Załącznik </w:t>
      </w:r>
      <w:r w:rsidR="00AE3B31">
        <w:rPr>
          <w:b/>
          <w:i w:val="0"/>
          <w:sz w:val="22"/>
          <w:szCs w:val="22"/>
        </w:rPr>
        <w:t>N</w:t>
      </w:r>
      <w:r>
        <w:rPr>
          <w:b/>
          <w:i w:val="0"/>
          <w:sz w:val="22"/>
          <w:szCs w:val="22"/>
        </w:rPr>
        <w:t>r 2 do SIWZ</w:t>
      </w:r>
    </w:p>
    <w:p w14:paraId="31D7D880" w14:textId="77777777" w:rsidR="00F47795" w:rsidRDefault="00F47795" w:rsidP="00F47795">
      <w:pPr>
        <w:spacing w:after="0" w:line="480" w:lineRule="auto"/>
        <w:rPr>
          <w:b/>
        </w:rPr>
      </w:pPr>
    </w:p>
    <w:p w14:paraId="40996D15" w14:textId="27708B94" w:rsidR="00F47795" w:rsidRDefault="00F47795" w:rsidP="00F47795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PCUW.261.2</w:t>
      </w:r>
      <w:r w:rsidR="00193BC5">
        <w:rPr>
          <w:rFonts w:ascii="Times New Roman" w:hAnsi="Times New Roman"/>
          <w:b/>
        </w:rPr>
        <w:t>.15.</w:t>
      </w:r>
      <w:r>
        <w:rPr>
          <w:rFonts w:ascii="Times New Roman" w:hAnsi="Times New Roman"/>
          <w:b/>
        </w:rPr>
        <w:t>2020</w:t>
      </w:r>
    </w:p>
    <w:p w14:paraId="58FA9C83" w14:textId="77777777" w:rsidR="00F47795" w:rsidRDefault="00F47795" w:rsidP="00F47795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21533E49" w14:textId="77777777" w:rsidR="00F47795" w:rsidRDefault="00F47795" w:rsidP="00F47795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Zamawiający:</w:t>
      </w:r>
    </w:p>
    <w:p w14:paraId="11893131" w14:textId="77777777" w:rsidR="00F47795" w:rsidRDefault="00F47795" w:rsidP="00F47795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Powiatowe Centrum Usług Wspólnych w Rawiczu</w:t>
      </w:r>
    </w:p>
    <w:p w14:paraId="5730E0E4" w14:textId="77777777" w:rsidR="00F47795" w:rsidRDefault="00F47795" w:rsidP="00F47795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ul. Kopernika 4 </w:t>
      </w:r>
    </w:p>
    <w:p w14:paraId="09307E99" w14:textId="77777777" w:rsidR="00F47795" w:rsidRDefault="00F47795" w:rsidP="00F47795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63-900 RAWICZ</w:t>
      </w:r>
    </w:p>
    <w:p w14:paraId="33DBF97B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18FEA732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7C60F5E3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EC605AB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DD442DD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3161F01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12B059FC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278CC40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F407377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269A6942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0CC4D854" w14:textId="573D71A4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94AC9">
        <w:rPr>
          <w:rFonts w:ascii="Times New Roman" w:hAnsi="Times New Roman"/>
        </w:rPr>
        <w:t>(Dz. U. z  2019 r. poz. 1843</w:t>
      </w:r>
      <w:r w:rsidR="00F47795">
        <w:rPr>
          <w:rFonts w:ascii="Times New Roman" w:hAnsi="Times New Roman"/>
        </w:rPr>
        <w:t xml:space="preserve"> ze zm.</w:t>
      </w:r>
      <w:r w:rsidR="0080654D" w:rsidRPr="0080654D">
        <w:rPr>
          <w:rFonts w:ascii="Times New Roman" w:hAnsi="Times New Roman"/>
        </w:rPr>
        <w:t>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14:paraId="76ABCFB3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384C0748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57C0155E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7F00AA89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79B3F7B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9DF394E" w14:textId="71534B6C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0654D" w:rsidRPr="0080654D">
        <w:rPr>
          <w:rFonts w:ascii="Times New Roman" w:hAnsi="Times New Roman"/>
          <w:b/>
        </w:rPr>
        <w:t xml:space="preserve">Świadczenie usługi ochrony i dozoru mienia wraz z paleniem w piecu CO </w:t>
      </w:r>
      <w:r w:rsidR="007E7438">
        <w:rPr>
          <w:rFonts w:ascii="Times New Roman" w:hAnsi="Times New Roman"/>
          <w:b/>
        </w:rPr>
        <w:t xml:space="preserve">w </w:t>
      </w:r>
      <w:r w:rsidR="0080654D" w:rsidRPr="0080654D">
        <w:rPr>
          <w:rFonts w:ascii="Times New Roman" w:hAnsi="Times New Roman"/>
          <w:b/>
        </w:rPr>
        <w:t>obiekt</w:t>
      </w:r>
      <w:r w:rsidR="007E7438">
        <w:rPr>
          <w:rFonts w:ascii="Times New Roman" w:hAnsi="Times New Roman"/>
          <w:b/>
        </w:rPr>
        <w:t>ach</w:t>
      </w:r>
      <w:r w:rsidR="0080654D" w:rsidRPr="0080654D">
        <w:rPr>
          <w:rFonts w:ascii="Times New Roman" w:hAnsi="Times New Roman"/>
          <w:b/>
        </w:rPr>
        <w:t xml:space="preserve"> Powiatowego Zarządu Dróg w Rawiczu w 202</w:t>
      </w:r>
      <w:r w:rsidR="00F47795">
        <w:rPr>
          <w:rFonts w:ascii="Times New Roman" w:hAnsi="Times New Roman"/>
          <w:b/>
        </w:rPr>
        <w:t>1</w:t>
      </w:r>
      <w:r w:rsidR="0080654D" w:rsidRPr="0080654D">
        <w:rPr>
          <w:rFonts w:ascii="Times New Roman" w:hAnsi="Times New Roman"/>
          <w:b/>
        </w:rPr>
        <w:t xml:space="preserve"> roku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0654D" w:rsidRPr="0080654D">
        <w:rPr>
          <w:rFonts w:ascii="Times New Roman" w:hAnsi="Times New Roman"/>
          <w:b/>
        </w:rPr>
        <w:t>Powiatow</w:t>
      </w:r>
      <w:r w:rsidR="00F47795">
        <w:rPr>
          <w:rFonts w:ascii="Times New Roman" w:hAnsi="Times New Roman"/>
          <w:b/>
        </w:rPr>
        <w:t>e Centrum Usług Wspólnych w Rawiczu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03A66D8F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2C5C31E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17DB2A45" w14:textId="69DA30B3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</w:t>
      </w:r>
      <w:r w:rsidR="00AE3B31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4DF160C6" w14:textId="77777777" w:rsidR="0080654D" w:rsidRPr="00997D0F" w:rsidRDefault="0080654D" w:rsidP="0080654D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401A5F40" w14:textId="77777777" w:rsidR="0080654D" w:rsidRPr="00023477" w:rsidRDefault="0080654D" w:rsidP="0080654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4EC4F37D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4BDE90F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4A2DECF" w14:textId="77777777" w:rsidR="0080654D" w:rsidRDefault="0080654D" w:rsidP="0080654D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74A7680" w14:textId="77777777" w:rsidR="00A24500" w:rsidRPr="00997D0F" w:rsidRDefault="00A24500" w:rsidP="0080654D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EB0FB65" w14:textId="77777777" w:rsidR="0080654D" w:rsidRPr="000247FF" w:rsidRDefault="0080654D" w:rsidP="0080654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>Art. 24 ust. 5 pkt 1</w:t>
      </w:r>
    </w:p>
    <w:p w14:paraId="56A924F0" w14:textId="3F95391F" w:rsidR="0080654D" w:rsidRPr="00A24500" w:rsidRDefault="0080654D" w:rsidP="0080654D">
      <w:pPr>
        <w:spacing w:after="0" w:line="276" w:lineRule="auto"/>
        <w:jc w:val="both"/>
        <w:rPr>
          <w:rFonts w:ascii="Times New Roman" w:hAnsi="Times New Roman"/>
        </w:rPr>
      </w:pPr>
      <w:r w:rsidRPr="00A24500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="00A24500" w:rsidRPr="00A24500">
        <w:rPr>
          <w:rFonts w:ascii="Times New Roman" w:hAnsi="Times New Roman"/>
        </w:rPr>
        <w:t>(Dz. U. z 20</w:t>
      </w:r>
      <w:r w:rsidR="00F47795">
        <w:rPr>
          <w:rFonts w:ascii="Times New Roman" w:hAnsi="Times New Roman"/>
        </w:rPr>
        <w:t>20</w:t>
      </w:r>
      <w:r w:rsidR="00A24500" w:rsidRPr="00A24500">
        <w:rPr>
          <w:rFonts w:ascii="Times New Roman" w:hAnsi="Times New Roman"/>
        </w:rPr>
        <w:t xml:space="preserve"> r. poz. </w:t>
      </w:r>
      <w:r w:rsidR="00F47795">
        <w:rPr>
          <w:rFonts w:ascii="Times New Roman" w:hAnsi="Times New Roman"/>
        </w:rPr>
        <w:t>814</w:t>
      </w:r>
      <w:r w:rsidRPr="00A24500">
        <w:rPr>
          <w:rFonts w:ascii="Times New Roman" w:hAnsi="Times New Roman"/>
        </w:rPr>
        <w:t xml:space="preserve"> z </w:t>
      </w:r>
      <w:proofErr w:type="spellStart"/>
      <w:r w:rsidRPr="00A24500">
        <w:rPr>
          <w:rFonts w:ascii="Times New Roman" w:hAnsi="Times New Roman"/>
        </w:rPr>
        <w:t>późn</w:t>
      </w:r>
      <w:proofErr w:type="spellEnd"/>
      <w:r w:rsidRPr="00A24500">
        <w:rPr>
          <w:rFonts w:ascii="Times New Roman" w:hAnsi="Times New Roman"/>
        </w:rPr>
        <w:t xml:space="preserve">. 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="00A24500" w:rsidRPr="00A24500">
        <w:rPr>
          <w:rFonts w:ascii="Times New Roman" w:eastAsia="Times New Roman" w:hAnsi="Times New Roman"/>
        </w:rPr>
        <w:t>(Dz. U. z 20</w:t>
      </w:r>
      <w:r w:rsidR="00F47795">
        <w:rPr>
          <w:rFonts w:ascii="Times New Roman" w:eastAsia="Times New Roman" w:hAnsi="Times New Roman"/>
        </w:rPr>
        <w:t>20</w:t>
      </w:r>
      <w:r w:rsidR="00A24500" w:rsidRPr="00A24500">
        <w:rPr>
          <w:rFonts w:ascii="Times New Roman" w:eastAsia="Times New Roman" w:hAnsi="Times New Roman"/>
        </w:rPr>
        <w:t xml:space="preserve"> r. poz. </w:t>
      </w:r>
      <w:r w:rsidR="00F47795">
        <w:rPr>
          <w:rFonts w:ascii="Times New Roman" w:eastAsia="Times New Roman" w:hAnsi="Times New Roman"/>
        </w:rPr>
        <w:t>1228</w:t>
      </w:r>
      <w:r w:rsidRPr="00A24500">
        <w:rPr>
          <w:rFonts w:ascii="Times New Roman" w:eastAsia="Times New Roman" w:hAnsi="Times New Roman"/>
        </w:rPr>
        <w:t>)</w:t>
      </w:r>
      <w:r w:rsidRPr="00A24500">
        <w:rPr>
          <w:rFonts w:ascii="Times New Roman" w:hAnsi="Times New Roman"/>
        </w:rPr>
        <w:t>.</w:t>
      </w:r>
    </w:p>
    <w:p w14:paraId="31FADD76" w14:textId="77777777" w:rsidR="00292198" w:rsidRPr="00292198" w:rsidRDefault="00292198" w:rsidP="00292198">
      <w:pPr>
        <w:rPr>
          <w:rFonts w:ascii="Times New Roman" w:hAnsi="Times New Roman"/>
        </w:rPr>
      </w:pPr>
    </w:p>
    <w:p w14:paraId="000EBC48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059C36A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EAA8843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F3A2FC9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647E366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4EEB8E6E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DC3EBA7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0342968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C25360E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A975E34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6C059D52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E7147FA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AE31EF5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6276E61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1C23CC1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03A196D4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14:paraId="6923E6E7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15E2C59" w14:textId="77777777" w:rsidR="00A24500" w:rsidRDefault="00A24500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4D8128C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04C51E2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6AEE40D0" w14:textId="77777777" w:rsidR="00025C8D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139531D" w14:textId="77777777" w:rsidR="00A24500" w:rsidRPr="006676AE" w:rsidRDefault="00A24500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F365A93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33D877B" w14:textId="77777777"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A83377F" w14:textId="77777777" w:rsidR="00A24500" w:rsidRDefault="00A2450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46F4FDB9" w14:textId="77777777" w:rsidR="00A24500" w:rsidRDefault="00A2450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FB672FB" w14:textId="77777777" w:rsidR="00A24500" w:rsidRDefault="00A2450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5565D9AE" w14:textId="77777777" w:rsidR="00A24500" w:rsidRDefault="00A2450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F5CC187" w14:textId="77777777" w:rsidR="00A24500" w:rsidRDefault="00A2450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64791F4C" w14:textId="77777777" w:rsidR="00A24500" w:rsidRDefault="00A2450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15B29CD9" w14:textId="77777777" w:rsidR="00A24500" w:rsidRDefault="00A2450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0037FC70" w14:textId="77777777" w:rsidR="00A24500" w:rsidRDefault="00A2450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7EDC12BA" w14:textId="77777777" w:rsidR="00A24500" w:rsidRPr="006676AE" w:rsidRDefault="00A2450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5BC752B2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08BC58E6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3CAB280D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0D2C52EB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7875ACD4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55742857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43C7E06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7FBBA602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CDCA844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8301731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07F66827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1306603C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76A69CE2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70DD880E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14:paraId="7DB967F6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4CD63157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02FC2E0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353F745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742017C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A3FCFB6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D102E8B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10D65188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09028961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415CFFD7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7CFBE63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67C7A94A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1B6671A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D9E4DDF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D1E66E9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525EDF12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CA09AFF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5866D9DD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7CC0DA15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D7B5FE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11BCA28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27502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93B9A8D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EA4E2A5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D7574B" w14:textId="77777777" w:rsidR="005A5988" w:rsidRDefault="005A5988" w:rsidP="0038231F">
      <w:pPr>
        <w:spacing w:after="0" w:line="240" w:lineRule="auto"/>
      </w:pPr>
      <w:r>
        <w:separator/>
      </w:r>
    </w:p>
  </w:endnote>
  <w:endnote w:type="continuationSeparator" w:id="0">
    <w:p w14:paraId="4046D626" w14:textId="77777777" w:rsidR="005A5988" w:rsidRDefault="005A59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1B7930" w14:textId="77777777" w:rsidR="0080654D" w:rsidRDefault="008065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413A6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A2D4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A2D4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076BA2D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FE76D4" w14:textId="77777777" w:rsidR="0080654D" w:rsidRDefault="00806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0F96A7" w14:textId="77777777" w:rsidR="005A5988" w:rsidRDefault="005A5988" w:rsidP="0038231F">
      <w:pPr>
        <w:spacing w:after="0" w:line="240" w:lineRule="auto"/>
      </w:pPr>
      <w:r>
        <w:separator/>
      </w:r>
    </w:p>
  </w:footnote>
  <w:footnote w:type="continuationSeparator" w:id="0">
    <w:p w14:paraId="09831370" w14:textId="77777777" w:rsidR="005A5988" w:rsidRDefault="005A598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CF3C67" w14:textId="77777777" w:rsidR="0080654D" w:rsidRDefault="008065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0C95EE" w14:textId="77777777" w:rsidR="0080654D" w:rsidRDefault="008065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7C57AC" w14:textId="77777777" w:rsidR="0080654D" w:rsidRDefault="008065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46E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25601"/>
    <w:rsid w:val="00127FB8"/>
    <w:rsid w:val="00154F42"/>
    <w:rsid w:val="00160A7A"/>
    <w:rsid w:val="001902D2"/>
    <w:rsid w:val="00193BC5"/>
    <w:rsid w:val="001C6945"/>
    <w:rsid w:val="001F027E"/>
    <w:rsid w:val="00203A40"/>
    <w:rsid w:val="002168A8"/>
    <w:rsid w:val="002426FF"/>
    <w:rsid w:val="00251331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10B9"/>
    <w:rsid w:val="003C3B64"/>
    <w:rsid w:val="003F024C"/>
    <w:rsid w:val="00434CC2"/>
    <w:rsid w:val="004541F9"/>
    <w:rsid w:val="004609F1"/>
    <w:rsid w:val="004646EF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5988"/>
    <w:rsid w:val="005C39CA"/>
    <w:rsid w:val="005E176A"/>
    <w:rsid w:val="00605BAE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4AC9"/>
    <w:rsid w:val="007961C8"/>
    <w:rsid w:val="007B01C8"/>
    <w:rsid w:val="007D5B61"/>
    <w:rsid w:val="007E2F69"/>
    <w:rsid w:val="007E592B"/>
    <w:rsid w:val="007E7438"/>
    <w:rsid w:val="00804F07"/>
    <w:rsid w:val="0080654D"/>
    <w:rsid w:val="00825A09"/>
    <w:rsid w:val="00830AB1"/>
    <w:rsid w:val="00833FCD"/>
    <w:rsid w:val="00842991"/>
    <w:rsid w:val="008757E1"/>
    <w:rsid w:val="00892E48"/>
    <w:rsid w:val="008A2D4D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500"/>
    <w:rsid w:val="00A24C2D"/>
    <w:rsid w:val="00A276E4"/>
    <w:rsid w:val="00A3062E"/>
    <w:rsid w:val="00A347DE"/>
    <w:rsid w:val="00A41374"/>
    <w:rsid w:val="00AE3B31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47795"/>
    <w:rsid w:val="00F66810"/>
    <w:rsid w:val="00F8042D"/>
    <w:rsid w:val="00F90CD1"/>
    <w:rsid w:val="00FB191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645D0B"/>
  <w15:docId w15:val="{E68AA1D4-B260-4A47-9D6A-67AF333CE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65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735FB-4DFD-444C-9088-A1C6F4F10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666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Wnuk</dc:creator>
  <cp:lastModifiedBy>Magdalena Wnuk</cp:lastModifiedBy>
  <cp:revision>12</cp:revision>
  <cp:lastPrinted>2020-11-05T06:31:00Z</cp:lastPrinted>
  <dcterms:created xsi:type="dcterms:W3CDTF">2020-10-27T11:24:00Z</dcterms:created>
  <dcterms:modified xsi:type="dcterms:W3CDTF">2020-11-18T07:05:00Z</dcterms:modified>
</cp:coreProperties>
</file>