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E1A914" w14:textId="77777777"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5278BF2B">
          <v:roundrect id="Prostokąt zaokrąglony 2" o:spid="_x0000_s1028" style="position:absolute;left:0;text-align:left;margin-left:-10.85pt;margin-top:-22.1pt;width:189.85pt;height:77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4D86E389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AD3E99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EB62CFD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6DE8B089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12C974A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58DE2E5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F46410F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E218FC" w:rsidRPr="00E218FC">
        <w:rPr>
          <w:b/>
          <w:i w:val="0"/>
        </w:rPr>
        <w:t>5</w:t>
      </w:r>
    </w:p>
    <w:p w14:paraId="7D399BA6" w14:textId="77777777" w:rsidR="00025386" w:rsidRPr="00025386" w:rsidRDefault="00025386" w:rsidP="00025386"/>
    <w:p w14:paraId="26151A28" w14:textId="77777777" w:rsidR="00025386" w:rsidRPr="00025386" w:rsidRDefault="00025386" w:rsidP="00025386"/>
    <w:p w14:paraId="129924E9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218FC" w:rsidRPr="00E218FC">
        <w:rPr>
          <w:rFonts w:ascii="Times New Roman" w:eastAsia="Times New Roman" w:hAnsi="Times New Roman"/>
          <w:b/>
          <w:sz w:val="24"/>
          <w:szCs w:val="20"/>
          <w:lang w:eastAsia="pl-PL"/>
        </w:rPr>
        <w:t>IBR.271.20.2020.KG</w:t>
      </w:r>
    </w:p>
    <w:p w14:paraId="1829B0D9" w14:textId="77777777" w:rsidR="00025386" w:rsidRPr="00025386" w:rsidRDefault="00025386" w:rsidP="00025386"/>
    <w:p w14:paraId="12724323" w14:textId="77777777" w:rsidR="00025386" w:rsidRDefault="00025386" w:rsidP="00025386"/>
    <w:p w14:paraId="4486421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6DA19AC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6BBAE5BB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C0C2E71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7A5E9A7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1A5892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530B999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F106A6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3CFF4B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4BEC334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F78DF7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B22F2C4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6C804B3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218FC" w:rsidRPr="00E218FC">
        <w:rPr>
          <w:rFonts w:ascii="Times New Roman" w:hAnsi="Times New Roman"/>
          <w:sz w:val="24"/>
          <w:szCs w:val="24"/>
        </w:rPr>
        <w:t>(</w:t>
      </w:r>
      <w:proofErr w:type="spellStart"/>
      <w:r w:rsidR="00E218FC" w:rsidRPr="00E218FC">
        <w:rPr>
          <w:rFonts w:ascii="Times New Roman" w:hAnsi="Times New Roman"/>
          <w:sz w:val="24"/>
          <w:szCs w:val="24"/>
        </w:rPr>
        <w:t>t.j</w:t>
      </w:r>
      <w:proofErr w:type="spellEnd"/>
      <w:r w:rsidR="00E218FC" w:rsidRPr="00E218FC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269030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71A6A9C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21CCA0B2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423D9F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511580F3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4100CFA8" w14:textId="77777777" w:rsidR="00BE3BCE" w:rsidRPr="00B77707" w:rsidRDefault="00E218F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18FC">
        <w:rPr>
          <w:rFonts w:ascii="Times New Roman" w:eastAsia="Times New Roman" w:hAnsi="Times New Roman"/>
          <w:b/>
          <w:sz w:val="24"/>
          <w:szCs w:val="24"/>
          <w:lang w:eastAsia="pl-PL"/>
        </w:rPr>
        <w:t>Odbieranie i zagospodarowanie odpadów komunalnych z terenu Gminy Baruchowo oraz realizowanie usług związanych z utrzymaniem czystości i porządku na obszarze gminy w roku 2020</w:t>
      </w:r>
    </w:p>
    <w:p w14:paraId="572B30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2EF66198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D0ABF6A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605E0C0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2FFCC5F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A5026F5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FF38C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6D4FA84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3F8A85B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55F73D1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09EADAB7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1D56464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27915D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A48885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0BA34F4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1324BF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03D30BCF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21E7CA" w14:textId="77777777" w:rsidR="00652252" w:rsidRDefault="00652252" w:rsidP="00025386">
      <w:pPr>
        <w:spacing w:after="0" w:line="240" w:lineRule="auto"/>
      </w:pPr>
      <w:r>
        <w:separator/>
      </w:r>
    </w:p>
  </w:endnote>
  <w:endnote w:type="continuationSeparator" w:id="0">
    <w:p w14:paraId="41C546EA" w14:textId="77777777" w:rsidR="00652252" w:rsidRDefault="0065225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C0628" w14:textId="77777777" w:rsidR="00E218FC" w:rsidRDefault="00E218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6B7321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BE5D850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12CA4C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8BB81B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577463" w14:textId="77777777" w:rsidR="00E218FC" w:rsidRDefault="00E218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CBD9C6" w14:textId="77777777" w:rsidR="00652252" w:rsidRDefault="00652252" w:rsidP="00025386">
      <w:pPr>
        <w:spacing w:after="0" w:line="240" w:lineRule="auto"/>
      </w:pPr>
      <w:r>
        <w:separator/>
      </w:r>
    </w:p>
  </w:footnote>
  <w:footnote w:type="continuationSeparator" w:id="0">
    <w:p w14:paraId="21BFDEB5" w14:textId="77777777" w:rsidR="00652252" w:rsidRDefault="0065225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564955" w14:textId="77777777" w:rsidR="00E218FC" w:rsidRDefault="00E218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9607F3" w14:textId="77777777" w:rsidR="00E218FC" w:rsidRDefault="00E218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2342A" w14:textId="77777777" w:rsidR="00E218FC" w:rsidRDefault="00E218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2252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2252"/>
    <w:rsid w:val="00657A47"/>
    <w:rsid w:val="00745A44"/>
    <w:rsid w:val="008B797E"/>
    <w:rsid w:val="008F2498"/>
    <w:rsid w:val="00A56A6F"/>
    <w:rsid w:val="00B77707"/>
    <w:rsid w:val="00BE3BCE"/>
    <w:rsid w:val="00C1587B"/>
    <w:rsid w:val="00D55FC4"/>
    <w:rsid w:val="00DC587A"/>
    <w:rsid w:val="00DE73DD"/>
    <w:rsid w:val="00E218FC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42C4BAD"/>
  <w15:chartTrackingRefBased/>
  <w15:docId w15:val="{9CD172C7-9FDF-4EF5-BA5E-E79E1F980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dc:description/>
  <cp:lastModifiedBy>Gmina Baruchowo</cp:lastModifiedBy>
  <cp:revision>2</cp:revision>
  <dcterms:created xsi:type="dcterms:W3CDTF">2020-11-06T09:29:00Z</dcterms:created>
  <dcterms:modified xsi:type="dcterms:W3CDTF">2020-11-06T09:29:00Z</dcterms:modified>
</cp:coreProperties>
</file>