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71EF8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73300DB2">
          <v:roundrect id="_x0000_s1026" style="position:absolute;left:0;text-align:left;margin-left:-24.1pt;margin-top:-35.75pt;width:188pt;height:88.95pt;z-index:251657728" arcsize="10923f" coordsize="21600,21600" filled="f" strokeweight=".25pt">
            <v:textbox style="mso-next-textbox:#_x0000_s1026" inset="1pt,1pt,1pt,1pt">
              <w:txbxContent>
                <w:p w14:paraId="6E0D00A2" w14:textId="77777777" w:rsidR="00CB6204" w:rsidRDefault="00CB6204" w:rsidP="00CB6204"/>
                <w:p w14:paraId="03DE37D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F11300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16BB51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C0DF5D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E9DEAF7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B4BCAB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5AD99AA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FECE2E8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DC9911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27E1" w:rsidRPr="001727E1">
        <w:rPr>
          <w:b/>
          <w:i w:val="0"/>
        </w:rPr>
        <w:t>2</w:t>
      </w:r>
    </w:p>
    <w:p w14:paraId="0A5BDA2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BC2C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FC6599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4D26A7D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27E1" w:rsidRPr="001727E1">
        <w:rPr>
          <w:b/>
          <w:sz w:val="24"/>
        </w:rPr>
        <w:t>IBR.271.20.2020.KG</w:t>
      </w:r>
    </w:p>
    <w:p w14:paraId="374BFC7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9212227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7282E4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B831F4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0547C7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438344E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B3B61F7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029FB19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27E1" w:rsidRPr="001727E1">
        <w:rPr>
          <w:b/>
        </w:rPr>
        <w:t>przetarg nieograniczony</w:t>
      </w:r>
      <w:r w:rsidR="00753DC1">
        <w:t xml:space="preserve"> na:</w:t>
      </w:r>
    </w:p>
    <w:p w14:paraId="7592DB06" w14:textId="77777777" w:rsidR="0000184A" w:rsidRDefault="001727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27E1">
        <w:rPr>
          <w:b/>
          <w:sz w:val="24"/>
          <w:szCs w:val="24"/>
        </w:rPr>
        <w:t>Odbieranie i zagospodarowanie odpadów komunalnych z terenu Gminy Baruchowo oraz realizowanie usług związanych z utrzymaniem czystości i porządku na obszarze gminy w roku 2020</w:t>
      </w:r>
    </w:p>
    <w:p w14:paraId="1DE9796E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0E43B5E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27E1" w:rsidRPr="001727E1">
        <w:rPr>
          <w:sz w:val="24"/>
          <w:szCs w:val="24"/>
        </w:rPr>
        <w:t>(</w:t>
      </w:r>
      <w:proofErr w:type="spellStart"/>
      <w:r w:rsidR="001727E1" w:rsidRPr="001727E1">
        <w:rPr>
          <w:sz w:val="24"/>
          <w:szCs w:val="24"/>
        </w:rPr>
        <w:t>t.j</w:t>
      </w:r>
      <w:proofErr w:type="spellEnd"/>
      <w:r w:rsidR="001727E1" w:rsidRPr="001727E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EC646C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7966B5B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0A14FE8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7836CEA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27E1" w:rsidRPr="001727E1">
        <w:rPr>
          <w:sz w:val="24"/>
          <w:szCs w:val="24"/>
        </w:rPr>
        <w:t>(</w:t>
      </w:r>
      <w:proofErr w:type="spellStart"/>
      <w:r w:rsidR="001727E1" w:rsidRPr="001727E1">
        <w:rPr>
          <w:sz w:val="24"/>
          <w:szCs w:val="24"/>
        </w:rPr>
        <w:t>t.j</w:t>
      </w:r>
      <w:proofErr w:type="spellEnd"/>
      <w:r w:rsidR="001727E1" w:rsidRPr="001727E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07F6541B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727E1" w:rsidRPr="001727E1">
        <w:rPr>
          <w:sz w:val="24"/>
          <w:szCs w:val="24"/>
        </w:rPr>
        <w:t>(</w:t>
      </w:r>
      <w:proofErr w:type="spellStart"/>
      <w:r w:rsidR="001727E1" w:rsidRPr="001727E1">
        <w:rPr>
          <w:sz w:val="24"/>
          <w:szCs w:val="24"/>
        </w:rPr>
        <w:t>t.j</w:t>
      </w:r>
      <w:proofErr w:type="spellEnd"/>
      <w:r w:rsidR="001727E1" w:rsidRPr="001727E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00556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3BA38DF" w14:textId="39EA1556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44154DD" w14:textId="77777777" w:rsidR="004548FE" w:rsidRPr="0000184A" w:rsidRDefault="004548F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A248B6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704670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EF0458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2A79C9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DA5E2" w14:textId="77777777" w:rsidR="00A17DF7" w:rsidRDefault="00A17DF7">
      <w:r>
        <w:separator/>
      </w:r>
    </w:p>
  </w:endnote>
  <w:endnote w:type="continuationSeparator" w:id="0">
    <w:p w14:paraId="3724BB1A" w14:textId="77777777" w:rsidR="00A17DF7" w:rsidRDefault="00A1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F247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476E0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1EA8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B0E09B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F19FF36">
        <v:line id="_x0000_s2049" style="position:absolute;left:0;text-align:left;z-index:251657728" from="-3.85pt,8.7pt" to="455.15pt,8.7pt"/>
      </w:pict>
    </w:r>
  </w:p>
  <w:p w14:paraId="14987E5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BF4B4" w14:textId="77777777" w:rsidR="001727E1" w:rsidRDefault="00172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36AC8C" w14:textId="77777777" w:rsidR="00A17DF7" w:rsidRDefault="00A17DF7">
      <w:r>
        <w:separator/>
      </w:r>
    </w:p>
  </w:footnote>
  <w:footnote w:type="continuationSeparator" w:id="0">
    <w:p w14:paraId="13172F38" w14:textId="77777777" w:rsidR="00A17DF7" w:rsidRDefault="00A17DF7">
      <w:r>
        <w:continuationSeparator/>
      </w:r>
    </w:p>
  </w:footnote>
  <w:footnote w:id="1">
    <w:p w14:paraId="5360BEF1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189F50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36A39" w14:textId="77777777" w:rsidR="001727E1" w:rsidRDefault="00172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880ED" w14:textId="77777777" w:rsidR="001727E1" w:rsidRDefault="00172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FA56B" w14:textId="77777777" w:rsidR="001727E1" w:rsidRDefault="001727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DF7"/>
    <w:rsid w:val="0000184A"/>
    <w:rsid w:val="00012997"/>
    <w:rsid w:val="000621A2"/>
    <w:rsid w:val="00075CEC"/>
    <w:rsid w:val="00106AC7"/>
    <w:rsid w:val="00111985"/>
    <w:rsid w:val="00147532"/>
    <w:rsid w:val="001614BA"/>
    <w:rsid w:val="001727E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48FE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DF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21C9C3"/>
  <w15:chartTrackingRefBased/>
  <w15:docId w15:val="{964A666A-9908-42E7-90C1-B796C754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2020-11-06T07:12:00Z</dcterms:created>
  <dcterms:modified xsi:type="dcterms:W3CDTF">2020-11-06T07:12:00Z</dcterms:modified>
</cp:coreProperties>
</file>