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C0417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787462" w:rsidRPr="00787462">
        <w:rPr>
          <w:sz w:val="24"/>
        </w:rPr>
        <w:t>2020-11-18</w:t>
      </w:r>
    </w:p>
    <w:p w14:paraId="0515B57C" w14:textId="77777777" w:rsidR="00007727" w:rsidRDefault="00DB20C0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2CE00255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7462" w:rsidRPr="00787462">
        <w:rPr>
          <w:b/>
          <w:sz w:val="24"/>
          <w:szCs w:val="24"/>
        </w:rPr>
        <w:t>BZP/271/51/2020</w:t>
      </w:r>
      <w:r w:rsidR="00A80738">
        <w:rPr>
          <w:sz w:val="24"/>
        </w:rPr>
        <w:tab/>
        <w:t xml:space="preserve"> </w:t>
      </w:r>
    </w:p>
    <w:p w14:paraId="28C637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563F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207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803BA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87E170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46C7A8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87462" w:rsidRPr="0078746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3E663686" w14:textId="77777777" w:rsidR="00A80738" w:rsidRPr="00490DC0" w:rsidRDefault="00787462" w:rsidP="00C659E2">
      <w:pPr>
        <w:pStyle w:val="Tekstpodstawowywcity"/>
        <w:spacing w:before="120" w:after="240"/>
        <w:ind w:firstLine="0"/>
        <w:jc w:val="center"/>
      </w:pPr>
      <w:r w:rsidRPr="00787462">
        <w:rPr>
          <w:b/>
        </w:rPr>
        <w:t>Udzielenie kredytu długoterminowego w wysokości 10.429.910zł</w:t>
      </w:r>
    </w:p>
    <w:p w14:paraId="724678E2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87462" w:rsidRPr="00787462">
        <w:rPr>
          <w:sz w:val="24"/>
          <w:szCs w:val="24"/>
        </w:rPr>
        <w:t>(</w:t>
      </w:r>
      <w:proofErr w:type="spellStart"/>
      <w:r w:rsidR="00787462" w:rsidRPr="00787462">
        <w:rPr>
          <w:sz w:val="24"/>
          <w:szCs w:val="24"/>
        </w:rPr>
        <w:t>t.j</w:t>
      </w:r>
      <w:proofErr w:type="spellEnd"/>
      <w:r w:rsidR="00787462" w:rsidRPr="0078746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14987DE0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87462" w:rsidRPr="00787462">
        <w:rPr>
          <w:sz w:val="24"/>
          <w:szCs w:val="24"/>
        </w:rPr>
        <w:t>18/11/2020</w:t>
      </w:r>
      <w:r w:rsidR="00FF4AB1" w:rsidRPr="00FF4AB1">
        <w:rPr>
          <w:sz w:val="24"/>
          <w:szCs w:val="24"/>
        </w:rPr>
        <w:t xml:space="preserve"> o godz. </w:t>
      </w:r>
      <w:r w:rsidR="00787462" w:rsidRPr="00787462">
        <w:rPr>
          <w:sz w:val="24"/>
          <w:szCs w:val="24"/>
        </w:rPr>
        <w:t>11:16</w:t>
      </w:r>
      <w:r w:rsidR="00FF4AB1">
        <w:rPr>
          <w:sz w:val="24"/>
          <w:szCs w:val="24"/>
        </w:rPr>
        <w:t>.</w:t>
      </w:r>
    </w:p>
    <w:p w14:paraId="3921B2F2" w14:textId="77777777" w:rsidR="00DB20C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14:paraId="5CDACD12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87462" w:rsidRPr="00787462">
        <w:rPr>
          <w:b/>
          <w:sz w:val="24"/>
          <w:szCs w:val="24"/>
        </w:rPr>
        <w:t>2 435 255.00</w:t>
      </w:r>
      <w:r w:rsidR="00FF4AB1" w:rsidRPr="00FF4AB1">
        <w:rPr>
          <w:sz w:val="24"/>
          <w:szCs w:val="24"/>
        </w:rPr>
        <w:t xml:space="preserve"> zł brutto.</w:t>
      </w:r>
    </w:p>
    <w:p w14:paraId="50FA1F9A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248"/>
        <w:gridCol w:w="1843"/>
        <w:gridCol w:w="1417"/>
      </w:tblGrid>
      <w:tr w:rsidR="000322EA" w:rsidRPr="00493F8C" w14:paraId="3C8D2BAB" w14:textId="77777777" w:rsidTr="000322EA">
        <w:tc>
          <w:tcPr>
            <w:tcW w:w="706" w:type="dxa"/>
            <w:shd w:val="clear" w:color="auto" w:fill="auto"/>
            <w:vAlign w:val="center"/>
          </w:tcPr>
          <w:p w14:paraId="269B3EA6" w14:textId="77777777" w:rsidR="000322EA" w:rsidRPr="00490DC0" w:rsidRDefault="000322E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5248" w:type="dxa"/>
            <w:shd w:val="clear" w:color="auto" w:fill="auto"/>
            <w:vAlign w:val="center"/>
          </w:tcPr>
          <w:p w14:paraId="2CBF28C5" w14:textId="77777777" w:rsidR="000322EA" w:rsidRDefault="000322E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3C8BC577" w14:textId="77777777" w:rsidR="000322EA" w:rsidRPr="00490DC0" w:rsidRDefault="000322E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232D09" w14:textId="77777777" w:rsidR="000322EA" w:rsidRPr="00490DC0" w:rsidRDefault="000322EA" w:rsidP="0023318D">
            <w:pPr>
              <w:spacing w:after="40"/>
              <w:jc w:val="center"/>
            </w:pPr>
            <w:r w:rsidRPr="00490DC0">
              <w:t>Cena oferty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14:paraId="7F09F872" w14:textId="6CC9384A" w:rsidR="000322EA" w:rsidRPr="00490DC0" w:rsidRDefault="000322EA" w:rsidP="0023318D">
            <w:pPr>
              <w:spacing w:before="40" w:after="40"/>
              <w:jc w:val="center"/>
            </w:pPr>
            <w:r>
              <w:t>Stała marża bankowa</w:t>
            </w:r>
          </w:p>
        </w:tc>
      </w:tr>
      <w:tr w:rsidR="000322EA" w:rsidRPr="00493F8C" w14:paraId="70E01AF8" w14:textId="77777777" w:rsidTr="000322EA">
        <w:tc>
          <w:tcPr>
            <w:tcW w:w="706" w:type="dxa"/>
            <w:shd w:val="clear" w:color="auto" w:fill="auto"/>
            <w:vAlign w:val="center"/>
          </w:tcPr>
          <w:p w14:paraId="0ED11B83" w14:textId="77777777" w:rsidR="000322EA" w:rsidRPr="00490DC0" w:rsidRDefault="000322EA" w:rsidP="006769D9">
            <w:pPr>
              <w:spacing w:before="120" w:after="120"/>
              <w:jc w:val="center"/>
            </w:pPr>
            <w:r w:rsidRPr="00787462">
              <w:t>1</w:t>
            </w:r>
          </w:p>
        </w:tc>
        <w:tc>
          <w:tcPr>
            <w:tcW w:w="5248" w:type="dxa"/>
            <w:shd w:val="clear" w:color="auto" w:fill="auto"/>
          </w:tcPr>
          <w:p w14:paraId="071922A5" w14:textId="77777777" w:rsidR="000322EA" w:rsidRPr="00490DC0" w:rsidRDefault="000322EA" w:rsidP="006769D9">
            <w:pPr>
              <w:spacing w:before="40"/>
            </w:pPr>
            <w:r w:rsidRPr="00787462">
              <w:t>Małopolski Bank Spółdzielczy</w:t>
            </w:r>
          </w:p>
          <w:p w14:paraId="6A52D44D" w14:textId="77777777" w:rsidR="000322EA" w:rsidRPr="00490DC0" w:rsidRDefault="000322EA" w:rsidP="006769D9">
            <w:r w:rsidRPr="00787462">
              <w:t>Kilińskiego</w:t>
            </w:r>
            <w:r w:rsidRPr="00490DC0">
              <w:t xml:space="preserve"> </w:t>
            </w:r>
            <w:r w:rsidRPr="00787462">
              <w:t>2</w:t>
            </w:r>
            <w:r>
              <w:t>,</w:t>
            </w:r>
            <w:r w:rsidRPr="00787462">
              <w:t>32-020</w:t>
            </w:r>
            <w:r w:rsidRPr="00490DC0">
              <w:t xml:space="preserve"> </w:t>
            </w:r>
            <w:r w:rsidRPr="00787462">
              <w:t>Wieliczka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A78F4D" w14:textId="77777777" w:rsidR="000322EA" w:rsidRPr="00490DC0" w:rsidRDefault="000322EA" w:rsidP="006769D9">
            <w:pPr>
              <w:spacing w:before="120" w:after="120"/>
              <w:jc w:val="both"/>
            </w:pPr>
            <w:r w:rsidRPr="00787462">
              <w:t>1 562 095.57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15DD85" w14:textId="24AD9928" w:rsidR="000322EA" w:rsidRPr="00490DC0" w:rsidRDefault="000322EA" w:rsidP="006769D9">
            <w:pPr>
              <w:spacing w:before="120" w:after="120"/>
              <w:jc w:val="both"/>
            </w:pPr>
            <w:r w:rsidRPr="00787462">
              <w:t>1,25</w:t>
            </w:r>
            <w:r>
              <w:t>%</w:t>
            </w:r>
          </w:p>
        </w:tc>
      </w:tr>
    </w:tbl>
    <w:p w14:paraId="60778C42" w14:textId="77777777" w:rsidR="00A80738" w:rsidRDefault="00A80738" w:rsidP="00A80738">
      <w:pPr>
        <w:jc w:val="right"/>
        <w:rPr>
          <w:sz w:val="24"/>
        </w:rPr>
      </w:pPr>
    </w:p>
    <w:p w14:paraId="654CBD08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787462" w:rsidRPr="00787462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787462" w:rsidRPr="00787462">
        <w:rPr>
          <w:sz w:val="22"/>
        </w:rPr>
        <w:t>Pacek</w:t>
      </w:r>
    </w:p>
    <w:p w14:paraId="4BFCBBD0" w14:textId="77777777" w:rsidR="00E755B7" w:rsidRDefault="00E755B7" w:rsidP="00173B20">
      <w:pPr>
        <w:jc w:val="right"/>
      </w:pPr>
    </w:p>
    <w:p w14:paraId="39BE0795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FE6CD" w14:textId="77777777" w:rsidR="00742C39" w:rsidRDefault="00742C39">
      <w:r>
        <w:separator/>
      </w:r>
    </w:p>
  </w:endnote>
  <w:endnote w:type="continuationSeparator" w:id="0">
    <w:p w14:paraId="596C38C4" w14:textId="77777777" w:rsidR="00742C39" w:rsidRDefault="0074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2FB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08DA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8E68B" w14:textId="77777777" w:rsidR="009F189D" w:rsidRPr="00DB20C0" w:rsidRDefault="00DB20C0" w:rsidP="00DB20C0">
    <w:pPr>
      <w:pStyle w:val="Stopka"/>
    </w:pPr>
    <w:r w:rsidRPr="00617400">
      <w:rPr>
        <w:noProof/>
      </w:rPr>
      <w:pict w14:anchorId="0DE3BD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74.7pt;height:68.6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CCB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48E21F" w14:textId="77777777" w:rsidR="009F189D" w:rsidRDefault="009F189D">
    <w:pPr>
      <w:pStyle w:val="Stopka"/>
      <w:tabs>
        <w:tab w:val="clear" w:pos="4536"/>
      </w:tabs>
      <w:jc w:val="center"/>
    </w:pPr>
  </w:p>
  <w:p w14:paraId="57177E3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A32F8" w14:textId="77777777" w:rsidR="00742C39" w:rsidRDefault="00742C39">
      <w:r>
        <w:separator/>
      </w:r>
    </w:p>
  </w:footnote>
  <w:footnote w:type="continuationSeparator" w:id="0">
    <w:p w14:paraId="75F01B91" w14:textId="77777777" w:rsidR="00742C39" w:rsidRDefault="00742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88B44" w14:textId="77777777" w:rsidR="00787462" w:rsidRDefault="00787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FAE79" w14:textId="77777777" w:rsidR="004D5E46" w:rsidRDefault="00DB20C0">
    <w:pPr>
      <w:pStyle w:val="Nagwek"/>
    </w:pPr>
    <w:r w:rsidRPr="00617400">
      <w:rPr>
        <w:noProof/>
      </w:rPr>
      <w:pict w14:anchorId="41A91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99.3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573547" w14:textId="77777777" w:rsidR="00787462" w:rsidRDefault="007874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C39"/>
    <w:rsid w:val="00007727"/>
    <w:rsid w:val="00017720"/>
    <w:rsid w:val="000322EA"/>
    <w:rsid w:val="00035488"/>
    <w:rsid w:val="00044642"/>
    <w:rsid w:val="000D7F25"/>
    <w:rsid w:val="000E00E5"/>
    <w:rsid w:val="00156A8B"/>
    <w:rsid w:val="00173B20"/>
    <w:rsid w:val="001C69FF"/>
    <w:rsid w:val="0023318D"/>
    <w:rsid w:val="003D72FD"/>
    <w:rsid w:val="00423179"/>
    <w:rsid w:val="00490DC0"/>
    <w:rsid w:val="00493F8C"/>
    <w:rsid w:val="004C7E9B"/>
    <w:rsid w:val="004D5E46"/>
    <w:rsid w:val="0069085C"/>
    <w:rsid w:val="00742C39"/>
    <w:rsid w:val="007816AA"/>
    <w:rsid w:val="00787462"/>
    <w:rsid w:val="00843263"/>
    <w:rsid w:val="00861E75"/>
    <w:rsid w:val="009D19BD"/>
    <w:rsid w:val="009F189D"/>
    <w:rsid w:val="00A80738"/>
    <w:rsid w:val="00AF6ACA"/>
    <w:rsid w:val="00C236D3"/>
    <w:rsid w:val="00C659E2"/>
    <w:rsid w:val="00CB0802"/>
    <w:rsid w:val="00D06334"/>
    <w:rsid w:val="00D7128F"/>
    <w:rsid w:val="00DB20C0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EEA457"/>
  <w15:chartTrackingRefBased/>
  <w15:docId w15:val="{285116EF-6308-4162-983F-90137A8F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2020-11-18T10:27:00Z</dcterms:created>
  <dcterms:modified xsi:type="dcterms:W3CDTF">2020-11-18T10:27:00Z</dcterms:modified>
</cp:coreProperties>
</file>