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03468048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96291EB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584A928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D5A33A2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87B87FF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1D19AE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031B9">
        <w:rPr>
          <w:sz w:val="22"/>
          <w:lang w:val="en-US"/>
        </w:rPr>
        <w:t>……………………………………………………………………………………………..</w:t>
      </w:r>
    </w:p>
    <w:p w14:paraId="456EEC1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031B9">
        <w:rPr>
          <w:sz w:val="22"/>
          <w:lang w:val="en-US"/>
        </w:rPr>
        <w:t>…………………………………………………………………………………………….</w:t>
      </w:r>
    </w:p>
    <w:p w14:paraId="4B64444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9C901D" w14:textId="77777777" w:rsidR="00A01521" w:rsidRPr="00EB4CE1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EB4CE1">
        <w:rPr>
          <w:sz w:val="22"/>
        </w:rPr>
        <w:t>REGON:………………………………………………...</w:t>
      </w:r>
    </w:p>
    <w:p w14:paraId="7151A271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306663FC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A01521">
        <w:rPr>
          <w:b/>
        </w:rPr>
        <w:t xml:space="preserve"> </w:t>
      </w:r>
    </w:p>
    <w:p w14:paraId="6316883F" w14:textId="3B1AE23F" w:rsidR="00A01521" w:rsidRDefault="00945AB6" w:rsidP="00A01521">
      <w:pPr>
        <w:rPr>
          <w:b/>
        </w:rPr>
      </w:pP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6666C1" w14:textId="77777777" w:rsidR="008D5BF3" w:rsidRDefault="008D5BF3" w:rsidP="00A01521">
      <w:pPr>
        <w:rPr>
          <w:b/>
        </w:rPr>
      </w:pPr>
    </w:p>
    <w:p w14:paraId="7275C096" w14:textId="69DDB122" w:rsidR="00A01521" w:rsidRDefault="00A01521" w:rsidP="008D5BF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F04C8" w:rsidRPr="00DF04C8">
        <w:rPr>
          <w:b/>
        </w:rPr>
        <w:t>dostawa i montaż mebli wraz z wyposażeniem w Centrum Rozwiązań Informatycznych (pok. 507) – KC-</w:t>
      </w:r>
      <w:proofErr w:type="spellStart"/>
      <w:r w:rsidR="00DF04C8" w:rsidRPr="00DF04C8">
        <w:rPr>
          <w:b/>
        </w:rPr>
        <w:t>zp</w:t>
      </w:r>
      <w:proofErr w:type="spellEnd"/>
      <w:r w:rsidR="00DF04C8" w:rsidRPr="00DF04C8">
        <w:rPr>
          <w:b/>
        </w:rPr>
        <w:t>. 272-597/20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8CB67D0" w14:textId="77777777" w:rsidR="008D5BF3" w:rsidRDefault="008D5BF3" w:rsidP="008D5BF3">
      <w:pPr>
        <w:widowControl w:val="0"/>
        <w:ind w:right="1"/>
        <w:jc w:val="both"/>
      </w:pPr>
    </w:p>
    <w:tbl>
      <w:tblPr>
        <w:tblW w:w="101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"/>
        <w:gridCol w:w="1414"/>
        <w:gridCol w:w="383"/>
        <w:gridCol w:w="708"/>
        <w:gridCol w:w="1494"/>
        <w:gridCol w:w="470"/>
        <w:gridCol w:w="1062"/>
        <w:gridCol w:w="823"/>
        <w:gridCol w:w="2127"/>
        <w:gridCol w:w="1177"/>
      </w:tblGrid>
      <w:tr w:rsidR="00DF04C8" w14:paraId="46B3DBD7" w14:textId="77777777" w:rsidTr="00DF04C8">
        <w:trPr>
          <w:trHeight w:val="623"/>
        </w:trPr>
        <w:tc>
          <w:tcPr>
            <w:tcW w:w="4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6A2352" w14:textId="77777777" w:rsidR="00DF04C8" w:rsidRDefault="00DF04C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1797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D9B8C3" w14:textId="77777777" w:rsidR="00DF04C8" w:rsidRDefault="00DF04C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6F91DE9D" w14:textId="77777777" w:rsidR="00DF04C8" w:rsidRDefault="00DF04C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77012A5" w14:textId="77777777" w:rsidR="00DF04C8" w:rsidRDefault="00DF04C8">
            <w:pPr>
              <w:jc w:val="center"/>
              <w:rPr>
                <w:b/>
                <w:sz w:val="16"/>
                <w:szCs w:val="16"/>
              </w:rPr>
            </w:pPr>
          </w:p>
          <w:p w14:paraId="04716832" w14:textId="77777777" w:rsidR="00DF04C8" w:rsidRDefault="00DF04C8">
            <w:pPr>
              <w:jc w:val="center"/>
              <w:rPr>
                <w:b/>
                <w:sz w:val="16"/>
                <w:szCs w:val="16"/>
              </w:rPr>
            </w:pPr>
          </w:p>
          <w:p w14:paraId="4D1B51AF" w14:textId="34443FCE" w:rsidR="00DF04C8" w:rsidRPr="00DF04C8" w:rsidRDefault="00DF04C8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DF04C8">
              <w:rPr>
                <w:b/>
                <w:sz w:val="16"/>
                <w:szCs w:val="16"/>
              </w:rPr>
              <w:t>Ozn</w:t>
            </w:r>
            <w:proofErr w:type="spellEnd"/>
            <w:r w:rsidRPr="00DF04C8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4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161BB4" w14:textId="6225542E" w:rsidR="00DF04C8" w:rsidRDefault="00DF04C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4D31AD2B" w14:textId="3C3B56FC" w:rsidR="00DF04C8" w:rsidRDefault="00DF04C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lub wyrób własny </w:t>
            </w:r>
          </w:p>
        </w:tc>
        <w:tc>
          <w:tcPr>
            <w:tcW w:w="4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CD303A" w14:textId="77777777" w:rsidR="00DF04C8" w:rsidRDefault="00DF04C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0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BFE03D" w14:textId="77777777" w:rsidR="00DF04C8" w:rsidRDefault="00DF04C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2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0A3C5A" w14:textId="77777777" w:rsidR="00DF04C8" w:rsidRDefault="00DF04C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14:paraId="52BA51BD" w14:textId="77777777" w:rsidR="00DF04C8" w:rsidRDefault="00DF04C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0DEA20A" w14:textId="77777777" w:rsidR="00DF04C8" w:rsidRDefault="00DF04C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14:paraId="07FB466F" w14:textId="77777777" w:rsidR="00DF04C8" w:rsidRDefault="00DF04C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1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DC9B9E9" w14:textId="77777777" w:rsidR="00DF04C8" w:rsidRDefault="00DF04C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14:paraId="4EEDF237" w14:textId="77777777" w:rsidR="00DF04C8" w:rsidRDefault="00DF04C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19720844" w14:textId="77777777" w:rsidR="00DF04C8" w:rsidRDefault="00DF04C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DF04C8" w14:paraId="5839C6F5" w14:textId="77777777" w:rsidTr="00DF04C8">
        <w:trPr>
          <w:trHeight w:val="226"/>
        </w:trPr>
        <w:tc>
          <w:tcPr>
            <w:tcW w:w="4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05975A" w14:textId="77777777" w:rsidR="00DF04C8" w:rsidRDefault="00DF04C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8C4623" w14:textId="77777777" w:rsidR="00DF04C8" w:rsidRDefault="00DF04C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C20747E" w14:textId="77777777" w:rsidR="00DF04C8" w:rsidRDefault="00DF04C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6BA307" w14:textId="2C1992C6" w:rsidR="00DF04C8" w:rsidRDefault="00DF04C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5A161E" w14:textId="77777777" w:rsidR="00DF04C8" w:rsidRDefault="00DF04C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0F36D1" w14:textId="77777777" w:rsidR="00DF04C8" w:rsidRDefault="00DF04C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B6D96C" w14:textId="77777777" w:rsidR="00DF04C8" w:rsidRDefault="00DF04C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BFFAD8" w14:textId="77777777" w:rsidR="00DF04C8" w:rsidRDefault="00DF04C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1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071EEA" w14:textId="77777777" w:rsidR="00DF04C8" w:rsidRDefault="00DF04C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DF04C8" w14:paraId="0617B7E2" w14:textId="77777777" w:rsidTr="00DF04C8">
        <w:trPr>
          <w:trHeight w:val="157"/>
        </w:trPr>
        <w:tc>
          <w:tcPr>
            <w:tcW w:w="4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927793" w14:textId="77777777" w:rsidR="00DF04C8" w:rsidRDefault="00DF04C8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222AF" w14:textId="7DDA02E5" w:rsidR="00DF04C8" w:rsidRDefault="00DF04C8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Fotel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64F80" w14:textId="54148614" w:rsidR="00DF04C8" w:rsidRDefault="00DF04C8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F.01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7D12" w14:textId="3421F950" w:rsidR="00DF04C8" w:rsidRDefault="00DF04C8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01226" w14:textId="405D1171" w:rsidR="00DF04C8" w:rsidRDefault="00DF04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2A40" w14:textId="77777777" w:rsidR="00DF04C8" w:rsidRDefault="00DF04C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A90D" w14:textId="77777777" w:rsidR="00DF04C8" w:rsidRDefault="00DF04C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8C1C5B" w14:textId="77777777" w:rsidR="00DF04C8" w:rsidRDefault="00DF04C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28B796" w14:textId="77777777" w:rsidR="00DF04C8" w:rsidRDefault="00DF04C8">
            <w:pPr>
              <w:ind w:right="425"/>
              <w:rPr>
                <w:sz w:val="18"/>
                <w:szCs w:val="18"/>
              </w:rPr>
            </w:pPr>
          </w:p>
        </w:tc>
      </w:tr>
      <w:tr w:rsidR="00DF04C8" w14:paraId="1B6060B6" w14:textId="77777777" w:rsidTr="00DF04C8">
        <w:trPr>
          <w:trHeight w:val="157"/>
        </w:trPr>
        <w:tc>
          <w:tcPr>
            <w:tcW w:w="4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737D25" w14:textId="77777777" w:rsidR="00DF04C8" w:rsidRDefault="00DF04C8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EB22" w14:textId="2587641D" w:rsidR="00DF04C8" w:rsidRDefault="00DF04C8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Krzesło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C8AFF" w14:textId="4D94D4FF" w:rsidR="00DF04C8" w:rsidRDefault="00DF04C8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F.02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2009" w14:textId="6E04A861" w:rsidR="00DF04C8" w:rsidRDefault="00DF04C8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EB50" w14:textId="3FE0C96F" w:rsidR="00DF04C8" w:rsidRDefault="00DF04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2112" w14:textId="77777777" w:rsidR="00DF04C8" w:rsidRDefault="00DF04C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948A" w14:textId="77777777" w:rsidR="00DF04C8" w:rsidRDefault="00DF04C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566CA3" w14:textId="77777777" w:rsidR="00DF04C8" w:rsidRDefault="00DF04C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92A8BE" w14:textId="77777777" w:rsidR="00DF04C8" w:rsidRDefault="00DF04C8">
            <w:pPr>
              <w:ind w:right="425"/>
              <w:rPr>
                <w:sz w:val="18"/>
                <w:szCs w:val="18"/>
              </w:rPr>
            </w:pPr>
          </w:p>
        </w:tc>
      </w:tr>
      <w:tr w:rsidR="00DF04C8" w14:paraId="3CDBB662" w14:textId="77777777" w:rsidTr="00DF04C8">
        <w:trPr>
          <w:trHeight w:val="157"/>
        </w:trPr>
        <w:tc>
          <w:tcPr>
            <w:tcW w:w="4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F7D38A" w14:textId="77777777" w:rsidR="00DF04C8" w:rsidRDefault="00DF04C8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5497" w14:textId="27697E15" w:rsidR="00DF04C8" w:rsidRDefault="00DF04C8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Biurko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D78DE" w14:textId="6B2C9F09" w:rsidR="00DF04C8" w:rsidRDefault="00DF04C8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B.01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D748" w14:textId="332D38EC" w:rsidR="00DF04C8" w:rsidRDefault="00DF04C8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7C85C" w14:textId="4470B3BF" w:rsidR="00DF04C8" w:rsidRDefault="00DF04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5E24" w14:textId="77777777" w:rsidR="00DF04C8" w:rsidRDefault="00DF04C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E7A6C" w14:textId="77777777" w:rsidR="00DF04C8" w:rsidRDefault="00DF04C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4B57ED" w14:textId="77777777" w:rsidR="00DF04C8" w:rsidRDefault="00DF04C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78FF03" w14:textId="77777777" w:rsidR="00DF04C8" w:rsidRDefault="00DF04C8">
            <w:pPr>
              <w:ind w:right="425"/>
              <w:rPr>
                <w:sz w:val="18"/>
                <w:szCs w:val="18"/>
              </w:rPr>
            </w:pPr>
          </w:p>
        </w:tc>
      </w:tr>
      <w:tr w:rsidR="00DF04C8" w14:paraId="696BABF9" w14:textId="77777777" w:rsidTr="00DF04C8">
        <w:trPr>
          <w:trHeight w:val="157"/>
        </w:trPr>
        <w:tc>
          <w:tcPr>
            <w:tcW w:w="4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5EF00C" w14:textId="77777777" w:rsidR="00DF04C8" w:rsidRDefault="00DF04C8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D7C6" w14:textId="126A302C" w:rsidR="00DF04C8" w:rsidRDefault="00DF04C8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Biurko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F796D" w14:textId="7C023619" w:rsidR="00DF04C8" w:rsidRDefault="00DF04C8" w:rsidP="00F038E3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B.02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917D" w14:textId="7942D342" w:rsidR="00DF04C8" w:rsidRDefault="00DF04C8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7119F" w14:textId="7A2E5C59" w:rsidR="00DF04C8" w:rsidRDefault="00DF04C8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D6DA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E5E15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4C3342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572678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DF04C8" w14:paraId="6965CC47" w14:textId="77777777" w:rsidTr="00DF04C8">
        <w:trPr>
          <w:trHeight w:val="157"/>
        </w:trPr>
        <w:tc>
          <w:tcPr>
            <w:tcW w:w="4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C0F8D5" w14:textId="77777777" w:rsidR="00DF04C8" w:rsidRDefault="00DF04C8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E982" w14:textId="32155393" w:rsidR="00DF04C8" w:rsidRDefault="00DF04C8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Kontener </w:t>
            </w:r>
            <w:proofErr w:type="spellStart"/>
            <w:r>
              <w:rPr>
                <w:b/>
                <w:sz w:val="20"/>
                <w:szCs w:val="20"/>
              </w:rPr>
              <w:t>mobliny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81A6" w14:textId="0EB7C405" w:rsidR="00DF04C8" w:rsidRDefault="00DF04C8" w:rsidP="00F038E3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K.01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E9CF" w14:textId="4DD1F42F" w:rsidR="00DF04C8" w:rsidRDefault="00DF04C8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E6BEA" w14:textId="1E616FE9" w:rsidR="00DF04C8" w:rsidRDefault="00DF04C8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AEF2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69EF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8EBE94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321BEB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DF04C8" w14:paraId="53E13A1D" w14:textId="77777777" w:rsidTr="00DF04C8">
        <w:trPr>
          <w:trHeight w:val="157"/>
        </w:trPr>
        <w:tc>
          <w:tcPr>
            <w:tcW w:w="4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961672" w14:textId="77777777" w:rsidR="00DF04C8" w:rsidRDefault="00DF04C8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D294" w14:textId="2D089B69" w:rsidR="00DF04C8" w:rsidRDefault="00DF04C8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Szafa ubraniowa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AF36" w14:textId="2F25C50A" w:rsidR="00DF04C8" w:rsidRDefault="00DF04C8" w:rsidP="00F038E3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S.01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65654" w14:textId="0B27773A" w:rsidR="00DF04C8" w:rsidRDefault="00DF04C8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90D4" w14:textId="78CAB416" w:rsidR="00DF04C8" w:rsidRDefault="00DF04C8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1DB0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A866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474B7C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27CC9C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DF04C8" w14:paraId="688B4F67" w14:textId="77777777" w:rsidTr="00DF04C8">
        <w:trPr>
          <w:trHeight w:val="157"/>
        </w:trPr>
        <w:tc>
          <w:tcPr>
            <w:tcW w:w="4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9968DC" w14:textId="77777777" w:rsidR="00DF04C8" w:rsidRDefault="00DF04C8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9CB0" w14:textId="20531341" w:rsidR="00DF04C8" w:rsidRDefault="00DF04C8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9A0F2" w14:textId="3D70B08E" w:rsidR="00DF04C8" w:rsidRDefault="00DF04C8" w:rsidP="00F038E3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S.01b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FBA78" w14:textId="4EEF5480" w:rsidR="00DF04C8" w:rsidRDefault="00DF04C8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5FB8" w14:textId="0006F39E" w:rsidR="00DF04C8" w:rsidRDefault="00DF04C8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1CC51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81B4A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6BB3E2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E0C250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DF04C8" w14:paraId="4A92DEF7" w14:textId="77777777" w:rsidTr="00DF04C8">
        <w:trPr>
          <w:trHeight w:val="157"/>
        </w:trPr>
        <w:tc>
          <w:tcPr>
            <w:tcW w:w="4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56B006" w14:textId="77777777" w:rsidR="00DF04C8" w:rsidRDefault="00DF04C8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A23C" w14:textId="2732086F" w:rsidR="00DF04C8" w:rsidRDefault="00DF04C8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Szafka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CB81D" w14:textId="45F26F69" w:rsidR="00DF04C8" w:rsidRDefault="00DF04C8" w:rsidP="00F038E3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S.02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B9949" w14:textId="10F033B7" w:rsidR="00DF04C8" w:rsidRDefault="00DF04C8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55EC" w14:textId="6938B1A6" w:rsidR="00DF04C8" w:rsidRDefault="00DF04C8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EE64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39E2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777EDA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A4A2C50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DF04C8" w14:paraId="782D9934" w14:textId="77777777" w:rsidTr="00DF04C8">
        <w:trPr>
          <w:trHeight w:val="157"/>
        </w:trPr>
        <w:tc>
          <w:tcPr>
            <w:tcW w:w="4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765575" w14:textId="77777777" w:rsidR="00DF04C8" w:rsidRDefault="00DF04C8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97480" w14:textId="04250BB0" w:rsidR="00DF04C8" w:rsidRDefault="00DF04C8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Regał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3D34" w14:textId="389D1AB6" w:rsidR="00DF04C8" w:rsidRDefault="00DF04C8" w:rsidP="00F038E3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S.03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703E2" w14:textId="1F301910" w:rsidR="00DF04C8" w:rsidRDefault="00DF04C8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9D1D" w14:textId="44E7935C" w:rsidR="00DF04C8" w:rsidRDefault="00DF04C8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3B3A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E3CD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D03778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ECC425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DF04C8" w14:paraId="49504389" w14:textId="77777777" w:rsidTr="00DF04C8">
        <w:trPr>
          <w:trHeight w:val="157"/>
        </w:trPr>
        <w:tc>
          <w:tcPr>
            <w:tcW w:w="4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BF74A5" w14:textId="77777777" w:rsidR="00DF04C8" w:rsidRDefault="00DF04C8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93D0" w14:textId="652684C6" w:rsidR="00DF04C8" w:rsidRDefault="00DF04C8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Szafka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5D739" w14:textId="748C28ED" w:rsidR="00DF04C8" w:rsidRDefault="00DF04C8" w:rsidP="00F038E3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S.04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58368" w14:textId="55BEA4D1" w:rsidR="00DF04C8" w:rsidRDefault="00DF04C8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F589" w14:textId="7F37C1EE" w:rsidR="00DF04C8" w:rsidRDefault="00DF04C8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E70EC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ED3A5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6A2679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52DF61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DF04C8" w14:paraId="1CBE7807" w14:textId="77777777" w:rsidTr="00DF04C8">
        <w:trPr>
          <w:trHeight w:val="157"/>
        </w:trPr>
        <w:tc>
          <w:tcPr>
            <w:tcW w:w="4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C3FE88" w14:textId="77777777" w:rsidR="00DF04C8" w:rsidRDefault="00DF04C8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8813F" w14:textId="7C71748D" w:rsidR="00DF04C8" w:rsidRDefault="00DF04C8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31F8E" w14:textId="54196FEB" w:rsidR="00DF04C8" w:rsidRDefault="00DF04C8" w:rsidP="00F038E3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S.05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E8A58" w14:textId="77777777" w:rsidR="00DF04C8" w:rsidRDefault="00DF04C8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DF9E8" w14:textId="1AAD481F" w:rsidR="00DF04C8" w:rsidRDefault="00DF04C8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90C01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E4A38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B22799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A60FF2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DF04C8" w14:paraId="7E9DF67C" w14:textId="77777777" w:rsidTr="00DF04C8">
        <w:trPr>
          <w:trHeight w:val="157"/>
        </w:trPr>
        <w:tc>
          <w:tcPr>
            <w:tcW w:w="4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6C910B" w14:textId="77777777" w:rsidR="00DF04C8" w:rsidRDefault="00DF04C8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53ED1" w14:textId="7AE14AD5" w:rsidR="00DF04C8" w:rsidRDefault="00DF04C8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7C060" w14:textId="6718ADAB" w:rsidR="00DF04C8" w:rsidRDefault="00DF04C8" w:rsidP="00F038E3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S.05a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C04A8" w14:textId="77777777" w:rsidR="00DF04C8" w:rsidRDefault="00DF04C8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B7C72" w14:textId="38CB53EF" w:rsidR="00DF04C8" w:rsidRDefault="00DF04C8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EBF7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658AB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646E37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AE50282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DF04C8" w14:paraId="5F29C81F" w14:textId="77777777" w:rsidTr="00DF04C8">
        <w:trPr>
          <w:trHeight w:val="157"/>
        </w:trPr>
        <w:tc>
          <w:tcPr>
            <w:tcW w:w="4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987267" w14:textId="77777777" w:rsidR="00DF04C8" w:rsidRDefault="00DF04C8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9B38F" w14:textId="29BD890A" w:rsidR="00DF04C8" w:rsidRDefault="00DF04C8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A3C23" w14:textId="238A675C" w:rsidR="00DF04C8" w:rsidRDefault="00DF04C8" w:rsidP="00F038E3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S.06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AD41" w14:textId="77777777" w:rsidR="00DF04C8" w:rsidRDefault="00DF04C8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08CB4" w14:textId="07B6351B" w:rsidR="00DF04C8" w:rsidRDefault="00DF04C8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2930F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6CBC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682A50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2BF384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DF04C8" w14:paraId="647DE1B5" w14:textId="77777777" w:rsidTr="00DF04C8">
        <w:trPr>
          <w:trHeight w:val="157"/>
        </w:trPr>
        <w:tc>
          <w:tcPr>
            <w:tcW w:w="4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228F28" w14:textId="77777777" w:rsidR="00DF04C8" w:rsidRDefault="00DF04C8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AE12C" w14:textId="428F1F72" w:rsidR="00DF04C8" w:rsidRDefault="00DF04C8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D478D" w14:textId="70E6BA0C" w:rsidR="00DF04C8" w:rsidRDefault="00DF04C8" w:rsidP="00F038E3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S.01a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BBA5" w14:textId="77777777" w:rsidR="00DF04C8" w:rsidRDefault="00DF04C8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9777" w14:textId="741FF45E" w:rsidR="00DF04C8" w:rsidRDefault="00DF04C8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C60B6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6ED9A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A5EB5B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430E06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DF04C8" w14:paraId="0977BC4F" w14:textId="77777777" w:rsidTr="00DF04C8">
        <w:trPr>
          <w:trHeight w:val="157"/>
        </w:trPr>
        <w:tc>
          <w:tcPr>
            <w:tcW w:w="4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D95199" w14:textId="77777777" w:rsidR="00DF04C8" w:rsidRDefault="00DF04C8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C43EE" w14:textId="7D42D1CA" w:rsidR="00DF04C8" w:rsidRDefault="00DF04C8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Szafka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6EA49" w14:textId="714AD8A4" w:rsidR="00DF04C8" w:rsidRDefault="00DF04C8" w:rsidP="00F038E3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S.07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D0C9" w14:textId="77777777" w:rsidR="00DF04C8" w:rsidRDefault="00DF04C8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4F77" w14:textId="5F6611C6" w:rsidR="00DF04C8" w:rsidRDefault="00DF04C8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954A8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A0DD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9508D8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80EFAE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DF04C8" w14:paraId="55CCA179" w14:textId="77777777" w:rsidTr="00DF04C8">
        <w:trPr>
          <w:trHeight w:val="157"/>
        </w:trPr>
        <w:tc>
          <w:tcPr>
            <w:tcW w:w="4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5494D6" w14:textId="77777777" w:rsidR="00DF04C8" w:rsidRDefault="00DF04C8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EA1A6" w14:textId="42DD33E1" w:rsidR="00DF04C8" w:rsidRDefault="00430A0D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Regał biurkowy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C10DB" w14:textId="202B09B1" w:rsidR="00DF04C8" w:rsidRDefault="00430A0D" w:rsidP="00F038E3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R.01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7A32" w14:textId="77777777" w:rsidR="00DF04C8" w:rsidRDefault="00DF04C8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BCC" w14:textId="2E1F96E8" w:rsidR="00DF04C8" w:rsidRDefault="00430A0D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A1FDC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51117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1D74D9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188C56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430A0D" w14:paraId="10DD2846" w14:textId="77777777" w:rsidTr="00DF04C8">
        <w:trPr>
          <w:trHeight w:val="157"/>
        </w:trPr>
        <w:tc>
          <w:tcPr>
            <w:tcW w:w="4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18F3F2" w14:textId="77777777" w:rsidR="00430A0D" w:rsidRDefault="00430A0D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3747C" w14:textId="7EB3D672" w:rsidR="00430A0D" w:rsidRDefault="00430A0D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Lodówka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8B6B3" w14:textId="77777777" w:rsidR="00430A0D" w:rsidRDefault="00430A0D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5E252" w14:textId="77777777" w:rsidR="00430A0D" w:rsidRDefault="00430A0D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82FD8" w14:textId="5436D09E" w:rsidR="00430A0D" w:rsidRDefault="00430A0D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32F5" w14:textId="77777777" w:rsidR="00430A0D" w:rsidRDefault="00430A0D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FB166" w14:textId="77777777" w:rsidR="00430A0D" w:rsidRDefault="00430A0D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859270" w14:textId="77777777" w:rsidR="00430A0D" w:rsidRDefault="00430A0D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4F9A3F" w14:textId="77777777" w:rsidR="00430A0D" w:rsidRDefault="00430A0D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430A0D" w14:paraId="45DCB426" w14:textId="77777777" w:rsidTr="00DF04C8">
        <w:trPr>
          <w:trHeight w:val="157"/>
        </w:trPr>
        <w:tc>
          <w:tcPr>
            <w:tcW w:w="4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45CC3E" w14:textId="77777777" w:rsidR="00430A0D" w:rsidRDefault="00430A0D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92A68" w14:textId="0686AF7E" w:rsidR="00430A0D" w:rsidRDefault="00430A0D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Podszafkowy</w:t>
            </w:r>
            <w:proofErr w:type="spellEnd"/>
            <w:r>
              <w:rPr>
                <w:b/>
                <w:sz w:val="20"/>
                <w:szCs w:val="20"/>
              </w:rPr>
              <w:t xml:space="preserve"> podgrzewacz wody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C759" w14:textId="77777777" w:rsidR="00430A0D" w:rsidRDefault="00430A0D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8CEE" w14:textId="77777777" w:rsidR="00430A0D" w:rsidRDefault="00430A0D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35A01" w14:textId="78072D6B" w:rsidR="00430A0D" w:rsidRDefault="00430A0D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0C682" w14:textId="77777777" w:rsidR="00430A0D" w:rsidRDefault="00430A0D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C4384" w14:textId="77777777" w:rsidR="00430A0D" w:rsidRDefault="00430A0D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C6F413" w14:textId="77777777" w:rsidR="00430A0D" w:rsidRDefault="00430A0D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8E3D91" w14:textId="77777777" w:rsidR="00430A0D" w:rsidRDefault="00430A0D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430A0D" w14:paraId="05E99371" w14:textId="77777777" w:rsidTr="00DF04C8">
        <w:trPr>
          <w:trHeight w:val="157"/>
        </w:trPr>
        <w:tc>
          <w:tcPr>
            <w:tcW w:w="4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1FB704F" w14:textId="77777777" w:rsidR="00430A0D" w:rsidRDefault="00430A0D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05BF8" w14:textId="3C3EBEB6" w:rsidR="00430A0D" w:rsidRDefault="00430A0D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Tablica magnetyczna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507B2" w14:textId="3534E604" w:rsidR="00430A0D" w:rsidRDefault="00430A0D" w:rsidP="00F038E3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T.01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FFE5" w14:textId="77777777" w:rsidR="00430A0D" w:rsidRDefault="00430A0D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D1ED" w14:textId="69764B83" w:rsidR="00430A0D" w:rsidRDefault="00430A0D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53DA" w14:textId="77777777" w:rsidR="00430A0D" w:rsidRDefault="00430A0D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8BB78" w14:textId="77777777" w:rsidR="00430A0D" w:rsidRDefault="00430A0D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9CCC5F" w14:textId="77777777" w:rsidR="00430A0D" w:rsidRDefault="00430A0D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595A4A" w14:textId="77777777" w:rsidR="00430A0D" w:rsidRDefault="00430A0D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430A0D" w14:paraId="2E9D2439" w14:textId="77777777" w:rsidTr="00DF04C8">
        <w:trPr>
          <w:trHeight w:val="157"/>
        </w:trPr>
        <w:tc>
          <w:tcPr>
            <w:tcW w:w="4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13E218" w14:textId="77777777" w:rsidR="00430A0D" w:rsidRDefault="00430A0D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575A0" w14:textId="794CAC3A" w:rsidR="00430A0D" w:rsidRDefault="00430A0D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Ekspozytor reklamowy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E8332" w14:textId="7EB0CB80" w:rsidR="00430A0D" w:rsidRDefault="00430A0D" w:rsidP="00F038E3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E.01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BE99B" w14:textId="77777777" w:rsidR="00430A0D" w:rsidRDefault="00430A0D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D459" w14:textId="0D782675" w:rsidR="00430A0D" w:rsidRDefault="00430A0D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82988" w14:textId="77777777" w:rsidR="00430A0D" w:rsidRDefault="00430A0D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E2006" w14:textId="77777777" w:rsidR="00430A0D" w:rsidRDefault="00430A0D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5F42F2" w14:textId="77777777" w:rsidR="00430A0D" w:rsidRDefault="00430A0D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9823AA" w14:textId="77777777" w:rsidR="00430A0D" w:rsidRDefault="00430A0D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430A0D" w14:paraId="1E201F52" w14:textId="77777777" w:rsidTr="00DF04C8">
        <w:trPr>
          <w:trHeight w:val="157"/>
        </w:trPr>
        <w:tc>
          <w:tcPr>
            <w:tcW w:w="4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D9CC8F" w14:textId="77777777" w:rsidR="00430A0D" w:rsidRDefault="00430A0D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9387B" w14:textId="3E8BE142" w:rsidR="00430A0D" w:rsidRDefault="00430A0D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Kosz na śmieci biurowy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898CE" w14:textId="77777777" w:rsidR="00430A0D" w:rsidRDefault="00430A0D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F3AD" w14:textId="77777777" w:rsidR="00430A0D" w:rsidRDefault="00430A0D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2E958" w14:textId="3AD61B02" w:rsidR="00430A0D" w:rsidRDefault="00430A0D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C954" w14:textId="77777777" w:rsidR="00430A0D" w:rsidRDefault="00430A0D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E9F18" w14:textId="77777777" w:rsidR="00430A0D" w:rsidRDefault="00430A0D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6A0DB2" w14:textId="77777777" w:rsidR="00430A0D" w:rsidRDefault="00430A0D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9C456B" w14:textId="77777777" w:rsidR="00430A0D" w:rsidRDefault="00430A0D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430A0D" w14:paraId="4059F48D" w14:textId="77777777" w:rsidTr="00DF04C8">
        <w:trPr>
          <w:trHeight w:val="157"/>
        </w:trPr>
        <w:tc>
          <w:tcPr>
            <w:tcW w:w="4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451A2B" w14:textId="77777777" w:rsidR="00430A0D" w:rsidRDefault="00430A0D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CB65" w14:textId="538F2684" w:rsidR="00430A0D" w:rsidRDefault="00430A0D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Odbojnik do drzwi okrągły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CD17C" w14:textId="77777777" w:rsidR="00430A0D" w:rsidRDefault="00430A0D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D5C2F" w14:textId="77777777" w:rsidR="00430A0D" w:rsidRDefault="00430A0D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6649F" w14:textId="35C569CD" w:rsidR="00430A0D" w:rsidRDefault="00430A0D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EF0D0" w14:textId="77777777" w:rsidR="00430A0D" w:rsidRDefault="00430A0D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95F97" w14:textId="77777777" w:rsidR="00430A0D" w:rsidRDefault="00430A0D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A4D96E" w14:textId="77777777" w:rsidR="00430A0D" w:rsidRDefault="00430A0D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3625EE" w14:textId="77777777" w:rsidR="00430A0D" w:rsidRDefault="00430A0D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DF04C8" w14:paraId="358DAD44" w14:textId="77777777" w:rsidTr="00DF04C8">
        <w:trPr>
          <w:trHeight w:val="157"/>
        </w:trPr>
        <w:tc>
          <w:tcPr>
            <w:tcW w:w="188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FF498A" w14:textId="77777777" w:rsidR="00DF04C8" w:rsidRDefault="00DF04C8" w:rsidP="00F038E3">
            <w:pPr>
              <w:ind w:right="425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530DA" w14:textId="79DE4B65" w:rsidR="00DF04C8" w:rsidRDefault="00DF04C8" w:rsidP="00F038E3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248FFD34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7DD8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75AC06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532E0" w14:textId="77777777" w:rsidR="00DF04C8" w:rsidRDefault="00DF04C8" w:rsidP="00F038E3">
            <w:pPr>
              <w:ind w:right="425"/>
              <w:rPr>
                <w:sz w:val="18"/>
                <w:szCs w:val="18"/>
              </w:rPr>
            </w:pPr>
          </w:p>
        </w:tc>
      </w:tr>
    </w:tbl>
    <w:p w14:paraId="173CE724" w14:textId="77777777" w:rsidR="00411B25" w:rsidRDefault="00411B25" w:rsidP="00A01521">
      <w:pPr>
        <w:widowControl w:val="0"/>
        <w:spacing w:line="360" w:lineRule="auto"/>
        <w:ind w:right="1"/>
        <w:jc w:val="both"/>
        <w:rPr>
          <w:b/>
        </w:rPr>
      </w:pPr>
    </w:p>
    <w:p w14:paraId="167C16F7" w14:textId="0A3AF85E" w:rsidR="00411B25" w:rsidRPr="008D5BF3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 w:rsidRPr="008D5BF3">
        <w:rPr>
          <w:b/>
        </w:rPr>
        <w:t xml:space="preserve">Termin realizacji umowy: </w:t>
      </w:r>
      <w:r w:rsidRPr="008D5BF3">
        <w:t>………………………………………..….</w:t>
      </w:r>
      <w:r w:rsidR="00C92070" w:rsidRPr="00C92070">
        <w:rPr>
          <w:i/>
          <w:highlight w:val="yellow"/>
        </w:rPr>
        <w:t xml:space="preserve"> </w:t>
      </w:r>
      <w:r w:rsidR="00C92070">
        <w:rPr>
          <w:i/>
          <w:highlight w:val="yellow"/>
        </w:rPr>
        <w:t>(</w:t>
      </w:r>
      <w:r w:rsidR="00C92070" w:rsidRPr="008D5BF3">
        <w:rPr>
          <w:i/>
          <w:highlight w:val="yellow"/>
        </w:rPr>
        <w:t>kryterium oceny ofert)</w:t>
      </w:r>
    </w:p>
    <w:p w14:paraId="3189AEC3" w14:textId="133AF240" w:rsidR="00A01521" w:rsidRDefault="00A01521" w:rsidP="00A01521">
      <w:pPr>
        <w:widowControl w:val="0"/>
        <w:spacing w:line="360" w:lineRule="auto"/>
        <w:ind w:right="1"/>
        <w:jc w:val="both"/>
      </w:pPr>
      <w:r w:rsidRPr="008D5BF3">
        <w:rPr>
          <w:b/>
        </w:rPr>
        <w:t>Okres udzielonej gwarancji wynosi:</w:t>
      </w:r>
      <w:r w:rsidRPr="008D5BF3">
        <w:t xml:space="preserve"> ………………………………...</w:t>
      </w:r>
      <w:r w:rsidR="00EB4CE1" w:rsidRPr="008D5BF3">
        <w:t>(</w:t>
      </w:r>
      <w:r w:rsidR="00EB4CE1" w:rsidRPr="008D5BF3">
        <w:rPr>
          <w:i/>
          <w:highlight w:val="yellow"/>
        </w:rPr>
        <w:t>kryterium oceny ofert)</w:t>
      </w:r>
    </w:p>
    <w:p w14:paraId="0A024F0D" w14:textId="5CFF470C" w:rsidR="006D17FC" w:rsidRDefault="006D17FC" w:rsidP="006D17FC">
      <w:pPr>
        <w:tabs>
          <w:tab w:val="left" w:pos="426"/>
        </w:tabs>
        <w:spacing w:after="120"/>
        <w:jc w:val="both"/>
        <w:rPr>
          <w:b/>
        </w:rPr>
      </w:pPr>
      <w:r w:rsidRPr="008D5BF3">
        <w:t>Oświadczamy, że zgodnie z ustawą z dnia 6 marca 2018 r. Prawo przedsiębiorców, należymy do małych lub średnich przedsiębiorców:</w:t>
      </w:r>
      <w:r w:rsidRPr="008D5BF3">
        <w:rPr>
          <w:b/>
        </w:rPr>
        <w:t xml:space="preserve"> TAK/NIE</w:t>
      </w:r>
    </w:p>
    <w:p w14:paraId="159F61E5" w14:textId="77777777" w:rsidR="00A01521" w:rsidRPr="008D5BF3" w:rsidRDefault="00A01521" w:rsidP="00A01521">
      <w:pPr>
        <w:tabs>
          <w:tab w:val="left" w:pos="426"/>
        </w:tabs>
        <w:spacing w:line="360" w:lineRule="auto"/>
        <w:jc w:val="both"/>
      </w:pPr>
      <w:r w:rsidRPr="008D5BF3">
        <w:rPr>
          <w:b/>
        </w:rPr>
        <w:t xml:space="preserve">Termin płatności: </w:t>
      </w:r>
      <w:r w:rsidR="003A1629" w:rsidRPr="008D5BF3"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1E7B3C33" w14:textId="77777777" w:rsidR="00A01521" w:rsidRDefault="00A01521" w:rsidP="00A01521">
      <w:pPr>
        <w:jc w:val="right"/>
        <w:rPr>
          <w:sz w:val="20"/>
          <w:szCs w:val="20"/>
        </w:rPr>
      </w:pPr>
    </w:p>
    <w:p w14:paraId="78C1383B" w14:textId="65B7F027" w:rsidR="00A01521" w:rsidRPr="00C92070" w:rsidRDefault="00A01521" w:rsidP="00A01521">
      <w:pPr>
        <w:rPr>
          <w:b/>
          <w:u w:val="single"/>
        </w:rPr>
      </w:pPr>
      <w:r w:rsidRPr="00C92070">
        <w:rPr>
          <w:b/>
          <w:u w:val="single"/>
        </w:rPr>
        <w:t>Jednocześnie oświadczamy, że:</w:t>
      </w:r>
    </w:p>
    <w:p w14:paraId="2797291E" w14:textId="77777777" w:rsidR="00A01521" w:rsidRPr="00C92070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</w:rPr>
      </w:pPr>
      <w:r w:rsidRPr="00C92070">
        <w:rPr>
          <w:color w:val="000000"/>
          <w:lang w:eastAsia="ar-SA"/>
        </w:rPr>
        <w:t>Oświadczamy, że jesteśmy związani niniejszą ofertą przez okres 60 dni od dnia upływu terminu składania ofert.</w:t>
      </w:r>
    </w:p>
    <w:p w14:paraId="6D113D23" w14:textId="42D6F26B" w:rsidR="00A01521" w:rsidRPr="00C92070" w:rsidRDefault="00A01521" w:rsidP="00430A0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C92070">
        <w:rPr>
          <w:color w:val="000000"/>
          <w:lang w:eastAsia="ar-SA"/>
        </w:rPr>
        <w:t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zamawiającego</w:t>
      </w:r>
      <w:r w:rsidRPr="00C92070">
        <w:rPr>
          <w:color w:val="000000"/>
        </w:rPr>
        <w:t xml:space="preserve"> i nie wnosimy do nich żadnych zastrzeżeń.</w:t>
      </w:r>
    </w:p>
    <w:p w14:paraId="49634E5E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C92070" w:rsidRDefault="00A01521" w:rsidP="00A01521">
      <w:pPr>
        <w:ind w:left="360"/>
        <w:jc w:val="both"/>
        <w:rPr>
          <w:i/>
        </w:rPr>
      </w:pPr>
      <w:r w:rsidRPr="00C92070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7777777" w:rsidR="00A01521" w:rsidRPr="00C92070" w:rsidRDefault="00A01521" w:rsidP="00A01521">
      <w:pPr>
        <w:ind w:left="360"/>
        <w:jc w:val="both"/>
        <w:rPr>
          <w:i/>
        </w:rPr>
      </w:pPr>
      <w:r w:rsidRPr="00C92070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0E4D9D5" w14:textId="77777777" w:rsidR="00A01521" w:rsidRPr="00C92070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</w:rPr>
      </w:pPr>
      <w:r w:rsidRPr="00C92070">
        <w:rPr>
          <w:sz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36858923" w14:textId="77777777" w:rsidR="00A01521" w:rsidRPr="00C92070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</w:rPr>
      </w:pPr>
      <w:r w:rsidRPr="00C92070">
        <w:rPr>
          <w:sz w:val="22"/>
        </w:rPr>
        <w:lastRenderedPageBreak/>
        <w:t>po zakończeniu postępowania wadium należy zwrócić.</w:t>
      </w:r>
      <w:r w:rsidRPr="00C92070">
        <w:rPr>
          <w:rStyle w:val="Odwoanieprzypisudolnego"/>
          <w:sz w:val="22"/>
        </w:rPr>
        <w:footnoteReference w:id="1"/>
      </w:r>
    </w:p>
    <w:p w14:paraId="3BEAC581" w14:textId="77777777" w:rsidR="00A01521" w:rsidRPr="00C9207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</w:rPr>
      </w:pPr>
      <w:r w:rsidRPr="00C92070">
        <w:rPr>
          <w:sz w:val="22"/>
        </w:rPr>
        <w:t>Bank: ........................................................................</w:t>
      </w:r>
    </w:p>
    <w:p w14:paraId="38A7ABC6" w14:textId="77777777" w:rsidR="00A01521" w:rsidRPr="00C9207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</w:rPr>
      </w:pPr>
      <w:r w:rsidRPr="00C92070">
        <w:rPr>
          <w:sz w:val="22"/>
        </w:rPr>
        <w:t>Nr konta ....................................................................</w:t>
      </w:r>
    </w:p>
    <w:p w14:paraId="13759077" w14:textId="77777777" w:rsidR="00A01521" w:rsidRPr="00C9207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</w:rPr>
      </w:pPr>
      <w:r w:rsidRPr="00C92070">
        <w:rPr>
          <w:sz w:val="22"/>
        </w:rPr>
        <w:t>Inne ...........................................................................</w:t>
      </w:r>
    </w:p>
    <w:p w14:paraId="2033EE4A" w14:textId="77777777" w:rsidR="00A01521" w:rsidRPr="00C92070" w:rsidRDefault="00A01521" w:rsidP="00A01521">
      <w:pPr>
        <w:numPr>
          <w:ilvl w:val="0"/>
          <w:numId w:val="1"/>
        </w:numPr>
        <w:spacing w:before="120" w:after="120"/>
        <w:jc w:val="both"/>
      </w:pPr>
      <w:r w:rsidRPr="00C92070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C92070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 xml:space="preserve">Opis części zamówienia, którą wykonawca </w:t>
            </w:r>
          </w:p>
          <w:p w14:paraId="47871989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>Nazwa podwykonawcy</w:t>
            </w:r>
            <w:r w:rsidRPr="00C92070">
              <w:rPr>
                <w:sz w:val="20"/>
              </w:rPr>
              <w:br/>
              <w:t>(o ile jest znana)</w:t>
            </w:r>
          </w:p>
        </w:tc>
      </w:tr>
      <w:tr w:rsidR="00A01521" w:rsidRPr="00C92070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C92070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C9207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C9207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</w:rPr>
            </w:pPr>
          </w:p>
        </w:tc>
      </w:tr>
    </w:tbl>
    <w:p w14:paraId="78FFF726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Upoważnionymi do reprezentowania naszej firmy są następujące osoby:</w:t>
      </w:r>
    </w:p>
    <w:p w14:paraId="2ADCCBBB" w14:textId="77777777" w:rsidR="00430A0D" w:rsidRDefault="00A01521" w:rsidP="00430A0D">
      <w:pPr>
        <w:pStyle w:val="Nagwek1"/>
        <w:rPr>
          <w:sz w:val="18"/>
          <w:szCs w:val="18"/>
        </w:rPr>
      </w:pPr>
      <w:r w:rsidRPr="00C92070">
        <w:rPr>
          <w:sz w:val="18"/>
          <w:szCs w:val="18"/>
        </w:rPr>
        <w:tab/>
        <w:t>Imię i Nazwisko</w:t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</w:p>
    <w:p w14:paraId="7AF97313" w14:textId="3C3726EB" w:rsidR="00A01521" w:rsidRPr="00C92070" w:rsidRDefault="00A01521" w:rsidP="00430A0D">
      <w:pPr>
        <w:pStyle w:val="Nagwek1"/>
        <w:rPr>
          <w:sz w:val="22"/>
          <w:szCs w:val="28"/>
        </w:rPr>
      </w:pPr>
      <w:bookmarkStart w:id="0" w:name="_GoBack"/>
      <w:bookmarkEnd w:id="0"/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</w:p>
    <w:p w14:paraId="4EC08D99" w14:textId="7889094F" w:rsidR="00A01521" w:rsidRPr="00C92070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92070">
        <w:rPr>
          <w:sz w:val="20"/>
          <w:szCs w:val="20"/>
        </w:rPr>
        <w:t>........................................</w:t>
      </w:r>
      <w:r w:rsidR="00C92070">
        <w:rPr>
          <w:sz w:val="20"/>
          <w:szCs w:val="20"/>
        </w:rPr>
        <w:t xml:space="preserve">                                                   </w:t>
      </w:r>
      <w:r w:rsidRPr="00C92070">
        <w:rPr>
          <w:sz w:val="20"/>
          <w:szCs w:val="20"/>
        </w:rPr>
        <w:tab/>
      </w:r>
      <w:r w:rsidRPr="00C92070">
        <w:rPr>
          <w:sz w:val="20"/>
          <w:szCs w:val="20"/>
        </w:rPr>
        <w:tab/>
      </w:r>
    </w:p>
    <w:p w14:paraId="4C04FD6C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upoważnienie dla powyżej wskazanych osób wynika z następującego (</w:t>
      </w:r>
      <w:proofErr w:type="spellStart"/>
      <w:r w:rsidRPr="00C92070">
        <w:t>ych</w:t>
      </w:r>
      <w:proofErr w:type="spellEnd"/>
      <w:r w:rsidRPr="00C92070">
        <w:t>) dokumentu(ów)</w:t>
      </w:r>
    </w:p>
    <w:p w14:paraId="767B0614" w14:textId="77777777" w:rsidR="00A01521" w:rsidRPr="00C92070" w:rsidRDefault="00A01521" w:rsidP="00A01521">
      <w:pPr>
        <w:jc w:val="both"/>
      </w:pPr>
      <w:r w:rsidRPr="00C92070">
        <w:t>……………………………………………………...........................……które dołączamy do oferty.</w:t>
      </w:r>
    </w:p>
    <w:p w14:paraId="68A5120B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załącznikami do niniejszej oferty są:</w:t>
      </w:r>
    </w:p>
    <w:p w14:paraId="1FB215AD" w14:textId="2C2C4A3D" w:rsidR="00A01521" w:rsidRPr="00C92070" w:rsidRDefault="00A01521" w:rsidP="00411B25">
      <w:pPr>
        <w:numPr>
          <w:ilvl w:val="1"/>
          <w:numId w:val="2"/>
        </w:numPr>
        <w:spacing w:line="360" w:lineRule="auto"/>
        <w:jc w:val="both"/>
      </w:pPr>
      <w:r w:rsidRPr="00C92070">
        <w:t>………………………………………………………………………</w:t>
      </w:r>
    </w:p>
    <w:p w14:paraId="3E009E9F" w14:textId="77777777" w:rsidR="00411B25" w:rsidRPr="00C92070" w:rsidRDefault="00411B25" w:rsidP="00A01521">
      <w:pPr>
        <w:jc w:val="both"/>
        <w:rPr>
          <w:sz w:val="20"/>
          <w:szCs w:val="20"/>
        </w:rPr>
      </w:pPr>
    </w:p>
    <w:p w14:paraId="38D21CD1" w14:textId="77777777" w:rsidR="00A01521" w:rsidRPr="00C92070" w:rsidRDefault="00A01521" w:rsidP="00A01521">
      <w:pPr>
        <w:jc w:val="both"/>
        <w:rPr>
          <w:sz w:val="20"/>
          <w:szCs w:val="20"/>
        </w:rPr>
      </w:pPr>
      <w:r w:rsidRPr="00C92070">
        <w:rPr>
          <w:sz w:val="20"/>
          <w:szCs w:val="20"/>
        </w:rPr>
        <w:t>Miejscowość, ……………………., dnia …………………………… r.</w:t>
      </w:r>
    </w:p>
    <w:p w14:paraId="6FA85CB5" w14:textId="77777777" w:rsidR="00411B25" w:rsidRPr="00C92070" w:rsidRDefault="00411B25" w:rsidP="00A01521">
      <w:pPr>
        <w:jc w:val="both"/>
        <w:rPr>
          <w:sz w:val="20"/>
          <w:szCs w:val="20"/>
        </w:rPr>
      </w:pPr>
    </w:p>
    <w:p w14:paraId="28F98357" w14:textId="77777777" w:rsidR="002036B5" w:rsidRPr="00C92070" w:rsidRDefault="00A01521" w:rsidP="002036B5">
      <w:pPr>
        <w:tabs>
          <w:tab w:val="left" w:pos="5040"/>
        </w:tabs>
        <w:ind w:left="708"/>
        <w:rPr>
          <w:sz w:val="22"/>
          <w:szCs w:val="22"/>
        </w:rPr>
      </w:pPr>
      <w:r w:rsidRPr="00C92070">
        <w:rPr>
          <w:sz w:val="28"/>
          <w:szCs w:val="28"/>
        </w:rPr>
        <w:tab/>
      </w:r>
    </w:p>
    <w:p w14:paraId="0730768D" w14:textId="77777777" w:rsidR="002036B5" w:rsidRPr="000304DF" w:rsidRDefault="002036B5" w:rsidP="002036B5">
      <w:pPr>
        <w:jc w:val="center"/>
        <w:rPr>
          <w:b/>
          <w:color w:val="FF0000"/>
        </w:rPr>
      </w:pPr>
      <w:r w:rsidRPr="000304DF">
        <w:rPr>
          <w:b/>
          <w:color w:val="FF0000"/>
        </w:rPr>
        <w:t>Ofertę należy podpisać kwalifikowanym podpisem elektronicznym</w:t>
      </w:r>
    </w:p>
    <w:p w14:paraId="6940BFCF" w14:textId="77777777" w:rsidR="00B62F32" w:rsidRPr="00411B25" w:rsidRDefault="00B62F32" w:rsidP="00411B25">
      <w:pPr>
        <w:jc w:val="right"/>
        <w:rPr>
          <w:sz w:val="20"/>
          <w:szCs w:val="20"/>
        </w:rPr>
      </w:pPr>
    </w:p>
    <w:sectPr w:rsidR="00B62F32" w:rsidRPr="00411B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E8E756" w14:textId="77777777" w:rsidR="00E05207" w:rsidRDefault="00E05207">
      <w:r>
        <w:separator/>
      </w:r>
    </w:p>
  </w:endnote>
  <w:endnote w:type="continuationSeparator" w:id="0">
    <w:p w14:paraId="3B285E99" w14:textId="77777777" w:rsidR="00E05207" w:rsidRDefault="00E05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A55E33" w14:textId="77777777" w:rsidR="00E05207" w:rsidRDefault="00E05207">
      <w:r>
        <w:separator/>
      </w:r>
    </w:p>
  </w:footnote>
  <w:footnote w:type="continuationSeparator" w:id="0">
    <w:p w14:paraId="562A7697" w14:textId="77777777" w:rsidR="00E05207" w:rsidRDefault="00E05207">
      <w:r>
        <w:continuationSeparator/>
      </w:r>
    </w:p>
  </w:footnote>
  <w:footnote w:id="1">
    <w:p w14:paraId="6A48324F" w14:textId="77777777"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6EBF0253" w14:textId="77777777"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14:paraId="30C90D22" w14:textId="77777777"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7E14"/>
    <w:rsid w:val="000304DF"/>
    <w:rsid w:val="00033D73"/>
    <w:rsid w:val="00036968"/>
    <w:rsid w:val="0004196C"/>
    <w:rsid w:val="00113376"/>
    <w:rsid w:val="001E72D6"/>
    <w:rsid w:val="001F0269"/>
    <w:rsid w:val="00201E5B"/>
    <w:rsid w:val="002036B5"/>
    <w:rsid w:val="0022732C"/>
    <w:rsid w:val="00227D2E"/>
    <w:rsid w:val="00240E71"/>
    <w:rsid w:val="00255C67"/>
    <w:rsid w:val="002C6E15"/>
    <w:rsid w:val="002D3DCB"/>
    <w:rsid w:val="002D7B86"/>
    <w:rsid w:val="0031733C"/>
    <w:rsid w:val="003437A2"/>
    <w:rsid w:val="003A1629"/>
    <w:rsid w:val="003E32D7"/>
    <w:rsid w:val="00406A50"/>
    <w:rsid w:val="00411B25"/>
    <w:rsid w:val="00420B6C"/>
    <w:rsid w:val="00430A0D"/>
    <w:rsid w:val="00526126"/>
    <w:rsid w:val="00581B5E"/>
    <w:rsid w:val="006108F3"/>
    <w:rsid w:val="0064044B"/>
    <w:rsid w:val="006503A9"/>
    <w:rsid w:val="006907AE"/>
    <w:rsid w:val="006D17FC"/>
    <w:rsid w:val="00730EFE"/>
    <w:rsid w:val="00751124"/>
    <w:rsid w:val="007F3810"/>
    <w:rsid w:val="00810218"/>
    <w:rsid w:val="008422CC"/>
    <w:rsid w:val="008D5BF3"/>
    <w:rsid w:val="008D7A6D"/>
    <w:rsid w:val="009031B9"/>
    <w:rsid w:val="00945AB6"/>
    <w:rsid w:val="00973E29"/>
    <w:rsid w:val="009B3D7C"/>
    <w:rsid w:val="00A01521"/>
    <w:rsid w:val="00AE20E8"/>
    <w:rsid w:val="00B41BC8"/>
    <w:rsid w:val="00B62F32"/>
    <w:rsid w:val="00B72947"/>
    <w:rsid w:val="00BD0251"/>
    <w:rsid w:val="00BE226E"/>
    <w:rsid w:val="00C85B56"/>
    <w:rsid w:val="00C87E14"/>
    <w:rsid w:val="00C92070"/>
    <w:rsid w:val="00CE6162"/>
    <w:rsid w:val="00D467B1"/>
    <w:rsid w:val="00D91D60"/>
    <w:rsid w:val="00DD32CA"/>
    <w:rsid w:val="00DE463F"/>
    <w:rsid w:val="00DF04C8"/>
    <w:rsid w:val="00E05207"/>
    <w:rsid w:val="00E26D19"/>
    <w:rsid w:val="00E53EAF"/>
    <w:rsid w:val="00E747E3"/>
    <w:rsid w:val="00E80580"/>
    <w:rsid w:val="00E96AFC"/>
    <w:rsid w:val="00EB4CE1"/>
    <w:rsid w:val="00EB6647"/>
    <w:rsid w:val="00EC7AB0"/>
    <w:rsid w:val="00EE0720"/>
    <w:rsid w:val="00EF3EFF"/>
    <w:rsid w:val="00F038E3"/>
    <w:rsid w:val="00F55666"/>
    <w:rsid w:val="00F75F48"/>
    <w:rsid w:val="00F94EB3"/>
    <w:rsid w:val="00FC5187"/>
    <w:rsid w:val="00FC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C9059D87-E1E6-49EE-9194-3E99DA8F4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3AC52-C6C9-499A-8CDC-FA7A85DC5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3</Pages>
  <Words>730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DKM1</cp:lastModifiedBy>
  <cp:revision>6</cp:revision>
  <cp:lastPrinted>2020-06-29T08:02:00Z</cp:lastPrinted>
  <dcterms:created xsi:type="dcterms:W3CDTF">2020-06-29T08:02:00Z</dcterms:created>
  <dcterms:modified xsi:type="dcterms:W3CDTF">2020-11-02T16:38:00Z</dcterms:modified>
</cp:coreProperties>
</file>