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1F42" w:rsidRPr="00240E71" w:rsidRDefault="00D7579C" w:rsidP="00A61F42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7" style="position:absolute;left:0;text-align:left;margin-left:-25.5pt;margin-top:-13.15pt;width:162pt;height:1in;z-index:251659264" arcsize="10923f"/>
        </w:pict>
      </w:r>
      <w:r w:rsidR="00A61F42">
        <w:rPr>
          <w:b w:val="0"/>
          <w:sz w:val="22"/>
          <w:szCs w:val="22"/>
        </w:rPr>
        <w:tab/>
      </w:r>
      <w:r w:rsidR="00A61F42">
        <w:rPr>
          <w:b w:val="0"/>
          <w:sz w:val="22"/>
          <w:szCs w:val="22"/>
        </w:rPr>
        <w:tab/>
      </w:r>
      <w:r w:rsidR="00A61F42">
        <w:rPr>
          <w:b w:val="0"/>
          <w:sz w:val="22"/>
          <w:szCs w:val="22"/>
        </w:rPr>
        <w:tab/>
      </w:r>
      <w:r w:rsidR="00A61F42">
        <w:rPr>
          <w:b w:val="0"/>
          <w:sz w:val="22"/>
          <w:szCs w:val="22"/>
        </w:rPr>
        <w:tab/>
      </w:r>
      <w:r w:rsidR="00A61F42">
        <w:rPr>
          <w:b w:val="0"/>
          <w:sz w:val="22"/>
          <w:szCs w:val="22"/>
        </w:rPr>
        <w:tab/>
      </w:r>
      <w:r w:rsidR="00A61F42">
        <w:rPr>
          <w:b w:val="0"/>
          <w:sz w:val="22"/>
          <w:szCs w:val="22"/>
        </w:rPr>
        <w:tab/>
      </w:r>
      <w:r w:rsidR="00A61F42">
        <w:rPr>
          <w:b w:val="0"/>
          <w:sz w:val="22"/>
          <w:szCs w:val="22"/>
        </w:rPr>
        <w:tab/>
      </w:r>
      <w:r w:rsidR="00A61F42" w:rsidRPr="004C278E">
        <w:rPr>
          <w:rFonts w:ascii="Times New Roman" w:hAnsi="Times New Roman"/>
        </w:rPr>
        <w:t xml:space="preserve">Załącznik nr </w:t>
      </w:r>
      <w:r w:rsidR="00A61F42">
        <w:rPr>
          <w:rFonts w:ascii="Times New Roman" w:hAnsi="Times New Roman"/>
        </w:rPr>
        <w:t>1</w:t>
      </w:r>
    </w:p>
    <w:p w:rsidR="00A61F42" w:rsidRDefault="00A61F42" w:rsidP="00A61F4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61F42" w:rsidRPr="0022732C" w:rsidRDefault="00A61F42" w:rsidP="00A61F4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61F42" w:rsidRDefault="00A61F42" w:rsidP="00A61F4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61F42" w:rsidRPr="0022732C" w:rsidRDefault="00A61F42" w:rsidP="00A61F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61F42" w:rsidRDefault="00A61F42" w:rsidP="00A61F42">
      <w:pPr>
        <w:spacing w:line="360" w:lineRule="auto"/>
      </w:pPr>
      <w:r>
        <w:t>Do: Nazwa i siedziba Zamawiającego:</w:t>
      </w:r>
    </w:p>
    <w:p w:rsidR="00A61F42" w:rsidRPr="00A2664E" w:rsidRDefault="00A61F42" w:rsidP="00A61F42">
      <w:pPr>
        <w:ind w:right="-110"/>
        <w:rPr>
          <w:b/>
        </w:rPr>
      </w:pPr>
      <w:r w:rsidRPr="00A2664E">
        <w:rPr>
          <w:b/>
        </w:rPr>
        <w:t>Akademia Górniczo - Hutnicza</w:t>
      </w:r>
    </w:p>
    <w:p w:rsidR="00A61F42" w:rsidRPr="00A2664E" w:rsidRDefault="00A61F42" w:rsidP="00A61F42">
      <w:pPr>
        <w:ind w:right="-110"/>
        <w:rPr>
          <w:b/>
        </w:rPr>
      </w:pPr>
      <w:r w:rsidRPr="00A2664E">
        <w:rPr>
          <w:b/>
        </w:rPr>
        <w:t>im. Stanisława Staszica w Krakowie</w:t>
      </w:r>
    </w:p>
    <w:p w:rsidR="00A61F42" w:rsidRDefault="00A61F42" w:rsidP="00A61F42">
      <w:pPr>
        <w:ind w:right="-110"/>
        <w:rPr>
          <w:b/>
        </w:rPr>
      </w:pPr>
      <w:r w:rsidRPr="00A2664E">
        <w:rPr>
          <w:b/>
        </w:rPr>
        <w:t>Dział Zamówień Publicznych</w:t>
      </w:r>
      <w:r>
        <w:rPr>
          <w:b/>
        </w:rPr>
        <w:t xml:space="preserve">  </w:t>
      </w:r>
    </w:p>
    <w:p w:rsidR="00A61F42" w:rsidRDefault="00A61F42" w:rsidP="00A61F42">
      <w:pPr>
        <w:ind w:right="-110"/>
        <w:rPr>
          <w:b/>
        </w:rPr>
      </w:pPr>
      <w:r w:rsidRPr="00A2664E">
        <w:rPr>
          <w:b/>
        </w:rPr>
        <w:t>Al. Mickiewicza</w:t>
      </w:r>
      <w:r>
        <w:rPr>
          <w:b/>
        </w:rPr>
        <w:t xml:space="preserve"> </w:t>
      </w:r>
      <w:r w:rsidRPr="00A2664E">
        <w:rPr>
          <w:b/>
        </w:rPr>
        <w:t>30</w:t>
      </w:r>
      <w:r>
        <w:rPr>
          <w:b/>
        </w:rPr>
        <w:t xml:space="preserve"> </w:t>
      </w:r>
    </w:p>
    <w:p w:rsidR="00A61F42" w:rsidRDefault="00A61F42" w:rsidP="00A61F42">
      <w:pPr>
        <w:rPr>
          <w:b/>
        </w:rPr>
      </w:pPr>
      <w:r w:rsidRPr="00A2664E">
        <w:rPr>
          <w:b/>
        </w:rPr>
        <w:t>30-059</w:t>
      </w:r>
      <w:r>
        <w:rPr>
          <w:b/>
        </w:rPr>
        <w:t xml:space="preserve"> </w:t>
      </w:r>
      <w:r w:rsidRPr="00A2664E">
        <w:rPr>
          <w:b/>
        </w:rPr>
        <w:t>Kraków</w:t>
      </w:r>
      <w:r>
        <w:rPr>
          <w:b/>
        </w:rPr>
        <w:t xml:space="preserve">,  </w:t>
      </w:r>
    </w:p>
    <w:p w:rsidR="00A61F42" w:rsidRDefault="00A61F42" w:rsidP="00A61F42">
      <w:pPr>
        <w:ind w:firstLine="3969"/>
        <w:rPr>
          <w:b/>
        </w:rPr>
      </w:pPr>
    </w:p>
    <w:p w:rsidR="00A61F42" w:rsidRPr="00661899" w:rsidRDefault="00A61F42" w:rsidP="00A61F4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d</w:t>
      </w:r>
      <w:r w:rsidRPr="00A2664E">
        <w:rPr>
          <w:b/>
        </w:rPr>
        <w:t xml:space="preserve">ostawa zestawu komputerowego stacjonarnego 1 sztuka dla </w:t>
      </w:r>
      <w:proofErr w:type="spellStart"/>
      <w:r w:rsidRPr="00A2664E">
        <w:rPr>
          <w:b/>
        </w:rPr>
        <w:t>WEAIiIB</w:t>
      </w:r>
      <w:proofErr w:type="spellEnd"/>
      <w:r w:rsidRPr="00A2664E">
        <w:rPr>
          <w:b/>
        </w:rPr>
        <w:t>. KC-zp.272-606/20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2"/>
        <w:gridCol w:w="3118"/>
        <w:gridCol w:w="1134"/>
        <w:gridCol w:w="709"/>
        <w:gridCol w:w="1842"/>
      </w:tblGrid>
      <w:tr w:rsidR="00A61F42" w:rsidRPr="00661899" w:rsidTr="0087448F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661899">
              <w:rPr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Nazwa dostawy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Należy wpisać:</w:t>
            </w:r>
          </w:p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Producent / model</w:t>
            </w:r>
            <w:r w:rsidRPr="00661899">
              <w:rPr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661899">
              <w:rPr>
                <w:b/>
                <w:sz w:val="20"/>
                <w:lang w:eastAsia="en-US"/>
              </w:rPr>
              <w:t>Wartość netto</w:t>
            </w:r>
          </w:p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661899">
              <w:rPr>
                <w:sz w:val="20"/>
                <w:lang w:eastAsia="en-US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661899">
              <w:rPr>
                <w:b/>
                <w:sz w:val="20"/>
                <w:lang w:eastAsia="en-US"/>
              </w:rPr>
              <w:t>VAT</w:t>
            </w:r>
          </w:p>
          <w:p w:rsidR="00A61F42" w:rsidRPr="00661899" w:rsidRDefault="00A61F42" w:rsidP="0087448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661899">
              <w:rPr>
                <w:sz w:val="20"/>
                <w:lang w:eastAsia="en-US"/>
              </w:rPr>
              <w:t>[%]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661899">
              <w:rPr>
                <w:b/>
                <w:sz w:val="20"/>
                <w:lang w:eastAsia="en-US"/>
              </w:rPr>
              <w:t xml:space="preserve">Wartość brutto </w:t>
            </w:r>
          </w:p>
          <w:p w:rsidR="00A61F42" w:rsidRPr="00661899" w:rsidRDefault="00A61F42" w:rsidP="0087448F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 w:rsidRPr="00661899">
              <w:rPr>
                <w:sz w:val="20"/>
                <w:lang w:eastAsia="en-US"/>
              </w:rPr>
              <w:t>[PLN]</w:t>
            </w:r>
          </w:p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 w:rsidRPr="00661899">
              <w:rPr>
                <w:sz w:val="20"/>
                <w:lang w:eastAsia="en-US"/>
              </w:rPr>
              <w:t xml:space="preserve"> (z doliczonym </w:t>
            </w:r>
            <w:r w:rsidRPr="00661899">
              <w:rPr>
                <w:b/>
                <w:sz w:val="20"/>
                <w:lang w:eastAsia="en-US"/>
              </w:rPr>
              <w:t>VAT)</w:t>
            </w:r>
          </w:p>
        </w:tc>
      </w:tr>
      <w:tr w:rsidR="00A61F42" w:rsidRPr="00661899" w:rsidTr="0087448F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61899"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61899">
              <w:rPr>
                <w:b/>
                <w:sz w:val="22"/>
                <w:lang w:eastAsia="en-US"/>
              </w:rPr>
              <w:t>7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61899">
              <w:rPr>
                <w:b/>
                <w:sz w:val="22"/>
                <w:lang w:eastAsia="en-US"/>
              </w:rPr>
              <w:t>8</w:t>
            </w:r>
          </w:p>
        </w:tc>
      </w:tr>
      <w:tr w:rsidR="00A61F42" w:rsidRPr="00661899" w:rsidTr="0087448F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61F42" w:rsidRPr="00661899" w:rsidRDefault="00A61F42" w:rsidP="0087448F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sz w:val="20"/>
                <w:szCs w:val="20"/>
                <w:lang w:eastAsia="en-US"/>
              </w:rPr>
            </w:pPr>
            <w:r w:rsidRPr="00661899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F42" w:rsidRPr="00661899" w:rsidRDefault="00A61F42" w:rsidP="0087448F">
            <w:pPr>
              <w:spacing w:line="276" w:lineRule="auto"/>
              <w:ind w:right="78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Zestaw komputera stacjonarnego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F0112D">
              <w:rPr>
                <w:b/>
                <w:sz w:val="20"/>
                <w:szCs w:val="20"/>
                <w:lang w:eastAsia="en-US"/>
              </w:rPr>
              <w:t>Obudowa: ……………………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Procesor: …………….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Pamięć: ……………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Dysk twardy</w:t>
            </w:r>
            <w:r w:rsidRPr="00F0112D">
              <w:rPr>
                <w:b/>
                <w:sz w:val="20"/>
                <w:szCs w:val="20"/>
                <w:lang w:eastAsia="en-US"/>
              </w:rPr>
              <w:t xml:space="preserve"> SSD</w:t>
            </w:r>
            <w:r w:rsidRPr="00661899">
              <w:rPr>
                <w:b/>
                <w:sz w:val="20"/>
                <w:szCs w:val="20"/>
                <w:lang w:eastAsia="en-US"/>
              </w:rPr>
              <w:t>: 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Dysk twardy</w:t>
            </w:r>
            <w:r w:rsidRPr="00F0112D">
              <w:rPr>
                <w:b/>
                <w:sz w:val="20"/>
                <w:szCs w:val="20"/>
                <w:lang w:eastAsia="en-US"/>
              </w:rPr>
              <w:t xml:space="preserve"> HDD</w:t>
            </w:r>
            <w:r w:rsidRPr="00661899">
              <w:rPr>
                <w:b/>
                <w:sz w:val="20"/>
                <w:szCs w:val="20"/>
                <w:lang w:eastAsia="en-US"/>
              </w:rPr>
              <w:t>: 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Mysz: ……………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Klawiatura: ……………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Zasilacz: ……………</w:t>
            </w:r>
          </w:p>
          <w:p w:rsidR="00A61F42" w:rsidRPr="00F0112D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  <w:r w:rsidRPr="00661899">
              <w:rPr>
                <w:b/>
                <w:sz w:val="20"/>
                <w:szCs w:val="20"/>
                <w:lang w:eastAsia="en-US"/>
              </w:rPr>
              <w:t>Karta graficzna: …………….</w:t>
            </w:r>
          </w:p>
          <w:p w:rsidR="00A61F42" w:rsidRPr="00661899" w:rsidRDefault="00A61F42" w:rsidP="0087448F">
            <w:pPr>
              <w:spacing w:line="276" w:lineRule="auto"/>
              <w:ind w:right="425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F42" w:rsidRPr="00661899" w:rsidRDefault="00A61F42" w:rsidP="0087448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61F42" w:rsidRPr="00661899" w:rsidRDefault="00A61F42" w:rsidP="0087448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61F42" w:rsidRPr="00661899" w:rsidRDefault="00A61F42" w:rsidP="0087448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</w:tc>
      </w:tr>
      <w:tr w:rsidR="00A61F42" w:rsidRPr="00661899" w:rsidTr="0087448F">
        <w:trPr>
          <w:trHeight w:val="163"/>
        </w:trPr>
        <w:tc>
          <w:tcPr>
            <w:tcW w:w="652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F42" w:rsidRPr="00661899" w:rsidRDefault="00A61F42" w:rsidP="0087448F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661899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A61F42" w:rsidRPr="00661899" w:rsidRDefault="00A61F42" w:rsidP="0087448F">
            <w:pPr>
              <w:ind w:right="425"/>
              <w:rPr>
                <w:sz w:val="18"/>
                <w:szCs w:val="18"/>
              </w:rPr>
            </w:pPr>
            <w:r w:rsidRPr="00661899">
              <w:rPr>
                <w:sz w:val="18"/>
                <w:szCs w:val="18"/>
              </w:rPr>
              <w:t>Słownie brutto: …………………………………………………………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61F42" w:rsidRPr="00661899" w:rsidRDefault="00A61F42" w:rsidP="0087448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61F42" w:rsidRPr="00661899" w:rsidRDefault="00A61F42" w:rsidP="0087448F">
            <w:pPr>
              <w:ind w:right="425"/>
              <w:rPr>
                <w:sz w:val="18"/>
                <w:szCs w:val="18"/>
              </w:rPr>
            </w:pPr>
          </w:p>
        </w:tc>
      </w:tr>
    </w:tbl>
    <w:p w:rsidR="00A61F42" w:rsidRPr="00E03F0E" w:rsidRDefault="00A61F42" w:rsidP="00A61F42">
      <w:pPr>
        <w:spacing w:after="120"/>
        <w:jc w:val="both"/>
        <w:rPr>
          <w:b/>
          <w:sz w:val="22"/>
          <w:szCs w:val="22"/>
        </w:rPr>
      </w:pPr>
      <w:r>
        <w:rPr>
          <w:b/>
        </w:rPr>
        <w:t xml:space="preserve">Termin realizacji umowy: do </w:t>
      </w:r>
      <w:r w:rsidRPr="00FB1B4F">
        <w:t>……</w:t>
      </w:r>
      <w:r w:rsidRPr="00E03F0E">
        <w:rPr>
          <w:sz w:val="22"/>
          <w:szCs w:val="22"/>
        </w:rPr>
        <w:t xml:space="preserve"> </w:t>
      </w:r>
      <w:r w:rsidRPr="00E03F0E">
        <w:rPr>
          <w:b/>
          <w:bCs/>
          <w:sz w:val="22"/>
          <w:szCs w:val="22"/>
        </w:rPr>
        <w:t xml:space="preserve">dni </w:t>
      </w:r>
      <w:r w:rsidRPr="00B22350">
        <w:rPr>
          <w:b/>
          <w:sz w:val="22"/>
          <w:szCs w:val="22"/>
        </w:rPr>
        <w:t xml:space="preserve">od daty od daty otrzymania zamówienia potwierdzonego przez </w:t>
      </w:r>
      <w:proofErr w:type="spellStart"/>
      <w:r w:rsidRPr="00B22350">
        <w:rPr>
          <w:b/>
          <w:sz w:val="22"/>
          <w:szCs w:val="22"/>
        </w:rPr>
        <w:t>MNiSW</w:t>
      </w:r>
      <w:proofErr w:type="spellEnd"/>
      <w:r w:rsidRPr="00B22350">
        <w:rPr>
          <w:b/>
          <w:sz w:val="22"/>
          <w:szCs w:val="22"/>
        </w:rPr>
        <w:t>.</w:t>
      </w:r>
    </w:p>
    <w:p w:rsidR="00A61F42" w:rsidRPr="00F0112D" w:rsidRDefault="00A61F42" w:rsidP="00A61F42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</w:t>
      </w:r>
      <w:r w:rsidRPr="00F0112D">
        <w:rPr>
          <w:b/>
        </w:rPr>
        <w:t>gwarancji wynosi:</w:t>
      </w:r>
      <w:r w:rsidRPr="00F0112D">
        <w:t xml:space="preserve"> ………………………………...(</w:t>
      </w:r>
      <w:r w:rsidRPr="00F0112D">
        <w:rPr>
          <w:i/>
        </w:rPr>
        <w:t>kryterium oceny ofert)</w:t>
      </w:r>
    </w:p>
    <w:p w:rsidR="00A61F42" w:rsidRPr="00F0112D" w:rsidRDefault="00A61F42" w:rsidP="00A61F4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0112D">
        <w:rPr>
          <w:sz w:val="22"/>
        </w:rPr>
        <w:t>Oświadczamy, że zgodnie z ustawą z dnia 6 marca 2018 r. Prawo przedsiębiorców, należymy do małych lub średnich przedsiębiorców:</w:t>
      </w:r>
      <w:r w:rsidRPr="00F0112D">
        <w:rPr>
          <w:b/>
          <w:sz w:val="22"/>
        </w:rPr>
        <w:t xml:space="preserve"> TAK/NIE</w:t>
      </w:r>
    </w:p>
    <w:p w:rsidR="00A61F42" w:rsidRDefault="00A61F42" w:rsidP="00A61F42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F0112D">
        <w:rPr>
          <w:b/>
          <w:sz w:val="22"/>
        </w:rPr>
        <w:t xml:space="preserve">Termin płatności: </w:t>
      </w:r>
      <w:r w:rsidRPr="00F0112D">
        <w:rPr>
          <w:sz w:val="22"/>
          <w:szCs w:val="22"/>
        </w:rPr>
        <w:t>przelewem w terminie do 21 dni od daty otrzymania faktury przez Zamawiającego na rachunek Wykonawcy zawarty na dzień</w:t>
      </w:r>
      <w:r>
        <w:rPr>
          <w:sz w:val="22"/>
          <w:szCs w:val="22"/>
        </w:rPr>
        <w:t xml:space="preserve"> zlecenia przelewu w wykazie podmiotów, o których mowa w art. 96b ust. 1) Ustawy o podatku od towarów i usług.</w:t>
      </w:r>
      <w:r w:rsidRPr="00FB1B4F">
        <w:rPr>
          <w:b/>
          <w:sz w:val="22"/>
          <w:szCs w:val="22"/>
          <w:u w:val="single"/>
        </w:rPr>
        <w:t xml:space="preserve"> </w:t>
      </w:r>
    </w:p>
    <w:p w:rsidR="00A61F42" w:rsidRDefault="00A61F42" w:rsidP="00A61F42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A61F42" w:rsidRPr="00730EFE" w:rsidRDefault="00A61F42" w:rsidP="00A61F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E03F0E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61F42" w:rsidRDefault="00A61F42" w:rsidP="00A61F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61F42" w:rsidRDefault="00A61F42" w:rsidP="00A61F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  <w:lang w:eastAsia="ar-SA"/>
        </w:rPr>
      </w:pPr>
      <w:r w:rsidRPr="003C48E4">
        <w:rPr>
          <w:color w:val="FF0000"/>
          <w:sz w:val="22"/>
          <w:szCs w:val="22"/>
          <w:lang w:eastAsia="ar-SA"/>
        </w:rPr>
        <w:t>Oświadczam, że</w:t>
      </w:r>
      <w:r>
        <w:rPr>
          <w:color w:val="FF0000"/>
          <w:sz w:val="22"/>
          <w:szCs w:val="22"/>
          <w:lang w:eastAsia="ar-SA"/>
        </w:rPr>
        <w:t xml:space="preserve"> producent zaoferowanych urządzeń posiada </w:t>
      </w:r>
      <w:r w:rsidRPr="00E03F0E">
        <w:rPr>
          <w:color w:val="FF0000"/>
          <w:sz w:val="22"/>
          <w:szCs w:val="22"/>
          <w:lang w:eastAsia="ar-SA"/>
        </w:rPr>
        <w:t>Certyfikat ISO 9001</w:t>
      </w:r>
      <w:r>
        <w:rPr>
          <w:color w:val="FF0000"/>
          <w:sz w:val="22"/>
          <w:szCs w:val="22"/>
          <w:lang w:eastAsia="ar-SA"/>
        </w:rPr>
        <w:t xml:space="preserve"> lub równoważny tj.  ………………………….</w:t>
      </w:r>
    </w:p>
    <w:p w:rsidR="00A61F42" w:rsidRDefault="00A61F42" w:rsidP="00A61F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</w:rPr>
        <w:t>Oświadczamy, że oferowane urządzenia posiadają deklarację zgodności CE.</w:t>
      </w:r>
    </w:p>
    <w:p w:rsidR="00A61F42" w:rsidRDefault="00A61F42" w:rsidP="00A61F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FF0000"/>
          <w:sz w:val="22"/>
          <w:szCs w:val="22"/>
          <w:lang w:eastAsia="ar-SA"/>
        </w:rPr>
      </w:pPr>
      <w:r>
        <w:rPr>
          <w:color w:val="FF0000"/>
          <w:sz w:val="22"/>
          <w:szCs w:val="22"/>
          <w:lang w:eastAsia="ar-SA"/>
        </w:rPr>
        <w:t>Oświadczam, że g</w:t>
      </w:r>
      <w:r w:rsidRPr="00E03F0E">
        <w:rPr>
          <w:color w:val="FF0000"/>
          <w:sz w:val="22"/>
          <w:szCs w:val="22"/>
          <w:lang w:eastAsia="ar-SA"/>
        </w:rPr>
        <w:t>łośność jednostki centralnej mierzona zgodnie z normą ISO 7779</w:t>
      </w:r>
      <w:r>
        <w:rPr>
          <w:color w:val="FF0000"/>
          <w:sz w:val="22"/>
          <w:szCs w:val="22"/>
          <w:lang w:eastAsia="ar-SA"/>
        </w:rPr>
        <w:t xml:space="preserve"> lub równoważną</w:t>
      </w:r>
      <w:r w:rsidRPr="00E03F0E">
        <w:rPr>
          <w:color w:val="FF0000"/>
          <w:sz w:val="22"/>
          <w:szCs w:val="22"/>
          <w:lang w:eastAsia="ar-SA"/>
        </w:rPr>
        <w:t xml:space="preserve"> oraz wykazana zgodnie z normą ISO 9296 </w:t>
      </w:r>
      <w:r>
        <w:rPr>
          <w:color w:val="FF0000"/>
          <w:sz w:val="22"/>
          <w:szCs w:val="22"/>
          <w:lang w:eastAsia="ar-SA"/>
        </w:rPr>
        <w:t xml:space="preserve">lub równoważną </w:t>
      </w:r>
      <w:r w:rsidRPr="00E03F0E">
        <w:rPr>
          <w:color w:val="FF0000"/>
          <w:sz w:val="22"/>
          <w:szCs w:val="22"/>
          <w:lang w:eastAsia="ar-SA"/>
        </w:rPr>
        <w:t>w pozycji operatora w trybie pracy zapis/odczyt na dysk (WORK) wynos</w:t>
      </w:r>
      <w:r>
        <w:rPr>
          <w:color w:val="FF0000"/>
          <w:sz w:val="22"/>
          <w:szCs w:val="22"/>
          <w:lang w:eastAsia="ar-SA"/>
        </w:rPr>
        <w:t xml:space="preserve">i </w:t>
      </w:r>
      <w:r w:rsidRPr="00E03F0E">
        <w:rPr>
          <w:color w:val="FF0000"/>
          <w:sz w:val="22"/>
          <w:szCs w:val="22"/>
          <w:lang w:eastAsia="ar-SA"/>
        </w:rPr>
        <w:t xml:space="preserve">maksymalnie 22 </w:t>
      </w:r>
      <w:proofErr w:type="spellStart"/>
      <w:r w:rsidRPr="00E03F0E">
        <w:rPr>
          <w:color w:val="FF0000"/>
          <w:sz w:val="22"/>
          <w:szCs w:val="22"/>
          <w:lang w:eastAsia="ar-SA"/>
        </w:rPr>
        <w:t>dB</w:t>
      </w:r>
      <w:proofErr w:type="spellEnd"/>
    </w:p>
    <w:p w:rsidR="00A61F42" w:rsidRDefault="00A61F42" w:rsidP="00A61F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zestaw komputera stacjonarnego 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A61F42" w:rsidRPr="00E03F0E" w:rsidRDefault="00A61F42" w:rsidP="00A61F42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zestaw komputera stacjonarnego </w:t>
      </w:r>
      <w:r>
        <w:rPr>
          <w:color w:val="000000"/>
          <w:sz w:val="22"/>
          <w:szCs w:val="22"/>
          <w:lang w:eastAsia="ar-SA"/>
        </w:rPr>
        <w:t xml:space="preserve"> przeznaczony jest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A61F42" w:rsidRDefault="00A61F42" w:rsidP="00A61F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61F42" w:rsidRDefault="00A61F42" w:rsidP="00A61F4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61F42" w:rsidRDefault="00A61F42" w:rsidP="00A61F4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579C" w:rsidRDefault="00D7579C" w:rsidP="00A61F42">
      <w:pPr>
        <w:ind w:left="360"/>
        <w:jc w:val="both"/>
        <w:rPr>
          <w:i/>
          <w:sz w:val="22"/>
          <w:szCs w:val="22"/>
        </w:rPr>
      </w:pPr>
    </w:p>
    <w:p w:rsidR="00D7579C" w:rsidRDefault="00D7579C" w:rsidP="00A61F42">
      <w:pPr>
        <w:ind w:left="360"/>
        <w:jc w:val="both"/>
        <w:rPr>
          <w:i/>
          <w:sz w:val="22"/>
          <w:szCs w:val="22"/>
        </w:rPr>
      </w:pPr>
    </w:p>
    <w:p w:rsidR="00D7579C" w:rsidRDefault="00D7579C" w:rsidP="00A61F42">
      <w:pPr>
        <w:ind w:left="360"/>
        <w:jc w:val="both"/>
        <w:rPr>
          <w:i/>
          <w:sz w:val="22"/>
          <w:szCs w:val="22"/>
        </w:rPr>
      </w:pPr>
    </w:p>
    <w:p w:rsidR="00D7579C" w:rsidRDefault="00D7579C" w:rsidP="00A61F42">
      <w:pPr>
        <w:ind w:left="360"/>
        <w:jc w:val="both"/>
        <w:rPr>
          <w:i/>
          <w:sz w:val="22"/>
          <w:szCs w:val="22"/>
        </w:rPr>
      </w:pPr>
      <w:bookmarkStart w:id="0" w:name="_GoBack"/>
      <w:bookmarkEnd w:id="0"/>
    </w:p>
    <w:p w:rsidR="00A61F42" w:rsidRDefault="00A61F42" w:rsidP="00A61F4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61F42" w:rsidTr="0087448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1F42" w:rsidRDefault="00A61F42" w:rsidP="008744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61F42" w:rsidRDefault="00A61F42" w:rsidP="008744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A61F42" w:rsidRDefault="00A61F42" w:rsidP="008744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61F42" w:rsidRDefault="00A61F42" w:rsidP="008744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A61F42" w:rsidTr="008744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F42" w:rsidRDefault="00A61F42" w:rsidP="008744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F42" w:rsidRDefault="00A61F42" w:rsidP="008744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F42" w:rsidRDefault="00A61F42" w:rsidP="008744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61F42" w:rsidTr="008744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F42" w:rsidRDefault="00A61F42" w:rsidP="008744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F42" w:rsidRDefault="00A61F42" w:rsidP="008744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61F42" w:rsidRDefault="00A61F42" w:rsidP="008744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61F42" w:rsidRDefault="00A61F42" w:rsidP="00D7579C">
      <w:pPr>
        <w:spacing w:line="360" w:lineRule="auto"/>
        <w:ind w:left="1080"/>
        <w:jc w:val="both"/>
        <w:rPr>
          <w:sz w:val="22"/>
          <w:szCs w:val="22"/>
        </w:rPr>
      </w:pPr>
    </w:p>
    <w:p w:rsidR="00A61F42" w:rsidRDefault="00A61F42" w:rsidP="00A61F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61F42" w:rsidRDefault="00A61F42" w:rsidP="00A61F4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A61F42" w:rsidRDefault="00A61F42" w:rsidP="00A61F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61F42" w:rsidRDefault="00A61F42" w:rsidP="00A61F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61F42" w:rsidRDefault="00A61F42" w:rsidP="00A61F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61F42" w:rsidRDefault="00A61F42" w:rsidP="00A61F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A61F42" w:rsidRDefault="00A61F42" w:rsidP="00A61F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61F42" w:rsidRDefault="00A61F42" w:rsidP="00A61F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61F42" w:rsidRDefault="00A61F42" w:rsidP="00A61F4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61F42" w:rsidRDefault="00A61F42" w:rsidP="00A61F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61F42" w:rsidRDefault="00A61F42" w:rsidP="00A61F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61F42" w:rsidRPr="00F0112D" w:rsidRDefault="00A61F42" w:rsidP="00A61F42">
      <w:pPr>
        <w:jc w:val="center"/>
        <w:rPr>
          <w:bCs/>
          <w:i/>
          <w:iCs/>
          <w:color w:val="FF0000"/>
          <w:sz w:val="22"/>
          <w:szCs w:val="22"/>
        </w:rPr>
      </w:pPr>
    </w:p>
    <w:p w:rsidR="00A61F42" w:rsidRPr="00F0112D" w:rsidRDefault="00A61F42" w:rsidP="00A61F42">
      <w:pPr>
        <w:jc w:val="center"/>
        <w:rPr>
          <w:bCs/>
          <w:i/>
          <w:iCs/>
          <w:color w:val="FF0000"/>
        </w:rPr>
      </w:pPr>
      <w:r w:rsidRPr="00F0112D">
        <w:rPr>
          <w:bCs/>
          <w:i/>
          <w:iCs/>
          <w:color w:val="FF0000"/>
        </w:rPr>
        <w:t>Dokument należy sporządzić w postaci elektronicznej i podpisać kwalifikowanym podpisem elektronicznym.</w:t>
      </w:r>
    </w:p>
    <w:p w:rsidR="00A61F42" w:rsidRPr="00F0112D" w:rsidRDefault="00A61F42" w:rsidP="00A61F42">
      <w:pPr>
        <w:jc w:val="center"/>
        <w:rPr>
          <w:bCs/>
          <w:i/>
          <w:iCs/>
          <w:color w:val="FF0000"/>
          <w:sz w:val="18"/>
          <w:szCs w:val="18"/>
        </w:rPr>
      </w:pPr>
    </w:p>
    <w:p w:rsidR="00A61F42" w:rsidRPr="00E03F0E" w:rsidRDefault="00A61F42" w:rsidP="00A61F42">
      <w:pPr>
        <w:jc w:val="center"/>
        <w:rPr>
          <w:i/>
          <w:iCs/>
        </w:rPr>
      </w:pPr>
    </w:p>
    <w:p w:rsidR="00A61F42" w:rsidRPr="00A51B76" w:rsidRDefault="00A61F42" w:rsidP="00A61F42"/>
    <w:p w:rsidR="00A61F42" w:rsidRPr="00471CA7" w:rsidRDefault="00A61F42" w:rsidP="00A61F42"/>
    <w:p w:rsidR="00A61F42" w:rsidRPr="004D2E0A" w:rsidRDefault="00A61F42" w:rsidP="00A61F42"/>
    <w:p w:rsidR="00A61F42" w:rsidRDefault="00A61F42" w:rsidP="00A61F42">
      <w:pPr>
        <w:jc w:val="right"/>
        <w:rPr>
          <w:sz w:val="20"/>
          <w:szCs w:val="20"/>
        </w:rPr>
      </w:pPr>
    </w:p>
    <w:p w:rsidR="00FE545C" w:rsidRPr="00A61F42" w:rsidRDefault="00FE545C" w:rsidP="00A61F42"/>
    <w:sectPr w:rsidR="00FE545C" w:rsidRPr="00A61F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72D4" w:rsidRDefault="008872D4">
      <w:r>
        <w:separator/>
      </w:r>
    </w:p>
  </w:endnote>
  <w:endnote w:type="continuationSeparator" w:id="0">
    <w:p w:rsidR="008872D4" w:rsidRDefault="0088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64E" w:rsidRDefault="00A266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64E" w:rsidRDefault="00A266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72D4" w:rsidRDefault="008872D4">
      <w:r>
        <w:separator/>
      </w:r>
    </w:p>
  </w:footnote>
  <w:footnote w:type="continuationSeparator" w:id="0">
    <w:p w:rsidR="008872D4" w:rsidRDefault="008872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64E" w:rsidRDefault="00A26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664E" w:rsidRDefault="00A266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72D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72D4"/>
    <w:rsid w:val="008B2F0C"/>
    <w:rsid w:val="008B4928"/>
    <w:rsid w:val="008D2AB8"/>
    <w:rsid w:val="008F1C66"/>
    <w:rsid w:val="00970FE4"/>
    <w:rsid w:val="00A0022B"/>
    <w:rsid w:val="00A2664E"/>
    <w:rsid w:val="00A346FE"/>
    <w:rsid w:val="00A47B4D"/>
    <w:rsid w:val="00A61F42"/>
    <w:rsid w:val="00A83018"/>
    <w:rsid w:val="00B774DC"/>
    <w:rsid w:val="00C969A6"/>
    <w:rsid w:val="00CA7D36"/>
    <w:rsid w:val="00D24208"/>
    <w:rsid w:val="00D60C38"/>
    <w:rsid w:val="00D66893"/>
    <w:rsid w:val="00D7579C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A07854C"/>
  <w15:chartTrackingRefBased/>
  <w15:docId w15:val="{2421D169-8E25-49DE-AF91-AC0DAC33D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1F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D64D0-0E4A-4EF9-BD6C-EF4B0AD8D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4</cp:revision>
  <cp:lastPrinted>1899-12-31T23:00:00Z</cp:lastPrinted>
  <dcterms:created xsi:type="dcterms:W3CDTF">2020-11-03T07:21:00Z</dcterms:created>
  <dcterms:modified xsi:type="dcterms:W3CDTF">2020-11-12T06:45:00Z</dcterms:modified>
</cp:coreProperties>
</file>