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23426" w14:textId="77777777" w:rsidR="001A443E" w:rsidRDefault="003C3740" w:rsidP="001A443E">
      <w:pPr>
        <w:jc w:val="right"/>
        <w:rPr>
          <w:b/>
          <w:bCs/>
          <w:sz w:val="24"/>
        </w:rPr>
      </w:pPr>
      <w:r w:rsidRPr="003C3740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3C3740">
        <w:rPr>
          <w:sz w:val="24"/>
        </w:rPr>
        <w:t>2020-11-16</w:t>
      </w:r>
    </w:p>
    <w:p w14:paraId="0A375952" w14:textId="77777777" w:rsidR="001A443E" w:rsidRDefault="001A443E" w:rsidP="00A80738">
      <w:pPr>
        <w:rPr>
          <w:b/>
          <w:bCs/>
          <w:sz w:val="24"/>
        </w:rPr>
      </w:pPr>
    </w:p>
    <w:p w14:paraId="086A4528" w14:textId="77777777" w:rsidR="001A443E" w:rsidRDefault="001A443E" w:rsidP="00A80738">
      <w:pPr>
        <w:rPr>
          <w:b/>
          <w:bCs/>
          <w:sz w:val="24"/>
        </w:rPr>
      </w:pPr>
    </w:p>
    <w:p w14:paraId="6FEBC301" w14:textId="77777777" w:rsidR="00A80738" w:rsidRDefault="003C3740" w:rsidP="0018613E">
      <w:pPr>
        <w:spacing w:after="40"/>
        <w:rPr>
          <w:b/>
          <w:bCs/>
          <w:sz w:val="24"/>
        </w:rPr>
      </w:pPr>
      <w:r w:rsidRPr="003C3740">
        <w:rPr>
          <w:b/>
          <w:bCs/>
          <w:sz w:val="24"/>
        </w:rPr>
        <w:t>Samodzielny Publiczny Zespół Opieki Zdrowotnej w Kolbuszowej</w:t>
      </w:r>
    </w:p>
    <w:p w14:paraId="42A4F566" w14:textId="77777777" w:rsidR="00A80738" w:rsidRPr="0018613E" w:rsidRDefault="003C3740" w:rsidP="00A80738">
      <w:pPr>
        <w:rPr>
          <w:bCs/>
          <w:sz w:val="24"/>
        </w:rPr>
      </w:pPr>
      <w:r w:rsidRPr="003C3740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3C3740">
        <w:rPr>
          <w:bCs/>
          <w:sz w:val="24"/>
        </w:rPr>
        <w:t>4</w:t>
      </w:r>
    </w:p>
    <w:p w14:paraId="4D672398" w14:textId="77777777" w:rsidR="00A80738" w:rsidRPr="0018613E" w:rsidRDefault="003C3740" w:rsidP="00A80738">
      <w:pPr>
        <w:rPr>
          <w:bCs/>
          <w:sz w:val="24"/>
        </w:rPr>
      </w:pPr>
      <w:r w:rsidRPr="003C3740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3C3740">
        <w:rPr>
          <w:bCs/>
          <w:sz w:val="24"/>
        </w:rPr>
        <w:t>Kolbuszowa</w:t>
      </w:r>
    </w:p>
    <w:p w14:paraId="08CD5A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1125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C9964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96622E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C3740" w:rsidRPr="003C3740">
        <w:rPr>
          <w:b/>
          <w:sz w:val="24"/>
          <w:szCs w:val="24"/>
        </w:rPr>
        <w:t>Eap-2412/26/20/M</w:t>
      </w:r>
      <w:r w:rsidR="00A80738">
        <w:rPr>
          <w:sz w:val="24"/>
        </w:rPr>
        <w:tab/>
        <w:t xml:space="preserve"> </w:t>
      </w:r>
    </w:p>
    <w:p w14:paraId="7ABB16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5AF8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930DEAE" w14:textId="77777777" w:rsidR="00A80738" w:rsidRDefault="00A80738" w:rsidP="00E42FF4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14:paraId="12DBB6F2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C3740" w:rsidRPr="003C37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2060D73" w14:textId="77777777" w:rsidR="00CB5EDB" w:rsidRPr="00490DC0" w:rsidRDefault="003C3740" w:rsidP="00CB5EDB">
      <w:pPr>
        <w:pStyle w:val="Tekstpodstawowywcity"/>
        <w:spacing w:before="120" w:after="240"/>
        <w:ind w:firstLine="0"/>
        <w:jc w:val="center"/>
      </w:pPr>
      <w:r w:rsidRPr="003C3740">
        <w:rPr>
          <w:b/>
        </w:rPr>
        <w:t>Usługa odbioru i utylizacji odpadów poszpitalnych niebezpiecznych tj. odpady z diagnozowania, leczenia i profilaktyki medycznej o kodzie: 180103*, 180102*, 180109, 180182*, 150110*.</w:t>
      </w:r>
    </w:p>
    <w:p w14:paraId="0D3EBCB6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C3740" w:rsidRPr="003C3740">
        <w:rPr>
          <w:sz w:val="24"/>
          <w:szCs w:val="24"/>
        </w:rPr>
        <w:t>(</w:t>
      </w:r>
      <w:proofErr w:type="spellStart"/>
      <w:r w:rsidR="003C3740" w:rsidRPr="003C3740">
        <w:rPr>
          <w:sz w:val="24"/>
          <w:szCs w:val="24"/>
        </w:rPr>
        <w:t>t.j</w:t>
      </w:r>
      <w:proofErr w:type="spellEnd"/>
      <w:r w:rsidR="003C3740" w:rsidRPr="003C374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ADA53FB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C3740" w:rsidRPr="003C3740">
        <w:rPr>
          <w:sz w:val="24"/>
          <w:szCs w:val="24"/>
        </w:rPr>
        <w:t>16/11/2020</w:t>
      </w:r>
      <w:r w:rsidRPr="00FF4AB1">
        <w:rPr>
          <w:sz w:val="24"/>
          <w:szCs w:val="24"/>
        </w:rPr>
        <w:t xml:space="preserve"> o godz. </w:t>
      </w:r>
      <w:r w:rsidR="003C3740" w:rsidRPr="003C3740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64D4910F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3740" w:rsidRPr="006646D9" w14:paraId="78537E7F" w14:textId="77777777" w:rsidTr="00627362">
        <w:trPr>
          <w:trHeight w:val="70"/>
        </w:trPr>
        <w:tc>
          <w:tcPr>
            <w:tcW w:w="9214" w:type="dxa"/>
          </w:tcPr>
          <w:p w14:paraId="49CDD43A" w14:textId="57A0E1FC" w:rsidR="003C3740" w:rsidRPr="00A3048A" w:rsidRDefault="003C3740" w:rsidP="006273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C3740">
              <w:rPr>
                <w:sz w:val="24"/>
                <w:szCs w:val="24"/>
              </w:rPr>
              <w:t xml:space="preserve">zamówienia w wysokości </w:t>
            </w:r>
            <w:r w:rsidR="00E42FF4">
              <w:rPr>
                <w:sz w:val="24"/>
                <w:szCs w:val="24"/>
              </w:rPr>
              <w:t xml:space="preserve">450 000 </w:t>
            </w:r>
            <w:r w:rsidRPr="003C3740">
              <w:rPr>
                <w:sz w:val="24"/>
                <w:szCs w:val="24"/>
              </w:rPr>
              <w:t xml:space="preserve"> zł brutto;</w:t>
            </w:r>
          </w:p>
        </w:tc>
      </w:tr>
    </w:tbl>
    <w:p w14:paraId="3628CEA4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7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809"/>
        <w:gridCol w:w="2186"/>
        <w:gridCol w:w="1215"/>
        <w:gridCol w:w="3781"/>
      </w:tblGrid>
      <w:tr w:rsidR="00EF67C7" w:rsidRPr="00075CD0" w14:paraId="4E7AD997" w14:textId="77777777" w:rsidTr="00E42FF4">
        <w:trPr>
          <w:trHeight w:val="681"/>
        </w:trPr>
        <w:tc>
          <w:tcPr>
            <w:tcW w:w="785" w:type="dxa"/>
            <w:shd w:val="clear" w:color="auto" w:fill="auto"/>
            <w:vAlign w:val="center"/>
          </w:tcPr>
          <w:p w14:paraId="568C30D5" w14:textId="77777777" w:rsidR="00EF67C7" w:rsidRPr="00CB5EDB" w:rsidRDefault="00EF67C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B3A519D" w14:textId="77777777" w:rsidR="00EF67C7" w:rsidRPr="00CB5EDB" w:rsidRDefault="00EF67C7" w:rsidP="00075CD0">
            <w:pPr>
              <w:jc w:val="center"/>
            </w:pPr>
            <w:r w:rsidRPr="00CB5EDB">
              <w:t>Nr</w:t>
            </w:r>
          </w:p>
          <w:p w14:paraId="6759E600" w14:textId="77777777" w:rsidR="00EF67C7" w:rsidRPr="00CB5EDB" w:rsidRDefault="00EF67C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7ED97267" w14:textId="77777777" w:rsidR="00EF67C7" w:rsidRDefault="00EF67C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7706C28A" w14:textId="77777777" w:rsidR="00EF67C7" w:rsidRPr="00CB5EDB" w:rsidRDefault="00EF67C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9622257" w14:textId="77777777" w:rsidR="00EF67C7" w:rsidRPr="00CB5EDB" w:rsidRDefault="00EF67C7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24CC4756" w14:textId="751478C9" w:rsidR="00EF67C7" w:rsidRPr="00CB5EDB" w:rsidRDefault="00EF67C7" w:rsidP="00075CD0">
            <w:pPr>
              <w:jc w:val="center"/>
            </w:pPr>
            <w:r>
              <w:t xml:space="preserve">Odległość w (km) ilość km od miejsca wytwarzania odpadów do najbliższej instalacji, </w:t>
            </w:r>
            <w:r w:rsidR="00E42FF4">
              <w:t>miejsca</w:t>
            </w:r>
            <w:r>
              <w:t xml:space="preserve"> przeznaczonego do ich unieszkodliwiania </w:t>
            </w:r>
          </w:p>
        </w:tc>
      </w:tr>
      <w:tr w:rsidR="00EF67C7" w:rsidRPr="00075CD0" w14:paraId="3D3E18EC" w14:textId="77777777" w:rsidTr="00E42FF4">
        <w:trPr>
          <w:trHeight w:val="2272"/>
        </w:trPr>
        <w:tc>
          <w:tcPr>
            <w:tcW w:w="785" w:type="dxa"/>
            <w:shd w:val="clear" w:color="auto" w:fill="auto"/>
            <w:vAlign w:val="center"/>
          </w:tcPr>
          <w:p w14:paraId="59FA6379" w14:textId="77777777" w:rsidR="00EF67C7" w:rsidRPr="00CB5EDB" w:rsidRDefault="00EF67C7" w:rsidP="00EF67C7">
            <w:pPr>
              <w:spacing w:before="120" w:after="120"/>
              <w:jc w:val="center"/>
            </w:pPr>
            <w:r w:rsidRPr="003C3740"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75C70F31" w14:textId="77777777" w:rsidR="00EF67C7" w:rsidRPr="00CB5EDB" w:rsidRDefault="00EF67C7" w:rsidP="00EF67C7">
            <w:pPr>
              <w:spacing w:before="120" w:after="120"/>
              <w:jc w:val="center"/>
            </w:pPr>
            <w:r w:rsidRPr="003C3740">
              <w:t>1</w:t>
            </w:r>
          </w:p>
        </w:tc>
        <w:tc>
          <w:tcPr>
            <w:tcW w:w="2186" w:type="dxa"/>
            <w:shd w:val="clear" w:color="auto" w:fill="auto"/>
          </w:tcPr>
          <w:p w14:paraId="08B989EE" w14:textId="77777777" w:rsidR="00EF67C7" w:rsidRDefault="00EF67C7" w:rsidP="00EF67C7">
            <w:pPr>
              <w:pStyle w:val="Domyln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REMONDIS MEDISON Sp. z o. o. - Lider</w:t>
            </w:r>
          </w:p>
          <w:p w14:paraId="50ED16DF" w14:textId="77777777" w:rsidR="00EF67C7" w:rsidRDefault="00EF67C7" w:rsidP="00EF67C7">
            <w:pPr>
              <w:pStyle w:val="Domylny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42-530 Dąbrowa Górnicza, ul. Puszkina 41</w:t>
            </w:r>
          </w:p>
          <w:p w14:paraId="29E7CEDE" w14:textId="33F803EF" w:rsidR="00EF67C7" w:rsidRDefault="00EF67C7" w:rsidP="00EF67C7">
            <w:pPr>
              <w:pStyle w:val="Domylny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REMONDIS MEDISON Rzeszów Sp. z o. o. - </w:t>
            </w:r>
            <w:proofErr w:type="spellStart"/>
            <w:r>
              <w:rPr>
                <w:b/>
                <w:sz w:val="22"/>
                <w:szCs w:val="22"/>
              </w:rPr>
              <w:t>Koncorcjant</w:t>
            </w:r>
            <w:proofErr w:type="spellEnd"/>
          </w:p>
          <w:p w14:paraId="3CF7E67A" w14:textId="36F704A1" w:rsidR="00EF67C7" w:rsidRDefault="00EF67C7" w:rsidP="00EF67C7">
            <w:pPr>
              <w:pStyle w:val="Domylny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35-078 Rzeszów, ul. Hetmańska 120 nr 42/120</w:t>
            </w:r>
          </w:p>
          <w:p w14:paraId="20E0F661" w14:textId="10129572" w:rsidR="00EF67C7" w:rsidRPr="00CB5EDB" w:rsidRDefault="00EF67C7" w:rsidP="00EF67C7">
            <w:pPr>
              <w:spacing w:before="40" w:after="40"/>
              <w:jc w:val="both"/>
            </w:pPr>
          </w:p>
        </w:tc>
        <w:tc>
          <w:tcPr>
            <w:tcW w:w="1215" w:type="dxa"/>
            <w:shd w:val="clear" w:color="auto" w:fill="auto"/>
            <w:vAlign w:val="center"/>
          </w:tcPr>
          <w:p w14:paraId="7158BDDA" w14:textId="77777777" w:rsidR="00EF67C7" w:rsidRPr="00CB5EDB" w:rsidRDefault="00EF67C7" w:rsidP="00EF67C7">
            <w:pPr>
              <w:spacing w:before="120" w:after="120"/>
              <w:jc w:val="center"/>
            </w:pPr>
            <w:r w:rsidRPr="003C3740">
              <w:t>256 510.26 zł</w:t>
            </w:r>
          </w:p>
        </w:tc>
        <w:tc>
          <w:tcPr>
            <w:tcW w:w="3781" w:type="dxa"/>
            <w:shd w:val="clear" w:color="auto" w:fill="auto"/>
            <w:vAlign w:val="center"/>
          </w:tcPr>
          <w:p w14:paraId="7478537F" w14:textId="196FC9CE" w:rsidR="00EF67C7" w:rsidRPr="00CB5EDB" w:rsidRDefault="00EF67C7" w:rsidP="00EF67C7">
            <w:pPr>
              <w:spacing w:before="120" w:after="120"/>
              <w:jc w:val="center"/>
            </w:pPr>
            <w:r>
              <w:t>36 km</w:t>
            </w:r>
          </w:p>
        </w:tc>
      </w:tr>
    </w:tbl>
    <w:p w14:paraId="124EE1A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8307007" w14:textId="5E82D934" w:rsidR="00C236D3" w:rsidRDefault="00E42FF4" w:rsidP="00E42FF4">
      <w:pPr>
        <w:jc w:val="right"/>
      </w:pPr>
      <w:r>
        <w:t xml:space="preserve">Dyrektor SP ZOZ Kolbuszowa </w:t>
      </w:r>
    </w:p>
    <w:p w14:paraId="5CD38A96" w14:textId="27861E3B" w:rsidR="00E42FF4" w:rsidRDefault="00E42FF4" w:rsidP="00E42FF4">
      <w:pPr>
        <w:jc w:val="right"/>
      </w:pPr>
      <w:r>
        <w:t>Zbigniew Strzelczyk</w:t>
      </w:r>
    </w:p>
    <w:sectPr w:rsidR="00E42FF4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20A16" w14:textId="77777777" w:rsidR="0018616C" w:rsidRDefault="0018616C">
      <w:r>
        <w:separator/>
      </w:r>
    </w:p>
  </w:endnote>
  <w:endnote w:type="continuationSeparator" w:id="0">
    <w:p w14:paraId="22592A4F" w14:textId="77777777" w:rsidR="0018616C" w:rsidRDefault="0018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A932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09EE1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F679C" w14:textId="77777777" w:rsidR="00C94D43" w:rsidRDefault="00E42F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086D6E">
        <v:line id="_x0000_s2049" style="position:absolute;left:0;text-align:left;z-index:251657728" from="-3.85pt,8.7pt" to="455.15pt,8.7pt"/>
      </w:pict>
    </w:r>
  </w:p>
  <w:p w14:paraId="66E6C31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57266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429F53" w14:textId="77777777" w:rsidR="00C94D43" w:rsidRDefault="00C94D43">
    <w:pPr>
      <w:pStyle w:val="Stopka"/>
      <w:tabs>
        <w:tab w:val="clear" w:pos="4536"/>
      </w:tabs>
      <w:jc w:val="center"/>
    </w:pPr>
  </w:p>
  <w:p w14:paraId="68E71F0C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66142" w14:textId="77777777" w:rsidR="0018616C" w:rsidRDefault="0018616C">
      <w:r>
        <w:separator/>
      </w:r>
    </w:p>
  </w:footnote>
  <w:footnote w:type="continuationSeparator" w:id="0">
    <w:p w14:paraId="0B61B558" w14:textId="77777777" w:rsidR="0018616C" w:rsidRDefault="0018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B9966" w14:textId="77777777" w:rsidR="003C3740" w:rsidRDefault="003C3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07DAE" w14:textId="77777777" w:rsidR="003C3740" w:rsidRDefault="003C3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09A8B" w14:textId="77777777" w:rsidR="003C3740" w:rsidRDefault="003C3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16C"/>
    <w:rsid w:val="0001764B"/>
    <w:rsid w:val="0003529D"/>
    <w:rsid w:val="00075CD0"/>
    <w:rsid w:val="00092C61"/>
    <w:rsid w:val="0014428B"/>
    <w:rsid w:val="0018613E"/>
    <w:rsid w:val="0018616C"/>
    <w:rsid w:val="001A443E"/>
    <w:rsid w:val="002628C2"/>
    <w:rsid w:val="00342653"/>
    <w:rsid w:val="0035216A"/>
    <w:rsid w:val="003B044E"/>
    <w:rsid w:val="003C3740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42FF4"/>
    <w:rsid w:val="00EB7963"/>
    <w:rsid w:val="00EF67C7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B6809B"/>
  <w15:chartTrackingRefBased/>
  <w15:docId w15:val="{F0FFD3D1-0AC0-4758-9873-FC413C10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y">
    <w:name w:val="Domyślny"/>
    <w:rsid w:val="00EF67C7"/>
    <w:pPr>
      <w:suppressAutoHyphens/>
      <w:spacing w:line="100" w:lineRule="atLeast"/>
    </w:pPr>
    <w:rPr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2020-11-16T09:19:00Z</cp:lastPrinted>
  <dcterms:created xsi:type="dcterms:W3CDTF">2020-11-16T09:19:00Z</dcterms:created>
  <dcterms:modified xsi:type="dcterms:W3CDTF">2020-11-16T09:19:00Z</dcterms:modified>
</cp:coreProperties>
</file>