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B0A1D" w14:textId="77777777" w:rsidR="00D168A7" w:rsidRDefault="00750CFD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4BED36A2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0FBCCB64" w14:textId="77777777" w:rsidR="00D168A7" w:rsidRDefault="00D168A7"/>
                <w:p w14:paraId="58D3874E" w14:textId="77777777" w:rsidR="00D168A7" w:rsidRDefault="00D168A7">
                  <w:pPr>
                    <w:rPr>
                      <w:sz w:val="12"/>
                    </w:rPr>
                  </w:pPr>
                </w:p>
                <w:p w14:paraId="45FA9C38" w14:textId="77777777" w:rsidR="00D168A7" w:rsidRDefault="00D168A7">
                  <w:pPr>
                    <w:rPr>
                      <w:sz w:val="12"/>
                    </w:rPr>
                  </w:pPr>
                </w:p>
                <w:p w14:paraId="3A47E4DD" w14:textId="77777777" w:rsidR="00D168A7" w:rsidRDefault="00D168A7">
                  <w:pPr>
                    <w:rPr>
                      <w:sz w:val="12"/>
                    </w:rPr>
                  </w:pPr>
                </w:p>
                <w:p w14:paraId="7323C7ED" w14:textId="77777777" w:rsidR="00D168A7" w:rsidRDefault="00D168A7">
                  <w:pPr>
                    <w:rPr>
                      <w:sz w:val="12"/>
                    </w:rPr>
                  </w:pPr>
                </w:p>
                <w:p w14:paraId="3EB9C08A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71C4845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329FA95E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323142C8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26DBBF03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573B8D16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DE1D6C" w:rsidRPr="00DE1D6C">
        <w:rPr>
          <w:sz w:val="24"/>
          <w:szCs w:val="24"/>
        </w:rPr>
        <w:t>IBR.271.22.2020.KG</w:t>
      </w:r>
    </w:p>
    <w:p w14:paraId="22A06B45" w14:textId="77777777" w:rsidR="00D168A7" w:rsidRDefault="00DE1D6C" w:rsidP="00750CFD">
      <w:pPr>
        <w:ind w:firstLine="5103"/>
        <w:rPr>
          <w:b/>
          <w:sz w:val="24"/>
        </w:rPr>
      </w:pPr>
      <w:r w:rsidRPr="00DE1D6C">
        <w:rPr>
          <w:b/>
          <w:sz w:val="24"/>
        </w:rPr>
        <w:t>Gmina Baruchowo</w:t>
      </w:r>
    </w:p>
    <w:p w14:paraId="7F400D94" w14:textId="77777777" w:rsidR="00D168A7" w:rsidRDefault="00DE1D6C" w:rsidP="00750CFD">
      <w:pPr>
        <w:ind w:left="5103"/>
        <w:rPr>
          <w:b/>
          <w:sz w:val="24"/>
        </w:rPr>
      </w:pPr>
      <w:r w:rsidRPr="00DE1D6C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DE1D6C">
        <w:rPr>
          <w:b/>
          <w:sz w:val="24"/>
        </w:rPr>
        <w:t>54</w:t>
      </w:r>
    </w:p>
    <w:p w14:paraId="5755ECF6" w14:textId="77777777" w:rsidR="00D168A7" w:rsidRDefault="00DE1D6C" w:rsidP="00750CFD">
      <w:pPr>
        <w:ind w:firstLine="5103"/>
        <w:rPr>
          <w:b/>
          <w:sz w:val="24"/>
        </w:rPr>
      </w:pPr>
      <w:r w:rsidRPr="00DE1D6C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DE1D6C">
        <w:rPr>
          <w:b/>
          <w:sz w:val="24"/>
        </w:rPr>
        <w:t>Baruchowo</w:t>
      </w:r>
    </w:p>
    <w:p w14:paraId="16707F7F" w14:textId="77777777" w:rsidR="00D168A7" w:rsidRDefault="00D168A7">
      <w:pPr>
        <w:spacing w:line="360" w:lineRule="auto"/>
        <w:jc w:val="both"/>
        <w:rPr>
          <w:sz w:val="24"/>
        </w:rPr>
      </w:pPr>
    </w:p>
    <w:p w14:paraId="74D7F4B7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DE1D6C" w:rsidRPr="00DE1D6C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7CB370A7" w14:textId="0AF5C137" w:rsidR="00750CFD" w:rsidRDefault="00D168A7" w:rsidP="00750CFD">
      <w:pPr>
        <w:spacing w:line="360" w:lineRule="auto"/>
        <w:jc w:val="center"/>
        <w:rPr>
          <w:b/>
          <w:sz w:val="24"/>
        </w:rPr>
      </w:pPr>
      <w:r>
        <w:rPr>
          <w:sz w:val="24"/>
        </w:rPr>
        <w:t>„</w:t>
      </w:r>
      <w:r w:rsidR="00DE1D6C" w:rsidRPr="00DE1D6C">
        <w:rPr>
          <w:b/>
          <w:sz w:val="24"/>
        </w:rPr>
        <w:t>Przebudowa dróg gminnych nr 191065C i 191066C w miejscowości Baruchowo</w:t>
      </w:r>
    </w:p>
    <w:p w14:paraId="1BD3F88F" w14:textId="02C9399A" w:rsidR="00D168A7" w:rsidRDefault="00DE1D6C" w:rsidP="00750CFD">
      <w:pPr>
        <w:spacing w:line="360" w:lineRule="auto"/>
        <w:jc w:val="center"/>
        <w:rPr>
          <w:sz w:val="24"/>
        </w:rPr>
      </w:pPr>
      <w:r w:rsidRPr="00DE1D6C">
        <w:rPr>
          <w:b/>
          <w:sz w:val="24"/>
        </w:rPr>
        <w:t>od km 0+000 do km 0+888</w:t>
      </w:r>
      <w:r w:rsidR="00D168A7">
        <w:rPr>
          <w:sz w:val="24"/>
        </w:rPr>
        <w:t>”.</w:t>
      </w:r>
    </w:p>
    <w:p w14:paraId="2DF344F7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68A9885A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4AE0CF9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2D89C1F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18E29A84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484E6A8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0358CBA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008A8C8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E3D16D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68A2181C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2D83E5F4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38199E2E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49D60AB3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33655383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5141A44D" w14:textId="77777777" w:rsidR="00E81593" w:rsidRPr="00750CFD" w:rsidRDefault="00E81593" w:rsidP="00E81593">
      <w:pPr>
        <w:spacing w:line="360" w:lineRule="auto"/>
        <w:ind w:firstLine="360"/>
        <w:rPr>
          <w:b/>
          <w:sz w:val="10"/>
          <w:szCs w:val="10"/>
        </w:rPr>
      </w:pPr>
    </w:p>
    <w:p w14:paraId="5E490466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323AA282" w14:textId="77777777" w:rsidR="00E81593" w:rsidRPr="00750CFD" w:rsidRDefault="00E81593" w:rsidP="00E81593">
      <w:pPr>
        <w:spacing w:line="360" w:lineRule="auto"/>
        <w:ind w:firstLine="360"/>
        <w:rPr>
          <w:b/>
          <w:sz w:val="10"/>
          <w:szCs w:val="10"/>
        </w:rPr>
      </w:pPr>
    </w:p>
    <w:p w14:paraId="0E792CD2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59B934BA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3128A581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7F6208D8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6EFA5581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14AF2CA1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pośrednie (Kp)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1F4FCC38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Kp) co do wartości zł</w:t>
      </w:r>
    </w:p>
    <w:p w14:paraId="535A4EDE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zakupu materiałów (Kz)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4A908246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24E2994A" w14:textId="71E95F94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 w:rsidR="00750CFD">
        <w:rPr>
          <w:b/>
          <w:bCs/>
          <w:sz w:val="24"/>
          <w:szCs w:val="24"/>
          <w:u w:val="single"/>
        </w:rPr>
        <w:t xml:space="preserve">31.08.2021 </w:t>
      </w:r>
      <w:r w:rsidRPr="008216FA">
        <w:rPr>
          <w:b/>
          <w:bCs/>
          <w:sz w:val="24"/>
          <w:szCs w:val="24"/>
          <w:u w:val="single"/>
        </w:rPr>
        <w:t>roku.).</w:t>
      </w:r>
    </w:p>
    <w:p w14:paraId="241F67E7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63E1CF59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68DC7FA4" w14:textId="222F0B9F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</w:t>
      </w:r>
      <w:r w:rsidR="00750CFD">
        <w:rPr>
          <w:sz w:val="24"/>
        </w:rPr>
        <w:t>...</w:t>
      </w:r>
      <w:r w:rsidR="00D168A7">
        <w:rPr>
          <w:sz w:val="24"/>
        </w:rPr>
        <w:t>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6E19AF83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6A6F14DF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42809896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5A6A89B5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4431CF14" w14:textId="01DD9501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14:paraId="45E20270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0A846A2B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14E9A12E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61D925F8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714E52F4" w14:textId="77777777" w:rsidTr="00D45776">
        <w:tc>
          <w:tcPr>
            <w:tcW w:w="425" w:type="dxa"/>
            <w:vAlign w:val="center"/>
          </w:tcPr>
          <w:p w14:paraId="62928723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2A574712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0F581C68" w14:textId="77777777" w:rsidTr="00D45776">
        <w:tc>
          <w:tcPr>
            <w:tcW w:w="425" w:type="dxa"/>
            <w:vAlign w:val="center"/>
          </w:tcPr>
          <w:p w14:paraId="64D15D8A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4EFE5D8F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DB5EEFA" w14:textId="77777777" w:rsidTr="00D45776">
        <w:tc>
          <w:tcPr>
            <w:tcW w:w="425" w:type="dxa"/>
            <w:vAlign w:val="center"/>
          </w:tcPr>
          <w:p w14:paraId="4246730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23B6FA88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6F9323E9" w14:textId="77777777" w:rsidTr="00D45776">
        <w:tc>
          <w:tcPr>
            <w:tcW w:w="425" w:type="dxa"/>
            <w:vAlign w:val="center"/>
          </w:tcPr>
          <w:p w14:paraId="079DAFC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476E5A83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65C24F1" w14:textId="77777777" w:rsidTr="00D45776">
        <w:tc>
          <w:tcPr>
            <w:tcW w:w="425" w:type="dxa"/>
            <w:vAlign w:val="center"/>
          </w:tcPr>
          <w:p w14:paraId="7AD5970E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6F10E633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12CF5B4" w14:textId="77777777" w:rsidTr="00D45776">
        <w:tc>
          <w:tcPr>
            <w:tcW w:w="425" w:type="dxa"/>
            <w:vAlign w:val="center"/>
          </w:tcPr>
          <w:p w14:paraId="4802197A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139834C4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B4FEA5C" w14:textId="77777777" w:rsidTr="00D45776">
        <w:tc>
          <w:tcPr>
            <w:tcW w:w="425" w:type="dxa"/>
            <w:vAlign w:val="center"/>
          </w:tcPr>
          <w:p w14:paraId="44DAE490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1C7F50EA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1FCBD3B" w14:textId="77777777" w:rsidTr="00D45776">
        <w:tc>
          <w:tcPr>
            <w:tcW w:w="425" w:type="dxa"/>
            <w:vAlign w:val="center"/>
          </w:tcPr>
          <w:p w14:paraId="23DEC4F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3436B64F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47F453AE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033B0C7C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0B5AB576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31F01D21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639A3A5E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EBE0C5E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6B4E3" w14:textId="77777777" w:rsidR="00F21055" w:rsidRDefault="00F21055">
      <w:r>
        <w:separator/>
      </w:r>
    </w:p>
  </w:endnote>
  <w:endnote w:type="continuationSeparator" w:id="0">
    <w:p w14:paraId="7293D40F" w14:textId="77777777" w:rsidR="00F21055" w:rsidRDefault="00F21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3B743" w14:textId="77777777" w:rsidR="00DE1D6C" w:rsidRDefault="00DE1D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8E33B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4820E7F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9F2E9" w14:textId="77777777" w:rsidR="00DE1D6C" w:rsidRDefault="00DE1D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5BF70" w14:textId="77777777" w:rsidR="00F21055" w:rsidRDefault="00F21055">
      <w:r>
        <w:separator/>
      </w:r>
    </w:p>
  </w:footnote>
  <w:footnote w:type="continuationSeparator" w:id="0">
    <w:p w14:paraId="06BF15C2" w14:textId="77777777" w:rsidR="00F21055" w:rsidRDefault="00F21055">
      <w:r>
        <w:continuationSeparator/>
      </w:r>
    </w:p>
  </w:footnote>
  <w:footnote w:id="1">
    <w:p w14:paraId="6EFAB799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1317B" w14:textId="77777777" w:rsidR="00DE1D6C" w:rsidRDefault="00DE1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66CA8" w14:textId="77777777" w:rsidR="00DE1D6C" w:rsidRDefault="00DE1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D8F73" w14:textId="77777777" w:rsidR="00DE1D6C" w:rsidRDefault="00DE1D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055"/>
    <w:rsid w:val="00036230"/>
    <w:rsid w:val="00206540"/>
    <w:rsid w:val="00241361"/>
    <w:rsid w:val="00283050"/>
    <w:rsid w:val="003852F4"/>
    <w:rsid w:val="004228BA"/>
    <w:rsid w:val="00533F5A"/>
    <w:rsid w:val="00750CFD"/>
    <w:rsid w:val="00864DCB"/>
    <w:rsid w:val="0093284C"/>
    <w:rsid w:val="00AA69F7"/>
    <w:rsid w:val="00D168A7"/>
    <w:rsid w:val="00D2466E"/>
    <w:rsid w:val="00D45776"/>
    <w:rsid w:val="00D774AB"/>
    <w:rsid w:val="00DE1D6C"/>
    <w:rsid w:val="00E81593"/>
    <w:rsid w:val="00F21055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A10713E"/>
  <w15:chartTrackingRefBased/>
  <w15:docId w15:val="{62273E88-68E6-424F-826F-89182526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2001-01-09T17:10:00Z</cp:lastPrinted>
  <dcterms:created xsi:type="dcterms:W3CDTF">2020-11-13T15:50:00Z</dcterms:created>
  <dcterms:modified xsi:type="dcterms:W3CDTF">2020-11-13T15:55:00Z</dcterms:modified>
</cp:coreProperties>
</file>