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6A7B31" w14:textId="77777777" w:rsidR="00CB6204" w:rsidRDefault="005C2CE1" w:rsidP="00CB6204">
      <w:pPr>
        <w:pStyle w:val="Nagwek4"/>
        <w:rPr>
          <w:b/>
          <w:i w:val="0"/>
        </w:rPr>
      </w:pPr>
      <w:r>
        <w:rPr>
          <w:noProof/>
        </w:rPr>
        <w:pict w14:anchorId="346BE363"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14:paraId="2DDC4215" w14:textId="77777777" w:rsidR="00CB6204" w:rsidRDefault="00CB6204" w:rsidP="00CB6204"/>
                <w:p w14:paraId="75DFE502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9618593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D4E1805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7FC3375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4EB8FFD8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A3BD22B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53FA929D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ED76674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F1C29" w:rsidRPr="00FF1C29">
        <w:rPr>
          <w:b/>
          <w:i w:val="0"/>
        </w:rPr>
        <w:t>2</w:t>
      </w:r>
    </w:p>
    <w:p w14:paraId="2404D122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D7C005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EE6245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063CE4D6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F1C29" w:rsidRPr="00FF1C29">
        <w:rPr>
          <w:b/>
          <w:sz w:val="24"/>
        </w:rPr>
        <w:t>IBR.271.22.2020.KG</w:t>
      </w:r>
    </w:p>
    <w:p w14:paraId="69238B34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13A04334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063ED84B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33FC63C7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748C9B69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1330E58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2EBA21E8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5B39640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F1C29" w:rsidRPr="00FF1C29">
        <w:rPr>
          <w:b/>
        </w:rPr>
        <w:t>przetarg nieograniczony</w:t>
      </w:r>
      <w:r w:rsidR="00753DC1">
        <w:t xml:space="preserve"> na:</w:t>
      </w:r>
    </w:p>
    <w:p w14:paraId="4597EE57" w14:textId="77777777" w:rsidR="0000184A" w:rsidRDefault="00FF1C2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F1C29">
        <w:rPr>
          <w:b/>
          <w:sz w:val="24"/>
          <w:szCs w:val="24"/>
        </w:rPr>
        <w:t>Przebudowa dróg gminnych nr 191065C i 191066C w miejscowości Baruchowo od km 0+000 do km 0+888</w:t>
      </w:r>
    </w:p>
    <w:p w14:paraId="709F5851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C0C1E07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F1C29" w:rsidRPr="00FF1C29">
        <w:rPr>
          <w:sz w:val="24"/>
          <w:szCs w:val="24"/>
        </w:rPr>
        <w:t>(</w:t>
      </w:r>
      <w:proofErr w:type="spellStart"/>
      <w:r w:rsidR="00FF1C29" w:rsidRPr="00FF1C29">
        <w:rPr>
          <w:sz w:val="24"/>
          <w:szCs w:val="24"/>
        </w:rPr>
        <w:t>t.j</w:t>
      </w:r>
      <w:proofErr w:type="spellEnd"/>
      <w:r w:rsidR="00FF1C29" w:rsidRPr="00FF1C2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67E8BD18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6AB37A7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5182FE20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95BE027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F1C29" w:rsidRPr="00FF1C29">
        <w:rPr>
          <w:sz w:val="24"/>
          <w:szCs w:val="24"/>
        </w:rPr>
        <w:t>(</w:t>
      </w:r>
      <w:proofErr w:type="spellStart"/>
      <w:r w:rsidR="00FF1C29" w:rsidRPr="00FF1C29">
        <w:rPr>
          <w:sz w:val="24"/>
          <w:szCs w:val="24"/>
        </w:rPr>
        <w:t>t.j</w:t>
      </w:r>
      <w:proofErr w:type="spellEnd"/>
      <w:r w:rsidR="00FF1C29" w:rsidRPr="00FF1C29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44B2F96E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F1C29" w:rsidRPr="00FF1C29">
        <w:rPr>
          <w:sz w:val="24"/>
          <w:szCs w:val="24"/>
        </w:rPr>
        <w:t>(</w:t>
      </w:r>
      <w:proofErr w:type="spellStart"/>
      <w:r w:rsidR="00FF1C29" w:rsidRPr="00FF1C29">
        <w:rPr>
          <w:sz w:val="24"/>
          <w:szCs w:val="24"/>
        </w:rPr>
        <w:t>t.j</w:t>
      </w:r>
      <w:proofErr w:type="spellEnd"/>
      <w:r w:rsidR="00FF1C29" w:rsidRPr="00FF1C2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2117D2D2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9F6182" w14:textId="1DA1C212"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19EF4FE" w14:textId="2A29A6EA" w:rsidR="00F32279" w:rsidRDefault="00F32279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AF53567" w14:textId="4C0E7474" w:rsidR="00F32279" w:rsidRDefault="00F32279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1965D48" w14:textId="60857682" w:rsidR="00F32279" w:rsidRDefault="00F32279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7B2053E2" w14:textId="77777777" w:rsidR="00F32279" w:rsidRPr="0000184A" w:rsidRDefault="00F32279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56CA374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03C749EC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0F6B9FBB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2EDB76DE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4DCCB6" w14:textId="77777777" w:rsidR="00DA2142" w:rsidRDefault="00DA2142">
      <w:r>
        <w:separator/>
      </w:r>
    </w:p>
  </w:endnote>
  <w:endnote w:type="continuationSeparator" w:id="0">
    <w:p w14:paraId="0BE250C5" w14:textId="77777777" w:rsidR="00DA2142" w:rsidRDefault="00DA2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C3A86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2123BC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0FFA9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50C6B77" w14:textId="77777777" w:rsidR="00336EEB" w:rsidRDefault="005C2CE1" w:rsidP="00336EEB">
    <w:pPr>
      <w:pStyle w:val="Stopka"/>
      <w:tabs>
        <w:tab w:val="clear" w:pos="4536"/>
      </w:tabs>
      <w:jc w:val="center"/>
    </w:pPr>
    <w:r>
      <w:rPr>
        <w:noProof/>
      </w:rPr>
      <w:pict w14:anchorId="066F964D">
        <v:line id="_x0000_s2049" style="position:absolute;left:0;text-align:left;z-index:251657728" from="-3.85pt,8.7pt" to="455.15pt,8.7pt"/>
      </w:pict>
    </w:r>
  </w:p>
  <w:p w14:paraId="48835F17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3ACCC7" w14:textId="77777777" w:rsidR="00FF1C29" w:rsidRDefault="00FF1C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2482A6" w14:textId="77777777" w:rsidR="00DA2142" w:rsidRDefault="00DA2142">
      <w:r>
        <w:separator/>
      </w:r>
    </w:p>
  </w:footnote>
  <w:footnote w:type="continuationSeparator" w:id="0">
    <w:p w14:paraId="38B9E723" w14:textId="77777777" w:rsidR="00DA2142" w:rsidRDefault="00DA2142">
      <w:r>
        <w:continuationSeparator/>
      </w:r>
    </w:p>
  </w:footnote>
  <w:footnote w:id="1">
    <w:p w14:paraId="01E5CC89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67E45EF6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9F080C" w14:textId="77777777" w:rsidR="00FF1C29" w:rsidRDefault="00FF1C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59AEFA" w14:textId="77777777" w:rsidR="00FF1C29" w:rsidRDefault="00FF1C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FB0990" w14:textId="77777777" w:rsidR="00FF1C29" w:rsidRDefault="00FF1C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214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2CE1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A2142"/>
    <w:rsid w:val="00DD482A"/>
    <w:rsid w:val="00DE0396"/>
    <w:rsid w:val="00DE0405"/>
    <w:rsid w:val="00DE252B"/>
    <w:rsid w:val="00E37A20"/>
    <w:rsid w:val="00EB5766"/>
    <w:rsid w:val="00EC667E"/>
    <w:rsid w:val="00F32279"/>
    <w:rsid w:val="00F46593"/>
    <w:rsid w:val="00F568D6"/>
    <w:rsid w:val="00F70072"/>
    <w:rsid w:val="00FF1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210CE0"/>
  <w15:chartTrackingRefBased/>
  <w15:docId w15:val="{6CACC4A6-F752-40A3-9457-7A48F68FE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3</cp:revision>
  <cp:lastPrinted>2010-01-07T09:39:00Z</cp:lastPrinted>
  <dcterms:created xsi:type="dcterms:W3CDTF">2020-11-13T11:01:00Z</dcterms:created>
  <dcterms:modified xsi:type="dcterms:W3CDTF">2020-11-13T15:43:00Z</dcterms:modified>
</cp:coreProperties>
</file>