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  <w:bookmarkStart w:id="0" w:name="_GoBack"/>
      <w:bookmarkEnd w:id="0"/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BA1300" w:rsidRPr="00BA1300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285E58" w:rsidRPr="00297AD7">
        <w:rPr>
          <w:rFonts w:ascii="Verdana" w:hAnsi="Verdana"/>
          <w:sz w:val="20"/>
          <w:szCs w:val="20"/>
        </w:rPr>
        <w:t>zgodnym z art. 138g PZP</w:t>
      </w:r>
      <w:r w:rsidR="00D137A1" w:rsidRPr="00297AD7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801EE7" w:rsidRDefault="00801EE7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01EE7">
        <w:rPr>
          <w:rFonts w:ascii="Verdana" w:hAnsi="Verdana"/>
          <w:b/>
          <w:sz w:val="20"/>
          <w:szCs w:val="20"/>
        </w:rPr>
        <w:t>usługa szkolenia podnoszącego kompetencje pracowników administracyjnych Centrum e-Learningu w zakresie „Komunikacja w zespole” w ramach projektu POWR.03.05.00-00-Z307/17 – KC-zp.272-616/20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C21" w:rsidRDefault="00E37C21">
      <w:pPr>
        <w:spacing w:after="0" w:line="240" w:lineRule="auto"/>
      </w:pPr>
      <w:r>
        <w:separator/>
      </w:r>
    </w:p>
  </w:endnote>
  <w:endnote w:type="continuationSeparator" w:id="0">
    <w:p w:rsidR="00E37C21" w:rsidRDefault="00E3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4703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84703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92F0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C6F771" wp14:editId="4B0F8E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C1F9BC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70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70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470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C21" w:rsidRDefault="00E37C21">
      <w:pPr>
        <w:spacing w:after="0" w:line="240" w:lineRule="auto"/>
      </w:pPr>
      <w:r>
        <w:separator/>
      </w:r>
    </w:p>
  </w:footnote>
  <w:footnote w:type="continuationSeparator" w:id="0">
    <w:p w:rsidR="00E37C21" w:rsidRDefault="00E37C21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470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470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470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0EF"/>
    <w:rsid w:val="000563B7"/>
    <w:rsid w:val="000E6C60"/>
    <w:rsid w:val="001224CA"/>
    <w:rsid w:val="001F4E82"/>
    <w:rsid w:val="00237270"/>
    <w:rsid w:val="00285E58"/>
    <w:rsid w:val="00292F0A"/>
    <w:rsid w:val="00297AD7"/>
    <w:rsid w:val="003D1274"/>
    <w:rsid w:val="00430A9F"/>
    <w:rsid w:val="004B72AB"/>
    <w:rsid w:val="005E5BD1"/>
    <w:rsid w:val="00623F70"/>
    <w:rsid w:val="00801EE7"/>
    <w:rsid w:val="00847035"/>
    <w:rsid w:val="00927537"/>
    <w:rsid w:val="0093180B"/>
    <w:rsid w:val="00AA3358"/>
    <w:rsid w:val="00B110EF"/>
    <w:rsid w:val="00BA1300"/>
    <w:rsid w:val="00BC579B"/>
    <w:rsid w:val="00D137A1"/>
    <w:rsid w:val="00D70839"/>
    <w:rsid w:val="00DE16E3"/>
    <w:rsid w:val="00E37C21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9777A-C161-41E2-BF34-33F4CF97B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2020-11-10T11:45:00Z</cp:lastPrinted>
  <dcterms:created xsi:type="dcterms:W3CDTF">2020-11-10T11:45:00Z</dcterms:created>
  <dcterms:modified xsi:type="dcterms:W3CDTF">2020-11-10T11:45:00Z</dcterms:modified>
</cp:coreProperties>
</file>