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D058F" w14:textId="3F0A6B0F" w:rsidR="00A01521" w:rsidRPr="007A20D3" w:rsidRDefault="00D467B1" w:rsidP="00A01521">
      <w:pPr>
        <w:pStyle w:val="Nagwek3"/>
        <w:jc w:val="right"/>
        <w:rPr>
          <w:rFonts w:ascii="Times New Roman" w:hAnsi="Times New Roman" w:cs="Times New Roman"/>
          <w:sz w:val="20"/>
          <w:szCs w:val="20"/>
        </w:rPr>
      </w:pPr>
      <w:r w:rsidRPr="007A20D3">
        <w:rPr>
          <w:rFonts w:ascii="Times New Roman" w:hAnsi="Times New Roman" w:cs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4A2F5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b w:val="0"/>
          <w:sz w:val="20"/>
          <w:szCs w:val="20"/>
        </w:rPr>
        <w:tab/>
      </w:r>
      <w:r w:rsidR="00A01521" w:rsidRPr="007A20D3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526126" w:rsidRPr="007A20D3">
        <w:rPr>
          <w:rFonts w:ascii="Times New Roman" w:hAnsi="Times New Roman" w:cs="Times New Roman"/>
          <w:sz w:val="20"/>
          <w:szCs w:val="20"/>
        </w:rPr>
        <w:t>1</w:t>
      </w:r>
    </w:p>
    <w:p w14:paraId="0EDB309E" w14:textId="77777777" w:rsidR="00A01521" w:rsidRPr="007A20D3" w:rsidRDefault="00A01521" w:rsidP="00A01521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E4E602" w14:textId="77777777" w:rsidR="00A01521" w:rsidRPr="007A20D3" w:rsidRDefault="00A01521" w:rsidP="00A01521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FORMULARZ OFERTY</w:t>
      </w:r>
    </w:p>
    <w:p w14:paraId="2D588E94" w14:textId="77777777" w:rsidR="00A01521" w:rsidRPr="007A20D3" w:rsidRDefault="00A01521" w:rsidP="00A01521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96291EB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NAZWA WYKONAWCY:……………………………………………………………………..</w:t>
      </w:r>
    </w:p>
    <w:p w14:paraId="1584A928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FORMA PROWADZONEJ DZIAŁALNOŚCI: .........................................................................</w:t>
      </w:r>
    </w:p>
    <w:p w14:paraId="1D5A33A2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ADRES:…………………………………………………………………………………………</w:t>
      </w:r>
    </w:p>
    <w:p w14:paraId="287B87FF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POWIAT:…………………………………WOJEWÓDZTWO …………………………….....</w:t>
      </w:r>
    </w:p>
    <w:p w14:paraId="261D19AE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A20D3">
        <w:rPr>
          <w:sz w:val="20"/>
          <w:szCs w:val="20"/>
          <w:lang w:val="de-DE"/>
        </w:rPr>
        <w:t>TEL.</w:t>
      </w:r>
      <w:r w:rsidRPr="007A20D3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A20D3">
        <w:rPr>
          <w:sz w:val="20"/>
          <w:szCs w:val="20"/>
          <w:lang w:val="de-DE"/>
        </w:rPr>
        <w:t xml:space="preserve">FAX </w:t>
      </w:r>
      <w:r w:rsidRPr="007A20D3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A20D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  <w:lang w:val="de-DE"/>
        </w:rPr>
        <w:t xml:space="preserve">NIP…………………………………. </w:t>
      </w:r>
      <w:r w:rsidRPr="007A20D3">
        <w:rPr>
          <w:sz w:val="20"/>
          <w:szCs w:val="20"/>
        </w:rPr>
        <w:t>REGON:………………………………………………...</w:t>
      </w:r>
    </w:p>
    <w:p w14:paraId="7151A271" w14:textId="77777777" w:rsidR="00A01521" w:rsidRPr="007A20D3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BANK/ NR KONTA ……………………………………………………………………………</w:t>
      </w:r>
    </w:p>
    <w:p w14:paraId="63D1B732" w14:textId="77777777" w:rsidR="00A01521" w:rsidRPr="007A20D3" w:rsidRDefault="00A01521" w:rsidP="00A01521">
      <w:pPr>
        <w:spacing w:line="360" w:lineRule="auto"/>
        <w:rPr>
          <w:sz w:val="20"/>
          <w:szCs w:val="20"/>
        </w:rPr>
      </w:pPr>
      <w:r w:rsidRPr="007A20D3">
        <w:rPr>
          <w:sz w:val="20"/>
          <w:szCs w:val="20"/>
        </w:rPr>
        <w:t>Do: Nazwa i siedziba Zamawiającego:</w:t>
      </w:r>
    </w:p>
    <w:p w14:paraId="7F6DD399" w14:textId="77777777" w:rsidR="00945AB6" w:rsidRPr="007A20D3" w:rsidRDefault="00945AB6" w:rsidP="00A01521">
      <w:pPr>
        <w:ind w:right="-110"/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Akademia Górniczo - Hutnicza</w:t>
      </w:r>
    </w:p>
    <w:p w14:paraId="335B9E00" w14:textId="77777777" w:rsidR="00945AB6" w:rsidRPr="007A20D3" w:rsidRDefault="00945AB6" w:rsidP="00A01521">
      <w:pPr>
        <w:ind w:right="-110"/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im. Stanisława Staszica w Krakowie</w:t>
      </w:r>
    </w:p>
    <w:p w14:paraId="5CC944EF" w14:textId="77777777" w:rsidR="00A01521" w:rsidRPr="007A20D3" w:rsidRDefault="00945AB6" w:rsidP="00A01521">
      <w:pPr>
        <w:ind w:right="-110"/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Dział Zamówień Publicznych</w:t>
      </w:r>
      <w:r w:rsidR="00A01521" w:rsidRPr="007A20D3">
        <w:rPr>
          <w:b/>
          <w:sz w:val="20"/>
          <w:szCs w:val="20"/>
        </w:rPr>
        <w:t xml:space="preserve">  </w:t>
      </w:r>
    </w:p>
    <w:p w14:paraId="306663FC" w14:textId="77777777" w:rsidR="00A01521" w:rsidRPr="007A20D3" w:rsidRDefault="00945AB6" w:rsidP="00A01521">
      <w:pPr>
        <w:ind w:right="-110"/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Al. Mickiewicza</w:t>
      </w:r>
      <w:r w:rsidR="00A01521" w:rsidRPr="007A20D3">
        <w:rPr>
          <w:b/>
          <w:sz w:val="20"/>
          <w:szCs w:val="20"/>
        </w:rPr>
        <w:t xml:space="preserve"> </w:t>
      </w:r>
      <w:r w:rsidRPr="007A20D3">
        <w:rPr>
          <w:b/>
          <w:sz w:val="20"/>
          <w:szCs w:val="20"/>
        </w:rPr>
        <w:t>30</w:t>
      </w:r>
      <w:r w:rsidR="00A01521" w:rsidRPr="007A20D3">
        <w:rPr>
          <w:b/>
          <w:sz w:val="20"/>
          <w:szCs w:val="20"/>
        </w:rPr>
        <w:t xml:space="preserve"> </w:t>
      </w:r>
    </w:p>
    <w:p w14:paraId="6316883F" w14:textId="3B1AE23F" w:rsidR="00A01521" w:rsidRPr="007A20D3" w:rsidRDefault="00945AB6" w:rsidP="00A01521">
      <w:pPr>
        <w:rPr>
          <w:b/>
          <w:sz w:val="20"/>
          <w:szCs w:val="20"/>
        </w:rPr>
      </w:pPr>
      <w:r w:rsidRPr="007A20D3">
        <w:rPr>
          <w:b/>
          <w:sz w:val="20"/>
          <w:szCs w:val="20"/>
        </w:rPr>
        <w:t>30-059</w:t>
      </w:r>
      <w:r w:rsidR="00A01521" w:rsidRPr="007A20D3">
        <w:rPr>
          <w:b/>
          <w:sz w:val="20"/>
          <w:szCs w:val="20"/>
        </w:rPr>
        <w:t xml:space="preserve"> </w:t>
      </w:r>
      <w:r w:rsidRPr="007A20D3">
        <w:rPr>
          <w:b/>
          <w:sz w:val="20"/>
          <w:szCs w:val="20"/>
        </w:rPr>
        <w:t>Kraków</w:t>
      </w:r>
      <w:r w:rsidR="00A01521" w:rsidRPr="007A20D3">
        <w:rPr>
          <w:b/>
          <w:sz w:val="20"/>
          <w:szCs w:val="20"/>
        </w:rPr>
        <w:t xml:space="preserve">,  </w:t>
      </w:r>
    </w:p>
    <w:p w14:paraId="116666C1" w14:textId="77777777" w:rsidR="008D5BF3" w:rsidRPr="007A20D3" w:rsidRDefault="008D5BF3" w:rsidP="00A01521">
      <w:pPr>
        <w:rPr>
          <w:b/>
          <w:sz w:val="20"/>
          <w:szCs w:val="20"/>
        </w:rPr>
      </w:pPr>
    </w:p>
    <w:p w14:paraId="0B675780" w14:textId="77777777" w:rsidR="00011C45" w:rsidRPr="007A20D3" w:rsidRDefault="00A01521" w:rsidP="00011C45">
      <w:pPr>
        <w:jc w:val="both"/>
        <w:rPr>
          <w:b/>
          <w:sz w:val="20"/>
          <w:szCs w:val="20"/>
        </w:rPr>
      </w:pPr>
      <w:r w:rsidRPr="007A20D3">
        <w:rPr>
          <w:sz w:val="20"/>
          <w:szCs w:val="20"/>
        </w:rPr>
        <w:t>Przystępując do postępowania o udzielenie zamówienia publicznego, którego przedmiotem</w:t>
      </w:r>
      <w:r w:rsidR="00321CD2" w:rsidRPr="007A20D3">
        <w:rPr>
          <w:sz w:val="20"/>
          <w:szCs w:val="20"/>
        </w:rPr>
        <w:t xml:space="preserve"> </w:t>
      </w:r>
      <w:r w:rsidRPr="007A20D3">
        <w:rPr>
          <w:sz w:val="20"/>
          <w:szCs w:val="20"/>
        </w:rPr>
        <w:t xml:space="preserve">jest </w:t>
      </w:r>
    </w:p>
    <w:p w14:paraId="7275C096" w14:textId="7081219E" w:rsidR="00A01521" w:rsidRPr="007A20D3" w:rsidRDefault="00FA35E5" w:rsidP="00321CD2">
      <w:pPr>
        <w:jc w:val="both"/>
        <w:rPr>
          <w:b/>
          <w:sz w:val="20"/>
          <w:szCs w:val="20"/>
        </w:rPr>
      </w:pPr>
      <w:r w:rsidRPr="006C6D91">
        <w:rPr>
          <w:b/>
          <w:sz w:val="20"/>
          <w:szCs w:val="20"/>
        </w:rPr>
        <w:t>dostaw</w:t>
      </w:r>
      <w:r>
        <w:rPr>
          <w:b/>
          <w:sz w:val="20"/>
          <w:szCs w:val="20"/>
        </w:rPr>
        <w:t>a</w:t>
      </w:r>
      <w:r w:rsidRPr="006C6D91">
        <w:rPr>
          <w:b/>
          <w:sz w:val="20"/>
          <w:szCs w:val="20"/>
        </w:rPr>
        <w:t xml:space="preserve"> i montaż  wyposażenia meblowego, krzeseł - KC-</w:t>
      </w:r>
      <w:proofErr w:type="spellStart"/>
      <w:r w:rsidRPr="006C6D91">
        <w:rPr>
          <w:b/>
          <w:sz w:val="20"/>
          <w:szCs w:val="20"/>
        </w:rPr>
        <w:t>zp</w:t>
      </w:r>
      <w:proofErr w:type="spellEnd"/>
      <w:r w:rsidRPr="006C6D91">
        <w:rPr>
          <w:b/>
          <w:sz w:val="20"/>
          <w:szCs w:val="20"/>
        </w:rPr>
        <w:t xml:space="preserve">. 272-576/20 </w:t>
      </w:r>
      <w:r>
        <w:rPr>
          <w:b/>
          <w:sz w:val="20"/>
          <w:szCs w:val="20"/>
        </w:rPr>
        <w:t xml:space="preserve"> </w:t>
      </w:r>
      <w:r w:rsidR="00A01521" w:rsidRPr="007A20D3">
        <w:rPr>
          <w:b/>
          <w:sz w:val="20"/>
          <w:szCs w:val="20"/>
        </w:rPr>
        <w:t xml:space="preserve">, </w:t>
      </w:r>
      <w:r w:rsidR="00A01521" w:rsidRPr="007A20D3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38CB67D0" w14:textId="355AC7BB" w:rsidR="008D5BF3" w:rsidRPr="007A20D3" w:rsidRDefault="008D5BF3" w:rsidP="008D5BF3">
      <w:pPr>
        <w:widowControl w:val="0"/>
        <w:ind w:right="1"/>
        <w:jc w:val="both"/>
        <w:rPr>
          <w:b/>
          <w:color w:val="FF0000"/>
          <w:sz w:val="20"/>
          <w:szCs w:val="20"/>
          <w:u w:val="single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1758"/>
        <w:gridCol w:w="1134"/>
        <w:gridCol w:w="1082"/>
        <w:gridCol w:w="852"/>
        <w:gridCol w:w="567"/>
        <w:gridCol w:w="1418"/>
      </w:tblGrid>
      <w:tr w:rsidR="00411B25" w:rsidRPr="007A20D3" w14:paraId="46B3DBD7" w14:textId="77777777" w:rsidTr="009C449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Nazwa elementu</w:t>
            </w:r>
          </w:p>
          <w:p w14:paraId="6F91DE9D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(lub usługi)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Producent</w:t>
            </w:r>
          </w:p>
          <w:p w14:paraId="4D31AD2B" w14:textId="3C3B56FC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 xml:space="preserve">/model </w:t>
            </w:r>
            <w:r w:rsidR="00C92070" w:rsidRPr="007A20D3">
              <w:rPr>
                <w:sz w:val="20"/>
                <w:szCs w:val="20"/>
              </w:rPr>
              <w:t>lub wyrób własny</w:t>
            </w:r>
            <w:r w:rsidRPr="007A20D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Ilość</w:t>
            </w:r>
            <w:r w:rsidRPr="007A20D3">
              <w:rPr>
                <w:sz w:val="20"/>
                <w:szCs w:val="20"/>
              </w:rPr>
              <w:br/>
              <w:t>szt.</w:t>
            </w:r>
          </w:p>
        </w:tc>
        <w:tc>
          <w:tcPr>
            <w:tcW w:w="10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Cena jednostkowa netto 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Wartość netto</w:t>
            </w:r>
          </w:p>
          <w:p w14:paraId="52BA51BD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VAT</w:t>
            </w:r>
          </w:p>
          <w:p w14:paraId="07FB466F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 xml:space="preserve">Wartość brutto </w:t>
            </w:r>
          </w:p>
          <w:p w14:paraId="4EEDF237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[PLN]</w:t>
            </w:r>
          </w:p>
          <w:p w14:paraId="19720844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 xml:space="preserve"> (z doliczonym VAT)</w:t>
            </w:r>
          </w:p>
        </w:tc>
      </w:tr>
      <w:tr w:rsidR="00411B25" w:rsidRPr="007A20D3" w14:paraId="5839C6F5" w14:textId="77777777" w:rsidTr="009C449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Pr="007A20D3" w:rsidRDefault="00411B25">
            <w:pPr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8</w:t>
            </w:r>
          </w:p>
        </w:tc>
      </w:tr>
      <w:tr w:rsidR="00411B25" w:rsidRPr="007A20D3" w14:paraId="0617B7E2" w14:textId="77777777" w:rsidTr="009C4496">
        <w:trPr>
          <w:trHeight w:val="21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Pr="007A20D3" w:rsidRDefault="00411B25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3175" w14:textId="77777777" w:rsidR="00FA35E5" w:rsidRPr="00044CDD" w:rsidRDefault="00FA35E5" w:rsidP="00C87132">
            <w:pPr>
              <w:rPr>
                <w:sz w:val="20"/>
                <w:szCs w:val="20"/>
              </w:rPr>
            </w:pPr>
            <w:r w:rsidRPr="00044CDD">
              <w:rPr>
                <w:sz w:val="20"/>
                <w:szCs w:val="20"/>
              </w:rPr>
              <w:t>Biurko</w:t>
            </w:r>
          </w:p>
          <w:p w14:paraId="7D0222AF" w14:textId="24F3A954" w:rsidR="00411B25" w:rsidRPr="007A20D3" w:rsidRDefault="00411B25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Pr="007A20D3" w:rsidRDefault="00411B25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669D075B" w:rsidR="00411B25" w:rsidRPr="007A20D3" w:rsidRDefault="00FA35E5" w:rsidP="00C87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Pr="007A20D3" w:rsidRDefault="00411B25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Pr="007A20D3" w:rsidRDefault="00411B25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Pr="007A20D3" w:rsidRDefault="00411B25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Pr="007A20D3" w:rsidRDefault="00411B25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EB4CE1" w:rsidRPr="007A20D3" w14:paraId="1B6060B6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Pr="007A20D3" w:rsidRDefault="00EB4CE1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13FF" w14:textId="77777777" w:rsidR="00FA35E5" w:rsidRPr="00044CDD" w:rsidRDefault="00FA35E5" w:rsidP="00C87132">
            <w:pPr>
              <w:rPr>
                <w:sz w:val="20"/>
                <w:szCs w:val="20"/>
              </w:rPr>
            </w:pPr>
            <w:r w:rsidRPr="00044CDD">
              <w:rPr>
                <w:sz w:val="20"/>
                <w:szCs w:val="20"/>
              </w:rPr>
              <w:t>Fotel biurowy</w:t>
            </w:r>
          </w:p>
          <w:p w14:paraId="0F94EB22" w14:textId="2CB898D6" w:rsidR="00EB4CE1" w:rsidRPr="007A20D3" w:rsidRDefault="00EB4CE1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Pr="007A20D3" w:rsidRDefault="00EB4CE1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49A42C9D" w:rsidR="00EB4CE1" w:rsidRPr="007A20D3" w:rsidRDefault="00E72F7D" w:rsidP="00C87132">
            <w:pPr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Pr="007A20D3" w:rsidRDefault="00EB4CE1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Pr="007A20D3" w:rsidRDefault="00EB4CE1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Pr="007A20D3" w:rsidRDefault="00EB4CE1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Pr="007A20D3" w:rsidRDefault="00EB4CE1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3CDBB662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53F04142" w:rsidR="00C92070" w:rsidRPr="007A20D3" w:rsidRDefault="00FA35E5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044CDD">
              <w:rPr>
                <w:sz w:val="20"/>
                <w:szCs w:val="20"/>
              </w:rPr>
              <w:t>Szafka pod biurko („</w:t>
            </w:r>
            <w:proofErr w:type="spellStart"/>
            <w:r w:rsidRPr="00044CDD">
              <w:rPr>
                <w:sz w:val="20"/>
                <w:szCs w:val="20"/>
              </w:rPr>
              <w:t>kontenerek</w:t>
            </w:r>
            <w:proofErr w:type="spellEnd"/>
            <w:r w:rsidRPr="00044CDD">
              <w:rPr>
                <w:sz w:val="20"/>
                <w:szCs w:val="20"/>
              </w:rPr>
              <w:t>”)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17DAE416" w:rsidR="00C92070" w:rsidRPr="007A20D3" w:rsidRDefault="00FA35E5" w:rsidP="00C87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696BABF9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5101" w14:textId="2841FD06" w:rsidR="00FA35E5" w:rsidRPr="00FA35E5" w:rsidRDefault="00FA35E5" w:rsidP="00C87132">
            <w:pPr>
              <w:rPr>
                <w:color w:val="00000A"/>
                <w:sz w:val="20"/>
                <w:szCs w:val="20"/>
              </w:rPr>
            </w:pPr>
            <w:r w:rsidRPr="00FA35E5">
              <w:rPr>
                <w:color w:val="00000A"/>
                <w:sz w:val="20"/>
                <w:szCs w:val="20"/>
              </w:rPr>
              <w:t>Szafa ubraniowa</w:t>
            </w:r>
          </w:p>
          <w:p w14:paraId="382BD7C6" w14:textId="39663EF9" w:rsidR="00C92070" w:rsidRPr="007A20D3" w:rsidRDefault="00C92070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1EB7C2D0" w:rsidR="00C92070" w:rsidRPr="007A20D3" w:rsidRDefault="00011C45" w:rsidP="00C87132">
            <w:pPr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6965CC4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7230" w14:textId="77777777" w:rsidR="00FA35E5" w:rsidRPr="00044CDD" w:rsidRDefault="00FA35E5" w:rsidP="00C87132">
            <w:pPr>
              <w:rPr>
                <w:sz w:val="20"/>
                <w:szCs w:val="20"/>
              </w:rPr>
            </w:pPr>
            <w:r w:rsidRPr="00044CDD">
              <w:rPr>
                <w:sz w:val="20"/>
                <w:szCs w:val="20"/>
              </w:rPr>
              <w:t>Regał</w:t>
            </w:r>
          </w:p>
          <w:p w14:paraId="0B16E982" w14:textId="52B6647A" w:rsidR="00C92070" w:rsidRPr="007A20D3" w:rsidRDefault="00C92070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1A1BAE9E" w:rsidR="00C92070" w:rsidRPr="007A20D3" w:rsidRDefault="00FA35E5" w:rsidP="00C87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53E13A1D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2E98B83D" w:rsidR="00C92070" w:rsidRPr="007A20D3" w:rsidRDefault="00FA35E5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044CDD">
              <w:rPr>
                <w:sz w:val="20"/>
                <w:szCs w:val="20"/>
              </w:rPr>
              <w:t>Szafka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190E709D" w:rsidR="00C92070" w:rsidRPr="007A20D3" w:rsidRDefault="00011C45" w:rsidP="00C87132">
            <w:pPr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688B4F6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3A12C23D" w:rsidR="00C92070" w:rsidRPr="00FA35E5" w:rsidRDefault="00FA35E5" w:rsidP="00C87132">
            <w:pPr>
              <w:pStyle w:val="NormalnyWeb"/>
              <w:spacing w:before="0" w:after="0"/>
              <w:rPr>
                <w:bCs/>
                <w:iCs/>
                <w:sz w:val="20"/>
                <w:szCs w:val="20"/>
              </w:rPr>
            </w:pPr>
            <w:r w:rsidRPr="00044CDD">
              <w:rPr>
                <w:iCs/>
                <w:sz w:val="20"/>
                <w:szCs w:val="20"/>
              </w:rPr>
              <w:t xml:space="preserve">Stół typ pokojowy </w:t>
            </w:r>
            <w:r w:rsidRPr="00044CDD">
              <w:rPr>
                <w:bCs/>
                <w:iCs/>
                <w:sz w:val="20"/>
                <w:szCs w:val="20"/>
              </w:rPr>
              <w:t xml:space="preserve">w kolorze olcha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23C21AC7" w:rsidR="00C92070" w:rsidRPr="007A20D3" w:rsidRDefault="00011C45" w:rsidP="00C87132">
            <w:pPr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C92070" w:rsidRPr="007A20D3" w14:paraId="4A92DEF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C92070" w:rsidRPr="007A20D3" w:rsidRDefault="00C92070" w:rsidP="00C8713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2CF23676" w:rsidR="00C92070" w:rsidRPr="007A20D3" w:rsidRDefault="00FA35E5" w:rsidP="00C8713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044CDD">
              <w:rPr>
                <w:iCs/>
                <w:sz w:val="20"/>
                <w:szCs w:val="20"/>
              </w:rPr>
              <w:t>Krzesła do stołu w kolorze olcha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77777777" w:rsidR="00C92070" w:rsidRPr="007A20D3" w:rsidRDefault="00C92070" w:rsidP="00C87132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0269B931" w:rsidR="00C92070" w:rsidRPr="007A20D3" w:rsidRDefault="00FA35E5" w:rsidP="00C87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C92070" w:rsidRPr="007A20D3" w:rsidRDefault="00C92070" w:rsidP="00C87132">
            <w:pPr>
              <w:ind w:right="425"/>
              <w:rPr>
                <w:sz w:val="20"/>
                <w:szCs w:val="20"/>
              </w:rPr>
            </w:pPr>
          </w:p>
        </w:tc>
      </w:tr>
      <w:tr w:rsidR="00411B25" w:rsidRPr="007A20D3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Pr="007A20D3" w:rsidRDefault="00411B25">
            <w:pPr>
              <w:ind w:right="425"/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Pr="007A20D3" w:rsidRDefault="00411B25">
            <w:pPr>
              <w:ind w:right="425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Pr="007A20D3" w:rsidRDefault="00411B2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Pr="007A20D3" w:rsidRDefault="00411B2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Pr="007A20D3" w:rsidRDefault="00411B2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67C16F7" w14:textId="154374B7" w:rsidR="00411B25" w:rsidRPr="007A20D3" w:rsidRDefault="00A01521" w:rsidP="00A01521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7A20D3">
        <w:rPr>
          <w:b/>
          <w:sz w:val="20"/>
          <w:szCs w:val="20"/>
        </w:rPr>
        <w:t xml:space="preserve">Termin realizacji umowy: </w:t>
      </w:r>
      <w:r w:rsidRPr="007A20D3">
        <w:rPr>
          <w:sz w:val="20"/>
          <w:szCs w:val="20"/>
        </w:rPr>
        <w:t>………………………</w:t>
      </w:r>
      <w:r w:rsidR="002B4C17" w:rsidRPr="007A20D3">
        <w:rPr>
          <w:sz w:val="20"/>
          <w:szCs w:val="20"/>
        </w:rPr>
        <w:t xml:space="preserve">dni </w:t>
      </w:r>
      <w:r w:rsidR="00C92070" w:rsidRPr="007A20D3">
        <w:rPr>
          <w:i/>
          <w:sz w:val="20"/>
          <w:szCs w:val="20"/>
          <w:highlight w:val="yellow"/>
        </w:rPr>
        <w:t>(kryterium oceny ofert)</w:t>
      </w:r>
    </w:p>
    <w:p w14:paraId="11341354" w14:textId="0999F777" w:rsidR="002B4C17" w:rsidRPr="007A20D3" w:rsidRDefault="00A01521" w:rsidP="001312E3">
      <w:pPr>
        <w:widowControl w:val="0"/>
        <w:spacing w:line="360" w:lineRule="auto"/>
        <w:ind w:right="1"/>
        <w:rPr>
          <w:b/>
          <w:color w:val="FF0000"/>
          <w:sz w:val="20"/>
          <w:szCs w:val="20"/>
          <w:u w:val="single"/>
        </w:rPr>
      </w:pPr>
      <w:r w:rsidRPr="007A20D3">
        <w:rPr>
          <w:b/>
          <w:sz w:val="20"/>
          <w:szCs w:val="20"/>
        </w:rPr>
        <w:t xml:space="preserve">Okres udzielonej gwarancji </w:t>
      </w:r>
      <w:r w:rsidR="001312E3" w:rsidRPr="007A20D3">
        <w:rPr>
          <w:b/>
          <w:sz w:val="20"/>
          <w:szCs w:val="20"/>
        </w:rPr>
        <w:t xml:space="preserve">na meble </w:t>
      </w:r>
      <w:r w:rsidRPr="007A20D3">
        <w:rPr>
          <w:b/>
          <w:sz w:val="20"/>
          <w:szCs w:val="20"/>
        </w:rPr>
        <w:t>wynosi:</w:t>
      </w:r>
      <w:r w:rsidRPr="007A20D3">
        <w:rPr>
          <w:sz w:val="20"/>
          <w:szCs w:val="20"/>
        </w:rPr>
        <w:t xml:space="preserve"> ………</w:t>
      </w:r>
      <w:r w:rsidR="002B4C17" w:rsidRPr="007A20D3">
        <w:rPr>
          <w:sz w:val="20"/>
          <w:szCs w:val="20"/>
        </w:rPr>
        <w:t>m-</w:t>
      </w:r>
      <w:proofErr w:type="spellStart"/>
      <w:r w:rsidR="002B4C17" w:rsidRPr="007A20D3">
        <w:rPr>
          <w:sz w:val="20"/>
          <w:szCs w:val="20"/>
        </w:rPr>
        <w:t>cy</w:t>
      </w:r>
      <w:proofErr w:type="spellEnd"/>
      <w:r w:rsidR="002B4C17" w:rsidRPr="007A20D3">
        <w:rPr>
          <w:sz w:val="20"/>
          <w:szCs w:val="20"/>
        </w:rPr>
        <w:t xml:space="preserve"> </w:t>
      </w:r>
    </w:p>
    <w:p w14:paraId="0A024F0D" w14:textId="5CFF470C" w:rsidR="006D17FC" w:rsidRPr="007A20D3" w:rsidRDefault="006D17FC" w:rsidP="006D17FC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7A20D3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7A20D3">
        <w:rPr>
          <w:b/>
          <w:sz w:val="20"/>
          <w:szCs w:val="20"/>
        </w:rPr>
        <w:t xml:space="preserve"> TAK/NIE</w:t>
      </w:r>
    </w:p>
    <w:p w14:paraId="159F61E5" w14:textId="58E963F0" w:rsidR="00A01521" w:rsidRPr="007A20D3" w:rsidRDefault="00A01521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A20D3">
        <w:rPr>
          <w:b/>
          <w:sz w:val="20"/>
          <w:szCs w:val="20"/>
        </w:rPr>
        <w:lastRenderedPageBreak/>
        <w:t xml:space="preserve">Termin płatności: </w:t>
      </w:r>
      <w:r w:rsidR="003A1629" w:rsidRPr="007A20D3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CABCA47" w14:textId="0CFE8DD3" w:rsidR="009C4496" w:rsidRDefault="009C4496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C9384D6" w14:textId="625BCD86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6E867F7" w14:textId="4CE96A36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19C80A5" w14:textId="5C000A6A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89C617F" w14:textId="72550892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336B529" w14:textId="24D0C3EE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7F959B9" w14:textId="33F40D5D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4B165B4" w14:textId="149777B8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1D892B5" w14:textId="3C80DA75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64996E4" w14:textId="402E813E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3210E40" w14:textId="362C8837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5726D16" w14:textId="71CFCD4A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C038A17" w14:textId="3ED57816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E6CB4C4" w14:textId="4B5F95B3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CFECD58" w14:textId="4618703A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29630F2" w14:textId="46E07F84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D88CF5C" w14:textId="7487BF2E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6BE41D9" w14:textId="1BF0D84F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1A70434" w14:textId="77777777" w:rsidR="00E93464" w:rsidRPr="007A20D3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7DB2E16" w14:textId="7F58E686" w:rsidR="009C4496" w:rsidRDefault="009C4496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090A642" w14:textId="1846EF7F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45E937B" w14:textId="6B4CC64C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B60521C" w14:textId="393AE9CB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427E0B2" w14:textId="28E3DF3D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8F7E114" w14:textId="6882A5C3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71E2073" w14:textId="59CFCA38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38DBCA9" w14:textId="3F8B4B9A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DE0333A" w14:textId="7D1A2191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E86AE49" w14:textId="3FD9150A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608F77B" w14:textId="210ACACE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612FF41" w14:textId="11D71FDB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4EDD3BA" w14:textId="32E03EC5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FD4C7E2" w14:textId="01050B69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9937A9C" w14:textId="69D386BE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72E504AE" w14:textId="56F1895C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B2F7BE5" w14:textId="37B0C221" w:rsidR="00E93464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3143FD6" w14:textId="77777777" w:rsidR="00E93464" w:rsidRPr="007A20D3" w:rsidRDefault="00E93464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E7B3C33" w14:textId="77777777" w:rsidR="00A01521" w:rsidRPr="007A20D3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7A20D3" w:rsidRDefault="00A01521" w:rsidP="00A01521">
      <w:pPr>
        <w:rPr>
          <w:b/>
          <w:sz w:val="20"/>
          <w:szCs w:val="20"/>
          <w:u w:val="single"/>
        </w:rPr>
      </w:pPr>
      <w:r w:rsidRPr="007A20D3">
        <w:rPr>
          <w:b/>
          <w:sz w:val="20"/>
          <w:szCs w:val="20"/>
          <w:u w:val="single"/>
        </w:rPr>
        <w:t>Jednocześnie oświadczamy, że:</w:t>
      </w:r>
    </w:p>
    <w:p w14:paraId="2797291E" w14:textId="77777777" w:rsidR="00A01521" w:rsidRPr="007A20D3" w:rsidRDefault="00A01521" w:rsidP="0035148B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rPr>
          <w:color w:val="000000"/>
          <w:sz w:val="20"/>
          <w:szCs w:val="20"/>
        </w:rPr>
      </w:pPr>
      <w:r w:rsidRPr="007A20D3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14:paraId="6D113D23" w14:textId="0AE1B209" w:rsidR="00A01521" w:rsidRPr="007A20D3" w:rsidRDefault="00A01521" w:rsidP="0035148B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color w:val="000000"/>
          <w:sz w:val="20"/>
          <w:szCs w:val="20"/>
        </w:rPr>
      </w:pPr>
      <w:r w:rsidRPr="007A20D3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7A20D3">
        <w:rPr>
          <w:color w:val="000000"/>
          <w:sz w:val="20"/>
          <w:szCs w:val="20"/>
        </w:rPr>
        <w:t xml:space="preserve"> i nie wnosimy do nich żadnych zastrzeżeń.</w:t>
      </w:r>
    </w:p>
    <w:p w14:paraId="3DDC4E7F" w14:textId="5D170CDA" w:rsidR="00C11282" w:rsidRPr="007A20D3" w:rsidRDefault="00C11282" w:rsidP="0035148B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color w:val="000000"/>
          <w:sz w:val="20"/>
          <w:szCs w:val="20"/>
        </w:rPr>
      </w:pPr>
      <w:r w:rsidRPr="007A20D3">
        <w:rPr>
          <w:color w:val="000000"/>
          <w:sz w:val="20"/>
          <w:szCs w:val="20"/>
          <w:lang w:eastAsia="ar-SA"/>
        </w:rPr>
        <w:t xml:space="preserve">Oświadczamy, że przed podpisaniem umowy zostaną dostarczone wszystkie certyfikaty wymagane  w opisie przedmiotu zamówienia.  </w:t>
      </w:r>
    </w:p>
    <w:p w14:paraId="49634E5E" w14:textId="77777777" w:rsidR="00A01521" w:rsidRPr="007A20D3" w:rsidRDefault="00A01521" w:rsidP="0035148B">
      <w:pPr>
        <w:numPr>
          <w:ilvl w:val="0"/>
          <w:numId w:val="1"/>
        </w:numPr>
        <w:ind w:left="357"/>
        <w:jc w:val="both"/>
        <w:rPr>
          <w:sz w:val="20"/>
          <w:szCs w:val="20"/>
        </w:rPr>
      </w:pPr>
      <w:r w:rsidRPr="007A20D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7A20D3" w:rsidRDefault="00A01521" w:rsidP="0035148B">
      <w:pPr>
        <w:ind w:left="357"/>
        <w:jc w:val="both"/>
        <w:rPr>
          <w:i/>
          <w:sz w:val="20"/>
          <w:szCs w:val="20"/>
        </w:rPr>
      </w:pPr>
      <w:r w:rsidRPr="007A20D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282236" w14:textId="1CD2BB5D" w:rsidR="009977E6" w:rsidRPr="007A20D3" w:rsidRDefault="00A01521" w:rsidP="0035148B">
      <w:pPr>
        <w:ind w:left="357"/>
        <w:jc w:val="both"/>
        <w:rPr>
          <w:i/>
          <w:sz w:val="20"/>
          <w:szCs w:val="20"/>
        </w:rPr>
      </w:pPr>
      <w:r w:rsidRPr="007A20D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7A20D3" w:rsidRDefault="00A01521" w:rsidP="0035148B">
      <w:pPr>
        <w:numPr>
          <w:ilvl w:val="0"/>
          <w:numId w:val="1"/>
        </w:numPr>
        <w:ind w:left="357"/>
        <w:jc w:val="both"/>
        <w:rPr>
          <w:sz w:val="20"/>
          <w:szCs w:val="20"/>
        </w:rPr>
      </w:pPr>
      <w:r w:rsidRPr="007A20D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7A20D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7A20D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7A20D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 xml:space="preserve">Opis części zamówienia, którą wykonawca </w:t>
            </w:r>
          </w:p>
          <w:p w14:paraId="47871989" w14:textId="77777777" w:rsidR="00A01521" w:rsidRPr="007A20D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7A20D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20D3">
              <w:rPr>
                <w:sz w:val="20"/>
                <w:szCs w:val="20"/>
              </w:rPr>
              <w:t>Nazwa podwykonawcy</w:t>
            </w:r>
            <w:r w:rsidRPr="007A20D3">
              <w:rPr>
                <w:sz w:val="20"/>
                <w:szCs w:val="20"/>
              </w:rPr>
              <w:br/>
              <w:t>(o ile jest znana)</w:t>
            </w:r>
          </w:p>
        </w:tc>
      </w:tr>
      <w:tr w:rsidR="00A01521" w:rsidRPr="007A20D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7A20D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7A20D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7A20D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8FFF726" w14:textId="77777777" w:rsidR="00A01521" w:rsidRPr="007A20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Upoważnionymi do reprezentowania naszej firmy są następujące osoby:</w:t>
      </w:r>
    </w:p>
    <w:p w14:paraId="0EB96F8F" w14:textId="77777777" w:rsidR="00A01521" w:rsidRPr="007A20D3" w:rsidRDefault="00A01521" w:rsidP="00A01521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7A20D3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</w:r>
      <w:r w:rsidRPr="007A20D3">
        <w:rPr>
          <w:rFonts w:ascii="Times New Roman" w:hAnsi="Times New Roman" w:cs="Times New Roman"/>
          <w:sz w:val="20"/>
          <w:szCs w:val="20"/>
        </w:rPr>
        <w:tab/>
        <w:t>Wzór podpisu</w:t>
      </w:r>
    </w:p>
    <w:p w14:paraId="7AF97313" w14:textId="77777777" w:rsidR="00A01521" w:rsidRPr="007A20D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4EC08D99" w14:textId="70DFAD76" w:rsidR="00A01521" w:rsidRPr="007A20D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A20D3">
        <w:rPr>
          <w:sz w:val="20"/>
          <w:szCs w:val="20"/>
        </w:rPr>
        <w:t>........................................</w:t>
      </w:r>
      <w:r w:rsidR="00C92070" w:rsidRPr="007A20D3">
        <w:rPr>
          <w:sz w:val="20"/>
          <w:szCs w:val="20"/>
        </w:rPr>
        <w:t xml:space="preserve">                                                   </w:t>
      </w:r>
      <w:r w:rsidRPr="007A20D3">
        <w:rPr>
          <w:sz w:val="20"/>
          <w:szCs w:val="20"/>
        </w:rPr>
        <w:tab/>
      </w:r>
      <w:r w:rsidRPr="007A20D3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7A20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upoważnienie dla powyżej wskazanych osób wynika z następującego (</w:t>
      </w:r>
      <w:proofErr w:type="spellStart"/>
      <w:r w:rsidRPr="007A20D3">
        <w:rPr>
          <w:sz w:val="20"/>
          <w:szCs w:val="20"/>
        </w:rPr>
        <w:t>ych</w:t>
      </w:r>
      <w:proofErr w:type="spellEnd"/>
      <w:r w:rsidRPr="007A20D3">
        <w:rPr>
          <w:sz w:val="20"/>
          <w:szCs w:val="20"/>
        </w:rPr>
        <w:t>) dokumentu(ów)</w:t>
      </w:r>
    </w:p>
    <w:p w14:paraId="767B0614" w14:textId="77777777" w:rsidR="00A01521" w:rsidRPr="007A20D3" w:rsidRDefault="00A01521" w:rsidP="00A01521">
      <w:p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8A5120B" w14:textId="77777777" w:rsidR="00A01521" w:rsidRPr="007A20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załącznikami do niniejszej oferty są:</w:t>
      </w:r>
    </w:p>
    <w:p w14:paraId="1FB215AD" w14:textId="2C2C4A3D" w:rsidR="00A01521" w:rsidRPr="007A20D3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A20D3">
        <w:rPr>
          <w:sz w:val="20"/>
          <w:szCs w:val="20"/>
        </w:rPr>
        <w:t>………………………………………………………………………</w:t>
      </w:r>
    </w:p>
    <w:p w14:paraId="0DF653FC" w14:textId="77777777" w:rsidR="00A01521" w:rsidRPr="007A20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oferta zawiera ………………… kolejno ponumerowanych stron.</w:t>
      </w:r>
    </w:p>
    <w:p w14:paraId="3E009E9F" w14:textId="77777777" w:rsidR="00411B25" w:rsidRPr="007A20D3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7A20D3" w:rsidRDefault="00A01521" w:rsidP="00A01521">
      <w:pPr>
        <w:jc w:val="both"/>
        <w:rPr>
          <w:sz w:val="20"/>
          <w:szCs w:val="20"/>
        </w:rPr>
      </w:pPr>
      <w:r w:rsidRPr="007A20D3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7A20D3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7A20D3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 w:rsidRPr="007A20D3">
        <w:rPr>
          <w:sz w:val="20"/>
          <w:szCs w:val="20"/>
        </w:rPr>
        <w:tab/>
      </w:r>
    </w:p>
    <w:p w14:paraId="0730768D" w14:textId="77777777" w:rsidR="002036B5" w:rsidRPr="007A20D3" w:rsidRDefault="002036B5" w:rsidP="002036B5">
      <w:pPr>
        <w:jc w:val="center"/>
        <w:rPr>
          <w:b/>
          <w:color w:val="FF0000"/>
          <w:sz w:val="20"/>
          <w:szCs w:val="20"/>
        </w:rPr>
      </w:pPr>
      <w:r w:rsidRPr="007A20D3">
        <w:rPr>
          <w:b/>
          <w:color w:val="FF0000"/>
          <w:sz w:val="20"/>
          <w:szCs w:val="20"/>
        </w:rPr>
        <w:t>Ofertę należy podpisać kwalifikowanym podpisem elektronicznym</w:t>
      </w:r>
    </w:p>
    <w:p w14:paraId="6940BFCF" w14:textId="77777777" w:rsidR="00B62F32" w:rsidRPr="007A20D3" w:rsidRDefault="00B62F32" w:rsidP="00411B25">
      <w:pPr>
        <w:jc w:val="right"/>
        <w:rPr>
          <w:sz w:val="20"/>
          <w:szCs w:val="20"/>
        </w:rPr>
      </w:pPr>
    </w:p>
    <w:sectPr w:rsidR="00B62F32" w:rsidRPr="007A20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4C72DE" w14:textId="77777777" w:rsidR="002542A7" w:rsidRDefault="002542A7">
      <w:r>
        <w:separator/>
      </w:r>
    </w:p>
  </w:endnote>
  <w:endnote w:type="continuationSeparator" w:id="0">
    <w:p w14:paraId="38CF08BE" w14:textId="77777777" w:rsidR="002542A7" w:rsidRDefault="0025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13AA5" w14:textId="77777777" w:rsidR="002542A7" w:rsidRDefault="002542A7">
      <w:r>
        <w:separator/>
      </w:r>
    </w:p>
  </w:footnote>
  <w:footnote w:type="continuationSeparator" w:id="0">
    <w:p w14:paraId="1DE16A85" w14:textId="77777777" w:rsidR="002542A7" w:rsidRDefault="00254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539AB292"/>
    <w:lvl w:ilvl="0" w:tplc="380818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C45"/>
    <w:rsid w:val="000304DF"/>
    <w:rsid w:val="00033D73"/>
    <w:rsid w:val="00036968"/>
    <w:rsid w:val="0004196C"/>
    <w:rsid w:val="00057E92"/>
    <w:rsid w:val="000A7879"/>
    <w:rsid w:val="00113376"/>
    <w:rsid w:val="001312E3"/>
    <w:rsid w:val="0017152E"/>
    <w:rsid w:val="001E72D6"/>
    <w:rsid w:val="001F0269"/>
    <w:rsid w:val="00201E5B"/>
    <w:rsid w:val="002036B5"/>
    <w:rsid w:val="0022732C"/>
    <w:rsid w:val="00227D2E"/>
    <w:rsid w:val="00240E71"/>
    <w:rsid w:val="002542A7"/>
    <w:rsid w:val="00255C67"/>
    <w:rsid w:val="002B4C17"/>
    <w:rsid w:val="002C6E15"/>
    <w:rsid w:val="002D3DCB"/>
    <w:rsid w:val="002D7B86"/>
    <w:rsid w:val="0031733C"/>
    <w:rsid w:val="00321CD2"/>
    <w:rsid w:val="003437A2"/>
    <w:rsid w:val="0035148B"/>
    <w:rsid w:val="00387973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815AB"/>
    <w:rsid w:val="007A20D3"/>
    <w:rsid w:val="007F3810"/>
    <w:rsid w:val="00810218"/>
    <w:rsid w:val="008422CC"/>
    <w:rsid w:val="00855BD0"/>
    <w:rsid w:val="008A1E2B"/>
    <w:rsid w:val="008D5BF3"/>
    <w:rsid w:val="008D7A6D"/>
    <w:rsid w:val="009031B9"/>
    <w:rsid w:val="00945AB6"/>
    <w:rsid w:val="00960D3C"/>
    <w:rsid w:val="00973E29"/>
    <w:rsid w:val="009977E6"/>
    <w:rsid w:val="009B3D7C"/>
    <w:rsid w:val="009C4496"/>
    <w:rsid w:val="00A01521"/>
    <w:rsid w:val="00AE20E8"/>
    <w:rsid w:val="00B41BC8"/>
    <w:rsid w:val="00B62F32"/>
    <w:rsid w:val="00B64CC4"/>
    <w:rsid w:val="00B72947"/>
    <w:rsid w:val="00BE226E"/>
    <w:rsid w:val="00C11282"/>
    <w:rsid w:val="00C85B56"/>
    <w:rsid w:val="00C87132"/>
    <w:rsid w:val="00C87E14"/>
    <w:rsid w:val="00C92070"/>
    <w:rsid w:val="00CE6162"/>
    <w:rsid w:val="00D467B1"/>
    <w:rsid w:val="00D91D60"/>
    <w:rsid w:val="00DA146D"/>
    <w:rsid w:val="00DD32CA"/>
    <w:rsid w:val="00E26D19"/>
    <w:rsid w:val="00E53EAF"/>
    <w:rsid w:val="00E72F7D"/>
    <w:rsid w:val="00E80580"/>
    <w:rsid w:val="00E93464"/>
    <w:rsid w:val="00E96AFC"/>
    <w:rsid w:val="00EB4CE1"/>
    <w:rsid w:val="00EB6647"/>
    <w:rsid w:val="00EC7AB0"/>
    <w:rsid w:val="00EE0720"/>
    <w:rsid w:val="00EF3EFF"/>
    <w:rsid w:val="00F75F48"/>
    <w:rsid w:val="00F807D5"/>
    <w:rsid w:val="00F94EB3"/>
    <w:rsid w:val="00FA35E5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A8E0530C-E48C-4B96-B6DD-BB4580E2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6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91843-A40B-481D-8AD7-830F27BB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533</Words>
  <Characters>3955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drozdzielpatrycja@gmail.com</cp:lastModifiedBy>
  <cp:revision>9</cp:revision>
  <cp:lastPrinted>2020-06-29T08:02:00Z</cp:lastPrinted>
  <dcterms:created xsi:type="dcterms:W3CDTF">2020-10-23T12:12:00Z</dcterms:created>
  <dcterms:modified xsi:type="dcterms:W3CDTF">2020-10-27T09:28:00Z</dcterms:modified>
</cp:coreProperties>
</file>