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498" w:rsidRPr="00240E71" w:rsidRDefault="00541498" w:rsidP="0054149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41498" w:rsidRDefault="00541498" w:rsidP="0054149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F5CB6" w:rsidRDefault="00CF5CB6" w:rsidP="00CF5CB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CF5CB6" w:rsidRDefault="00CF5CB6" w:rsidP="00CF5CB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F5CB6" w:rsidRDefault="00CF5CB6" w:rsidP="00CF5CB6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CF5CB6" w:rsidRPr="00166B77" w:rsidRDefault="00CF5CB6" w:rsidP="00CF5CB6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CF5CB6" w:rsidRDefault="00CF5CB6" w:rsidP="00CF5CB6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CF5CB6" w:rsidRDefault="00CF5CB6" w:rsidP="00CF5CB6">
      <w:pPr>
        <w:spacing w:line="360" w:lineRule="auto"/>
      </w:pPr>
      <w:r>
        <w:t>Do: Nazwa i siedziba Zamawiającego:</w:t>
      </w:r>
    </w:p>
    <w:p w:rsidR="00CF5CB6" w:rsidRPr="00AE24FC" w:rsidRDefault="00CF5CB6" w:rsidP="00CF5CB6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CF5CB6" w:rsidRPr="00AE24FC" w:rsidRDefault="00CF5CB6" w:rsidP="00CF5CB6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CF5CB6" w:rsidRDefault="00CF5CB6" w:rsidP="00CF5CB6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CF5CB6" w:rsidRDefault="00CF5CB6" w:rsidP="00CF5CB6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CF5CB6" w:rsidRDefault="00CF5CB6" w:rsidP="00CF5CB6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CF5CB6" w:rsidRDefault="00CF5CB6" w:rsidP="00CF5CB6">
      <w:pPr>
        <w:ind w:firstLine="3969"/>
        <w:rPr>
          <w:b/>
        </w:rPr>
      </w:pPr>
    </w:p>
    <w:p w:rsidR="00CF5CB6" w:rsidRPr="006C22EA" w:rsidRDefault="00CF5CB6" w:rsidP="006C22EA">
      <w:pPr>
        <w:rPr>
          <w:rFonts w:ascii="Helvetica" w:hAnsi="Helvetica" w:cs="Helvetica"/>
          <w:b/>
          <w:sz w:val="22"/>
          <w:szCs w:val="22"/>
        </w:rPr>
      </w:pPr>
      <w:r w:rsidRPr="006C22EA">
        <w:rPr>
          <w:sz w:val="22"/>
          <w:szCs w:val="22"/>
        </w:rPr>
        <w:t xml:space="preserve">Przystępując do postępowania o udzielenie zamówienia publicznego, którego przedmiotem jest </w:t>
      </w:r>
      <w:r w:rsidR="006C22EA" w:rsidRPr="006731B5">
        <w:rPr>
          <w:b/>
          <w:sz w:val="22"/>
          <w:szCs w:val="22"/>
        </w:rPr>
        <w:t xml:space="preserve">dostawę drukark1 3D do laserowego przetapiania proszków metali w technologii L-PBF lub równoważny dla </w:t>
      </w:r>
      <w:proofErr w:type="spellStart"/>
      <w:r w:rsidR="006C22EA" w:rsidRPr="006731B5">
        <w:rPr>
          <w:b/>
          <w:sz w:val="22"/>
          <w:szCs w:val="22"/>
        </w:rPr>
        <w:t>WIMiIP</w:t>
      </w:r>
      <w:proofErr w:type="spellEnd"/>
      <w:r w:rsidR="006C22EA" w:rsidRPr="006731B5">
        <w:rPr>
          <w:b/>
          <w:bCs/>
          <w:iCs/>
          <w:sz w:val="22"/>
          <w:szCs w:val="22"/>
        </w:rPr>
        <w:t>- KC-zp.272-612/20</w:t>
      </w:r>
      <w:r w:rsidRPr="006C22EA">
        <w:rPr>
          <w:b/>
          <w:sz w:val="22"/>
          <w:szCs w:val="22"/>
        </w:rPr>
        <w:t xml:space="preserve">, </w:t>
      </w:r>
      <w:r w:rsidRPr="006C22EA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F5CB6" w:rsidRPr="006C22EA" w:rsidRDefault="00CF5CB6" w:rsidP="006C22EA">
      <w:pPr>
        <w:tabs>
          <w:tab w:val="right" w:pos="9000"/>
        </w:tabs>
      </w:pP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CF5CB6" w:rsidRPr="00FB1B4F" w:rsidRDefault="00CF5CB6" w:rsidP="00CF5CB6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F5CB6" w:rsidRPr="00D76E6E" w:rsidRDefault="00CF5CB6" w:rsidP="00CF5C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F5CB6" w:rsidRDefault="00CF5CB6" w:rsidP="00CF5CB6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CF5CB6" w:rsidRPr="006D20E5" w:rsidRDefault="00CF5CB6" w:rsidP="00CF5CB6">
      <w:pPr>
        <w:pStyle w:val="Tekstpodstawowy"/>
      </w:pPr>
      <w:r w:rsidRPr="006D20E5">
        <w:t>Okres udzielonej gwarancji wynosi: …………… m-</w:t>
      </w:r>
      <w:proofErr w:type="spellStart"/>
      <w:r w:rsidRPr="006D20E5">
        <w:t>cy</w:t>
      </w:r>
      <w:proofErr w:type="spellEnd"/>
      <w:r w:rsidRPr="006D20E5">
        <w:t>.</w:t>
      </w:r>
      <w:r w:rsidR="003C48E4" w:rsidRPr="003C48E4">
        <w:rPr>
          <w:sz w:val="22"/>
          <w:szCs w:val="22"/>
        </w:rPr>
        <w:t xml:space="preserve"> </w:t>
      </w:r>
      <w:r w:rsidR="003C48E4">
        <w:rPr>
          <w:sz w:val="22"/>
          <w:szCs w:val="22"/>
        </w:rPr>
        <w:t>(kryterium oceny ofert)</w:t>
      </w:r>
    </w:p>
    <w:p w:rsidR="00CF5CB6" w:rsidRPr="00520D83" w:rsidRDefault="00CF5CB6" w:rsidP="00CF5CB6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CF5CB6" w:rsidRDefault="00CF5CB6" w:rsidP="00CF5CB6">
      <w:pPr>
        <w:widowControl w:val="0"/>
        <w:ind w:right="1"/>
        <w:jc w:val="both"/>
        <w:rPr>
          <w:b/>
          <w:sz w:val="22"/>
          <w:szCs w:val="22"/>
        </w:rPr>
      </w:pPr>
    </w:p>
    <w:p w:rsidR="00F66517" w:rsidRPr="00B22350" w:rsidRDefault="00CF5CB6" w:rsidP="00F66517">
      <w:pPr>
        <w:spacing w:after="120"/>
        <w:rPr>
          <w:b/>
          <w:sz w:val="22"/>
          <w:szCs w:val="22"/>
        </w:rPr>
      </w:pPr>
      <w:r w:rsidRPr="00F66517">
        <w:rPr>
          <w:sz w:val="22"/>
          <w:szCs w:val="22"/>
        </w:rPr>
        <w:t xml:space="preserve">Termin realizacji zamówienia: …………… dni </w:t>
      </w:r>
      <w:r w:rsidR="00F66517" w:rsidRPr="00B22350">
        <w:rPr>
          <w:b/>
          <w:sz w:val="22"/>
          <w:szCs w:val="22"/>
        </w:rPr>
        <w:t xml:space="preserve">od daty od daty otrzymania zamówienia potwierdzonego przez </w:t>
      </w:r>
      <w:proofErr w:type="spellStart"/>
      <w:r w:rsidR="00F66517" w:rsidRPr="00B22350">
        <w:rPr>
          <w:b/>
          <w:sz w:val="22"/>
          <w:szCs w:val="22"/>
        </w:rPr>
        <w:t>MNiSW</w:t>
      </w:r>
      <w:proofErr w:type="spellEnd"/>
      <w:r w:rsidR="00F66517" w:rsidRPr="00B22350">
        <w:rPr>
          <w:b/>
          <w:sz w:val="22"/>
          <w:szCs w:val="22"/>
        </w:rPr>
        <w:t>.</w:t>
      </w:r>
    </w:p>
    <w:p w:rsidR="00CF5CB6" w:rsidRPr="00F66517" w:rsidRDefault="00CF5CB6" w:rsidP="00CF5CB6">
      <w:pPr>
        <w:widowControl w:val="0"/>
        <w:ind w:right="1"/>
        <w:jc w:val="both"/>
        <w:rPr>
          <w:sz w:val="18"/>
          <w:szCs w:val="18"/>
        </w:rPr>
      </w:pPr>
    </w:p>
    <w:p w:rsidR="00CF5CB6" w:rsidRDefault="00CF5CB6" w:rsidP="00CF5CB6">
      <w:pPr>
        <w:jc w:val="both"/>
        <w:rPr>
          <w:sz w:val="18"/>
          <w:szCs w:val="18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3C48E4" w:rsidRDefault="003C48E4" w:rsidP="00541498">
      <w:pPr>
        <w:rPr>
          <w:b/>
          <w:sz w:val="22"/>
          <w:szCs w:val="22"/>
          <w:u w:val="single"/>
        </w:rPr>
      </w:pPr>
    </w:p>
    <w:p w:rsidR="003C48E4" w:rsidRDefault="003C48E4" w:rsidP="00541498">
      <w:pPr>
        <w:rPr>
          <w:b/>
          <w:sz w:val="22"/>
          <w:szCs w:val="22"/>
          <w:u w:val="single"/>
        </w:rPr>
      </w:pPr>
    </w:p>
    <w:p w:rsidR="003C48E4" w:rsidRDefault="003C48E4" w:rsidP="00541498">
      <w:pPr>
        <w:rPr>
          <w:b/>
          <w:sz w:val="22"/>
          <w:szCs w:val="22"/>
          <w:u w:val="single"/>
        </w:rPr>
      </w:pPr>
    </w:p>
    <w:p w:rsidR="003C48E4" w:rsidRDefault="003C48E4" w:rsidP="00541498">
      <w:pPr>
        <w:rPr>
          <w:b/>
          <w:sz w:val="22"/>
          <w:szCs w:val="22"/>
          <w:u w:val="single"/>
        </w:rPr>
      </w:pPr>
    </w:p>
    <w:p w:rsidR="003C48E4" w:rsidRDefault="003C48E4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41498" w:rsidRDefault="00541498" w:rsidP="005414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41498" w:rsidRDefault="00541498" w:rsidP="005414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</w:t>
      </w:r>
      <w:r w:rsidRPr="00DC5D29">
        <w:rPr>
          <w:color w:val="000000"/>
          <w:sz w:val="22"/>
          <w:szCs w:val="22"/>
          <w:lang w:eastAsia="ar-SA"/>
        </w:rPr>
        <w:t>do nich żadnych zastrzeżeń.</w:t>
      </w:r>
    </w:p>
    <w:p w:rsidR="006A15D4" w:rsidRDefault="006A15D4" w:rsidP="005414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że urządzenie jest zgodne z wymaganiami CE lub równoważny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 xml:space="preserve"> …………..</w:t>
      </w:r>
    </w:p>
    <w:p w:rsidR="00B22350" w:rsidRDefault="00B22350" w:rsidP="00B223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6C22EA">
        <w:rPr>
          <w:b/>
          <w:color w:val="000000"/>
          <w:sz w:val="22"/>
          <w:szCs w:val="22"/>
          <w:lang w:eastAsia="ar-SA"/>
        </w:rPr>
        <w:t>drukarkę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B22350" w:rsidRDefault="00B22350" w:rsidP="00B2235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="006C22EA">
        <w:rPr>
          <w:b/>
          <w:color w:val="000000"/>
          <w:sz w:val="22"/>
          <w:szCs w:val="22"/>
          <w:lang w:eastAsia="ar-SA"/>
        </w:rPr>
        <w:t xml:space="preserve">drukarki 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 przeznaczony jest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41498" w:rsidRDefault="00541498" w:rsidP="005414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41498" w:rsidRDefault="00541498" w:rsidP="005414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1498" w:rsidRDefault="00541498" w:rsidP="005414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1498" w:rsidTr="003D3F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41498" w:rsidTr="003D3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1498" w:rsidTr="003D3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41498" w:rsidRDefault="00541498" w:rsidP="005414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41498" w:rsidRDefault="00541498" w:rsidP="005414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41498" w:rsidRDefault="00541498" w:rsidP="00541498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41498" w:rsidRDefault="00541498" w:rsidP="005414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jc w:val="both"/>
        <w:rPr>
          <w:sz w:val="22"/>
          <w:szCs w:val="22"/>
        </w:rPr>
      </w:pPr>
    </w:p>
    <w:p w:rsidR="00541498" w:rsidRPr="00680A16" w:rsidRDefault="00541498" w:rsidP="0054149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41498" w:rsidRDefault="00541498" w:rsidP="00541498">
      <w:pPr>
        <w:jc w:val="both"/>
        <w:rPr>
          <w:sz w:val="18"/>
          <w:szCs w:val="18"/>
        </w:rPr>
      </w:pPr>
    </w:p>
    <w:p w:rsidR="00541498" w:rsidRPr="00910B19" w:rsidRDefault="00541498" w:rsidP="00541498"/>
    <w:p w:rsidR="00541498" w:rsidRPr="00A51B76" w:rsidRDefault="00541498" w:rsidP="00541498"/>
    <w:p w:rsidR="00541498" w:rsidRPr="00471CA7" w:rsidRDefault="00541498" w:rsidP="00541498"/>
    <w:p w:rsidR="00FE545C" w:rsidRPr="004D2E0A" w:rsidRDefault="00FE545C" w:rsidP="004D2E0A"/>
    <w:sectPr w:rsidR="00FE545C" w:rsidRPr="004D2E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828" w:rsidRDefault="007D2828">
      <w:r>
        <w:separator/>
      </w:r>
    </w:p>
  </w:endnote>
  <w:endnote w:type="continuationSeparator" w:id="0">
    <w:p w:rsidR="007D2828" w:rsidRDefault="007D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B0B" w:rsidRDefault="00065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B0B" w:rsidRDefault="00065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828" w:rsidRDefault="007D2828">
      <w:r>
        <w:separator/>
      </w:r>
    </w:p>
  </w:footnote>
  <w:footnote w:type="continuationSeparator" w:id="0">
    <w:p w:rsidR="007D2828" w:rsidRDefault="007D2828">
      <w:r>
        <w:continuationSeparator/>
      </w:r>
    </w:p>
  </w:footnote>
  <w:footnote w:id="1">
    <w:p w:rsidR="00541498" w:rsidRDefault="00541498" w:rsidP="0054149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41498" w:rsidRDefault="00541498" w:rsidP="0054149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B0B" w:rsidRDefault="00065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B0B" w:rsidRDefault="00065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BA"/>
    <w:rsid w:val="00012286"/>
    <w:rsid w:val="00065B0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623F"/>
    <w:rsid w:val="002723B0"/>
    <w:rsid w:val="00315A4A"/>
    <w:rsid w:val="003C48E4"/>
    <w:rsid w:val="004B7300"/>
    <w:rsid w:val="004C6753"/>
    <w:rsid w:val="004D2E0A"/>
    <w:rsid w:val="00541498"/>
    <w:rsid w:val="00565DD1"/>
    <w:rsid w:val="00595C87"/>
    <w:rsid w:val="005A7C9C"/>
    <w:rsid w:val="005D2C65"/>
    <w:rsid w:val="005E6D94"/>
    <w:rsid w:val="0063384F"/>
    <w:rsid w:val="00643C6F"/>
    <w:rsid w:val="00646202"/>
    <w:rsid w:val="0065290F"/>
    <w:rsid w:val="006731B5"/>
    <w:rsid w:val="006815F6"/>
    <w:rsid w:val="00690A4F"/>
    <w:rsid w:val="006A15D4"/>
    <w:rsid w:val="006C22EA"/>
    <w:rsid w:val="007137BA"/>
    <w:rsid w:val="007748F0"/>
    <w:rsid w:val="007A4321"/>
    <w:rsid w:val="007D282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4F67"/>
    <w:rsid w:val="00A77BD8"/>
    <w:rsid w:val="00A83018"/>
    <w:rsid w:val="00B22350"/>
    <w:rsid w:val="00B774DC"/>
    <w:rsid w:val="00BD332E"/>
    <w:rsid w:val="00C903DC"/>
    <w:rsid w:val="00C969A6"/>
    <w:rsid w:val="00CA7D36"/>
    <w:rsid w:val="00CF5CB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651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99AAF"/>
  <w15:docId w15:val="{C92EB79A-8550-484B-B3FA-AE0C5AEE2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4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5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9834B-E944-40A9-96A4-E6C190BF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603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5</cp:revision>
  <cp:lastPrinted>1900-12-31T22:00:00Z</cp:lastPrinted>
  <dcterms:created xsi:type="dcterms:W3CDTF">2020-11-05T11:02:00Z</dcterms:created>
  <dcterms:modified xsi:type="dcterms:W3CDTF">2020-11-06T11:46:00Z</dcterms:modified>
</cp:coreProperties>
</file>