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4C04" w:rsidRPr="00240E71" w:rsidRDefault="00664C04" w:rsidP="00664C04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Pr="00E45A7B">
        <w:rPr>
          <w:rFonts w:ascii="Times New Roman" w:hAnsi="Times New Roman"/>
        </w:rPr>
        <w:t>1</w:t>
      </w:r>
    </w:p>
    <w:p w:rsidR="00664C04" w:rsidRDefault="00664C04" w:rsidP="00664C04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664C04" w:rsidRPr="0022732C" w:rsidRDefault="00664C04" w:rsidP="00664C04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664C04" w:rsidRDefault="00664C04" w:rsidP="00664C04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664C04" w:rsidRPr="0022732C" w:rsidRDefault="00664C04" w:rsidP="00664C04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664C04" w:rsidRPr="0022732C" w:rsidRDefault="00664C04" w:rsidP="00664C04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664C04" w:rsidRPr="0022732C" w:rsidRDefault="00664C04" w:rsidP="00664C04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664C04" w:rsidRPr="0022732C" w:rsidRDefault="00664C04" w:rsidP="00664C04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664C04" w:rsidRPr="0022732C" w:rsidRDefault="00664C04" w:rsidP="00664C04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92792">
        <w:rPr>
          <w:sz w:val="22"/>
        </w:rPr>
        <w:t>……………………………………………………………………………………………..</w:t>
      </w:r>
    </w:p>
    <w:p w:rsidR="00664C04" w:rsidRPr="0022732C" w:rsidRDefault="00664C04" w:rsidP="00664C04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92792">
        <w:rPr>
          <w:sz w:val="22"/>
        </w:rPr>
        <w:t>…………………………………………………………………………………………….</w:t>
      </w:r>
    </w:p>
    <w:p w:rsidR="00664C04" w:rsidRPr="0022732C" w:rsidRDefault="00664C04" w:rsidP="00664C04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664C04" w:rsidRPr="0022732C" w:rsidRDefault="00664C04" w:rsidP="00664C04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664C04" w:rsidRPr="0022732C" w:rsidRDefault="00664C04" w:rsidP="00664C04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664C04" w:rsidRDefault="00664C04" w:rsidP="00664C04">
      <w:pPr>
        <w:spacing w:line="360" w:lineRule="auto"/>
      </w:pPr>
      <w:r>
        <w:t>Do: Nazwa i siedziba Zamawiającego:</w:t>
      </w:r>
    </w:p>
    <w:p w:rsidR="00664C04" w:rsidRPr="00E45A7B" w:rsidRDefault="00664C04" w:rsidP="00664C04">
      <w:pPr>
        <w:ind w:right="-110"/>
        <w:rPr>
          <w:b/>
        </w:rPr>
      </w:pPr>
      <w:r w:rsidRPr="00E45A7B">
        <w:rPr>
          <w:b/>
        </w:rPr>
        <w:t>Akademia Górniczo - Hutnicza</w:t>
      </w:r>
    </w:p>
    <w:p w:rsidR="00664C04" w:rsidRPr="00E45A7B" w:rsidRDefault="00664C04" w:rsidP="00664C04">
      <w:pPr>
        <w:ind w:right="-110"/>
        <w:rPr>
          <w:b/>
        </w:rPr>
      </w:pPr>
      <w:r w:rsidRPr="00E45A7B">
        <w:rPr>
          <w:b/>
        </w:rPr>
        <w:t>im. Stanisława Staszica w Krakowie</w:t>
      </w:r>
    </w:p>
    <w:p w:rsidR="00664C04" w:rsidRDefault="00664C04" w:rsidP="00664C04">
      <w:pPr>
        <w:ind w:right="-110"/>
        <w:rPr>
          <w:b/>
        </w:rPr>
      </w:pPr>
      <w:r w:rsidRPr="00E45A7B">
        <w:rPr>
          <w:b/>
        </w:rPr>
        <w:t>Dział Zamówień Publicznych</w:t>
      </w:r>
      <w:r>
        <w:rPr>
          <w:b/>
        </w:rPr>
        <w:t xml:space="preserve">  </w:t>
      </w:r>
    </w:p>
    <w:p w:rsidR="00664C04" w:rsidRDefault="00664C04" w:rsidP="00664C04">
      <w:pPr>
        <w:ind w:right="-110"/>
        <w:rPr>
          <w:b/>
        </w:rPr>
      </w:pPr>
      <w:r w:rsidRPr="00E45A7B">
        <w:rPr>
          <w:b/>
        </w:rPr>
        <w:t>Al. Mickiewicza</w:t>
      </w:r>
      <w:r>
        <w:rPr>
          <w:b/>
        </w:rPr>
        <w:t xml:space="preserve"> </w:t>
      </w:r>
      <w:r w:rsidRPr="00E45A7B">
        <w:rPr>
          <w:b/>
        </w:rPr>
        <w:t>30</w:t>
      </w:r>
      <w:r>
        <w:rPr>
          <w:b/>
        </w:rPr>
        <w:t xml:space="preserve"> </w:t>
      </w:r>
    </w:p>
    <w:p w:rsidR="00664C04" w:rsidRDefault="00664C04" w:rsidP="00664C04">
      <w:pPr>
        <w:rPr>
          <w:b/>
        </w:rPr>
      </w:pPr>
      <w:r w:rsidRPr="00E45A7B">
        <w:rPr>
          <w:b/>
        </w:rPr>
        <w:t>30-059</w:t>
      </w:r>
      <w:r>
        <w:rPr>
          <w:b/>
        </w:rPr>
        <w:t xml:space="preserve"> </w:t>
      </w:r>
      <w:r w:rsidRPr="00E45A7B">
        <w:rPr>
          <w:b/>
        </w:rPr>
        <w:t>Kraków</w:t>
      </w:r>
      <w:r>
        <w:rPr>
          <w:b/>
        </w:rPr>
        <w:t xml:space="preserve">,  </w:t>
      </w:r>
    </w:p>
    <w:p w:rsidR="00664C04" w:rsidRDefault="00664C04" w:rsidP="00664C04">
      <w:pPr>
        <w:ind w:firstLine="3969"/>
        <w:rPr>
          <w:b/>
        </w:rPr>
      </w:pPr>
    </w:p>
    <w:p w:rsidR="00664C04" w:rsidRDefault="00664C04" w:rsidP="00664C04">
      <w:pPr>
        <w:widowControl w:val="0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Przystępując do postępowania o udzielenie zamówienia publicznego, którego przedmiotem jest </w:t>
      </w:r>
      <w:r w:rsidR="00292792" w:rsidRPr="00292792">
        <w:rPr>
          <w:b/>
          <w:sz w:val="22"/>
          <w:szCs w:val="22"/>
        </w:rPr>
        <w:t>Dostawa 1 szt. laptopa 13" dla WMS</w:t>
      </w:r>
      <w:r>
        <w:rPr>
          <w:b/>
          <w:sz w:val="22"/>
          <w:szCs w:val="22"/>
        </w:rPr>
        <w:t>– KC-zp.272-</w:t>
      </w:r>
      <w:r w:rsidR="00292792">
        <w:rPr>
          <w:b/>
          <w:sz w:val="22"/>
          <w:szCs w:val="22"/>
        </w:rPr>
        <w:t>590</w:t>
      </w:r>
      <w:bookmarkStart w:id="0" w:name="_GoBack"/>
      <w:bookmarkEnd w:id="0"/>
      <w:r>
        <w:rPr>
          <w:b/>
          <w:sz w:val="22"/>
          <w:szCs w:val="22"/>
        </w:rPr>
        <w:t xml:space="preserve">/20, </w:t>
      </w:r>
      <w:r>
        <w:rPr>
          <w:sz w:val="22"/>
          <w:szCs w:val="22"/>
        </w:rPr>
        <w:t>oferuję realizację przedmiotu zamówienia , zgodnie z zasadami określonymi w specyfikacji istotnych warunków zamówienia za cenę:</w:t>
      </w:r>
    </w:p>
    <w:p w:rsidR="00664C04" w:rsidRDefault="00664C04" w:rsidP="00664C04">
      <w:pPr>
        <w:tabs>
          <w:tab w:val="right" w:pos="9000"/>
        </w:tabs>
        <w:rPr>
          <w:sz w:val="22"/>
          <w:szCs w:val="22"/>
        </w:rPr>
      </w:pPr>
    </w:p>
    <w:p w:rsidR="00664C04" w:rsidRDefault="00664C04" w:rsidP="00664C04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netto za całość:   .........................................................................PLN</w:t>
      </w:r>
    </w:p>
    <w:p w:rsidR="00664C04" w:rsidRDefault="00664C04" w:rsidP="00664C04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:rsidR="00664C04" w:rsidRDefault="00664C04" w:rsidP="00664C04">
      <w:pPr>
        <w:widowControl w:val="0"/>
        <w:spacing w:line="264" w:lineRule="auto"/>
        <w:ind w:right="1"/>
        <w:rPr>
          <w:b/>
          <w:sz w:val="22"/>
          <w:szCs w:val="22"/>
        </w:rPr>
      </w:pPr>
      <w:r>
        <w:rPr>
          <w:b/>
          <w:sz w:val="22"/>
          <w:szCs w:val="22"/>
        </w:rPr>
        <w:t>Cena brutto za całość: .........................................................................PLN</w:t>
      </w:r>
    </w:p>
    <w:p w:rsidR="00664C04" w:rsidRDefault="00664C04" w:rsidP="00664C04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664C04" w:rsidRDefault="00664C04" w:rsidP="00664C04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664C04" w:rsidRDefault="00664C04" w:rsidP="00664C04">
      <w:pPr>
        <w:pStyle w:val="Tekstpodstawowy"/>
        <w:spacing w:before="120"/>
        <w:rPr>
          <w:sz w:val="22"/>
          <w:szCs w:val="22"/>
        </w:rPr>
      </w:pPr>
      <w:r>
        <w:rPr>
          <w:sz w:val="22"/>
          <w:szCs w:val="22"/>
        </w:rPr>
        <w:t>Powyższa cena zawiera podatek VAT w wysokości 23 % tj.…………………….PLN</w:t>
      </w:r>
    </w:p>
    <w:p w:rsidR="00664C04" w:rsidRDefault="00664C04" w:rsidP="00664C04">
      <w:pPr>
        <w:pStyle w:val="Tekstpodstawowy"/>
        <w:spacing w:before="120"/>
        <w:rPr>
          <w:sz w:val="22"/>
          <w:szCs w:val="22"/>
        </w:rPr>
      </w:pPr>
      <w:r>
        <w:rPr>
          <w:sz w:val="22"/>
          <w:szCs w:val="22"/>
        </w:rPr>
        <w:t>Producent, model zaoferowanego laptopa: ………………………………..</w:t>
      </w:r>
    </w:p>
    <w:p w:rsidR="00664C04" w:rsidRDefault="00664C04" w:rsidP="00664C04">
      <w:pPr>
        <w:pStyle w:val="Tekstpodstawowy"/>
        <w:spacing w:before="120"/>
        <w:rPr>
          <w:sz w:val="22"/>
          <w:szCs w:val="22"/>
        </w:rPr>
      </w:pPr>
      <w:r>
        <w:rPr>
          <w:sz w:val="22"/>
          <w:szCs w:val="22"/>
        </w:rPr>
        <w:t>Producent, nazwa oferowanego oprogramowania: …………………………………………………..</w:t>
      </w:r>
    </w:p>
    <w:p w:rsidR="00664C04" w:rsidRDefault="00664C04" w:rsidP="00664C04">
      <w:pPr>
        <w:widowControl w:val="0"/>
        <w:spacing w:before="12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realizacji umowy (kryterium oceny ofert): do ………………. </w:t>
      </w:r>
      <w:r>
        <w:rPr>
          <w:sz w:val="22"/>
          <w:szCs w:val="22"/>
        </w:rPr>
        <w:t>dni od daty podpisania umowy</w:t>
      </w:r>
    </w:p>
    <w:p w:rsidR="00664C04" w:rsidRDefault="00664C04" w:rsidP="00664C04">
      <w:pPr>
        <w:widowControl w:val="0"/>
        <w:spacing w:before="120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Okres udzielonej gwarancji wynosi(kryterium oceny ofert): ………… miesięcy</w:t>
      </w:r>
    </w:p>
    <w:p w:rsidR="00664C04" w:rsidRDefault="00664C04" w:rsidP="00664C04">
      <w:pPr>
        <w:tabs>
          <w:tab w:val="left" w:pos="426"/>
        </w:tabs>
        <w:jc w:val="both"/>
        <w:rPr>
          <w:sz w:val="22"/>
          <w:szCs w:val="22"/>
        </w:rPr>
      </w:pPr>
    </w:p>
    <w:p w:rsidR="00664C04" w:rsidRPr="00F863FD" w:rsidRDefault="00664C04" w:rsidP="00664C04">
      <w:pPr>
        <w:tabs>
          <w:tab w:val="left" w:pos="426"/>
        </w:tabs>
        <w:jc w:val="both"/>
        <w:rPr>
          <w:b/>
          <w:sz w:val="22"/>
          <w:szCs w:val="22"/>
        </w:rPr>
      </w:pPr>
      <w:r w:rsidRPr="00F863FD">
        <w:rPr>
          <w:sz w:val="22"/>
          <w:szCs w:val="22"/>
        </w:rPr>
        <w:t>Oświadczamy, że zgodnie z ustawą z dnia 6 marca 2018 r. Prawo przedsiębiorców należymy do małych lub średnich przedsiębiorców:</w:t>
      </w:r>
      <w:r w:rsidRPr="00F863FD">
        <w:rPr>
          <w:b/>
          <w:sz w:val="22"/>
          <w:szCs w:val="22"/>
        </w:rPr>
        <w:t xml:space="preserve"> TAK/NIE</w:t>
      </w:r>
    </w:p>
    <w:p w:rsidR="00664C04" w:rsidRDefault="00664C04" w:rsidP="00664C04">
      <w:pPr>
        <w:tabs>
          <w:tab w:val="left" w:pos="426"/>
        </w:tabs>
        <w:spacing w:before="1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Zamawiającego.</w:t>
      </w:r>
    </w:p>
    <w:p w:rsidR="00664C04" w:rsidRDefault="00664C04" w:rsidP="00664C04">
      <w:pPr>
        <w:jc w:val="both"/>
        <w:rPr>
          <w:sz w:val="18"/>
          <w:szCs w:val="18"/>
        </w:rPr>
      </w:pPr>
    </w:p>
    <w:p w:rsidR="00664C04" w:rsidRDefault="00664C04" w:rsidP="00664C04">
      <w:pPr>
        <w:rPr>
          <w:b/>
          <w:sz w:val="22"/>
          <w:szCs w:val="22"/>
          <w:u w:val="single"/>
        </w:rPr>
      </w:pPr>
    </w:p>
    <w:p w:rsidR="00664C04" w:rsidRDefault="00664C04" w:rsidP="00664C04">
      <w:pPr>
        <w:rPr>
          <w:b/>
          <w:sz w:val="22"/>
          <w:szCs w:val="22"/>
          <w:u w:val="single"/>
        </w:rPr>
      </w:pPr>
    </w:p>
    <w:p w:rsidR="00664C04" w:rsidRDefault="00664C04" w:rsidP="00664C04">
      <w:pPr>
        <w:rPr>
          <w:b/>
          <w:sz w:val="22"/>
          <w:szCs w:val="22"/>
          <w:u w:val="single"/>
        </w:rPr>
      </w:pPr>
    </w:p>
    <w:p w:rsidR="00664C04" w:rsidRDefault="00664C04" w:rsidP="00664C04">
      <w:pPr>
        <w:rPr>
          <w:b/>
          <w:sz w:val="22"/>
          <w:szCs w:val="22"/>
          <w:u w:val="single"/>
        </w:rPr>
      </w:pPr>
    </w:p>
    <w:p w:rsidR="00664C04" w:rsidRDefault="00664C04" w:rsidP="00664C04">
      <w:pPr>
        <w:rPr>
          <w:b/>
          <w:sz w:val="22"/>
          <w:szCs w:val="22"/>
          <w:u w:val="single"/>
        </w:rPr>
      </w:pPr>
    </w:p>
    <w:p w:rsidR="00664C04" w:rsidRDefault="00664C04" w:rsidP="00664C04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664C04" w:rsidRDefault="00664C04" w:rsidP="00664C04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 60 dni od dnia upływu terminu składania ofert.</w:t>
      </w:r>
    </w:p>
    <w:p w:rsidR="00664C04" w:rsidRDefault="00664C04" w:rsidP="00664C0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DC5D29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DC5D29">
        <w:rPr>
          <w:color w:val="000000"/>
          <w:sz w:val="22"/>
          <w:szCs w:val="22"/>
        </w:rPr>
        <w:t xml:space="preserve"> i nie wnosimy do nich żadnych zastrzeżeń.</w:t>
      </w:r>
    </w:p>
    <w:p w:rsidR="00664C04" w:rsidRPr="008E48A3" w:rsidRDefault="00664C04" w:rsidP="00664C0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8E48A3">
        <w:rPr>
          <w:color w:val="000000"/>
          <w:sz w:val="22"/>
          <w:szCs w:val="22"/>
        </w:rPr>
        <w:t xml:space="preserve">Oświadczamy, iż oferowany sprzęt spełnia normy określone przez </w:t>
      </w:r>
      <w:r w:rsidRPr="008E48A3">
        <w:rPr>
          <w:sz w:val="22"/>
          <w:szCs w:val="22"/>
        </w:rPr>
        <w:t>ENERGY STAR 8.0 lub równoważn</w:t>
      </w:r>
      <w:r>
        <w:rPr>
          <w:sz w:val="22"/>
          <w:szCs w:val="22"/>
        </w:rPr>
        <w:t>y,</w:t>
      </w:r>
      <w:r w:rsidRPr="008E48A3">
        <w:rPr>
          <w:sz w:val="22"/>
          <w:szCs w:val="22"/>
        </w:rPr>
        <w:t xml:space="preserve"> </w:t>
      </w:r>
      <w:proofErr w:type="spellStart"/>
      <w:r w:rsidRPr="008E48A3">
        <w:rPr>
          <w:sz w:val="22"/>
          <w:szCs w:val="22"/>
        </w:rPr>
        <w:t>RoHS</w:t>
      </w:r>
      <w:proofErr w:type="spellEnd"/>
      <w:r w:rsidRPr="008E48A3">
        <w:rPr>
          <w:sz w:val="22"/>
          <w:szCs w:val="22"/>
        </w:rPr>
        <w:t xml:space="preserve"> </w:t>
      </w:r>
      <w:proofErr w:type="spellStart"/>
      <w:r w:rsidRPr="008E48A3">
        <w:rPr>
          <w:sz w:val="22"/>
          <w:szCs w:val="22"/>
        </w:rPr>
        <w:t>compliant</w:t>
      </w:r>
      <w:proofErr w:type="spellEnd"/>
      <w:r w:rsidRPr="008E48A3">
        <w:rPr>
          <w:sz w:val="22"/>
          <w:szCs w:val="22"/>
        </w:rPr>
        <w:t xml:space="preserve"> lub równoważny</w:t>
      </w:r>
      <w:r>
        <w:rPr>
          <w:sz w:val="22"/>
          <w:szCs w:val="22"/>
        </w:rPr>
        <w:t xml:space="preserve"> oraz</w:t>
      </w:r>
      <w:r w:rsidRPr="008E48A3">
        <w:rPr>
          <w:sz w:val="22"/>
          <w:szCs w:val="22"/>
        </w:rPr>
        <w:t xml:space="preserve"> CE</w:t>
      </w:r>
      <w:r>
        <w:rPr>
          <w:sz w:val="22"/>
          <w:szCs w:val="22"/>
        </w:rPr>
        <w:t>.</w:t>
      </w:r>
    </w:p>
    <w:p w:rsidR="00664C04" w:rsidRDefault="00664C04" w:rsidP="00664C0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664C04" w:rsidRDefault="00664C04" w:rsidP="00664C04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664C04" w:rsidRDefault="00664C04" w:rsidP="00664C04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664C04" w:rsidRDefault="00664C04" w:rsidP="00664C04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664C04" w:rsidTr="00AC14A2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64C04" w:rsidRDefault="00664C04" w:rsidP="00AC14A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64C04" w:rsidRDefault="00664C04" w:rsidP="00AC14A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664C04" w:rsidRDefault="00664C04" w:rsidP="00AC14A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64C04" w:rsidRDefault="00664C04" w:rsidP="00AC14A2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  <w:r>
              <w:rPr>
                <w:sz w:val="22"/>
                <w:szCs w:val="22"/>
              </w:rPr>
              <w:br/>
              <w:t>(o ile jest znana)</w:t>
            </w:r>
          </w:p>
        </w:tc>
      </w:tr>
      <w:tr w:rsidR="00664C04" w:rsidTr="00AC14A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4C04" w:rsidRDefault="00664C04" w:rsidP="00AC14A2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4C04" w:rsidRDefault="00664C04" w:rsidP="00AC14A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4C04" w:rsidRDefault="00664C04" w:rsidP="00AC14A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664C04" w:rsidTr="00AC14A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4C04" w:rsidRDefault="00664C04" w:rsidP="00AC14A2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4C04" w:rsidRDefault="00664C04" w:rsidP="00AC14A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4C04" w:rsidRDefault="00664C04" w:rsidP="00AC14A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664C04" w:rsidTr="00AC14A2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4C04" w:rsidRDefault="00664C04" w:rsidP="00AC14A2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4C04" w:rsidRDefault="00664C04" w:rsidP="00AC14A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64C04" w:rsidRDefault="00664C04" w:rsidP="00AC14A2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664C04" w:rsidRDefault="00664C04" w:rsidP="00664C04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664C04" w:rsidRDefault="00664C04" w:rsidP="00664C04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Po zakończeniu postępowania wadium należy zwrócić.</w:t>
      </w:r>
      <w:r>
        <w:rPr>
          <w:rStyle w:val="Odwoanieprzypisudolnego"/>
          <w:sz w:val="22"/>
          <w:szCs w:val="22"/>
        </w:rPr>
        <w:footnoteReference w:id="1"/>
      </w:r>
    </w:p>
    <w:p w:rsidR="00664C04" w:rsidRDefault="00664C04" w:rsidP="00664C04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Bank: ........................................................................</w:t>
      </w:r>
    </w:p>
    <w:p w:rsidR="00664C04" w:rsidRDefault="00664C04" w:rsidP="00664C04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Nr konta ....................................................................</w:t>
      </w:r>
    </w:p>
    <w:p w:rsidR="00664C04" w:rsidRDefault="00664C04" w:rsidP="00664C04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Inne ...........................................................................</w:t>
      </w:r>
    </w:p>
    <w:p w:rsidR="00664C04" w:rsidRDefault="00664C04" w:rsidP="00664C0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664C04" w:rsidRDefault="00664C04" w:rsidP="00664C04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664C04" w:rsidRDefault="00664C04" w:rsidP="00664C0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664C04" w:rsidRDefault="00664C04" w:rsidP="00664C0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664C04" w:rsidRDefault="00664C04" w:rsidP="00664C0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664C04" w:rsidRDefault="00664C04" w:rsidP="00664C0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664C04" w:rsidRDefault="00664C04" w:rsidP="00664C04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664C04" w:rsidRDefault="00664C04" w:rsidP="00664C0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664C04" w:rsidRDefault="00664C04" w:rsidP="00664C04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664C04" w:rsidRDefault="00664C04" w:rsidP="00664C04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664C04" w:rsidRDefault="00664C04" w:rsidP="00664C0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664C04" w:rsidRDefault="00664C04" w:rsidP="00664C0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664C04" w:rsidRDefault="00664C04" w:rsidP="00664C0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664C04" w:rsidRDefault="00664C04" w:rsidP="00664C0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664C04" w:rsidRDefault="00664C04" w:rsidP="00664C0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664C04" w:rsidRDefault="00664C04" w:rsidP="00664C0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664C04" w:rsidRDefault="00664C04" w:rsidP="00664C0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664C04" w:rsidRDefault="00664C04" w:rsidP="00664C0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664C04" w:rsidRDefault="00664C04" w:rsidP="00664C04">
      <w:pPr>
        <w:jc w:val="both"/>
        <w:rPr>
          <w:sz w:val="22"/>
          <w:szCs w:val="22"/>
        </w:rPr>
      </w:pPr>
    </w:p>
    <w:p w:rsidR="00664C04" w:rsidRPr="00680A16" w:rsidRDefault="00664C04" w:rsidP="00664C04">
      <w:pPr>
        <w:jc w:val="both"/>
        <w:rPr>
          <w:b/>
          <w:color w:val="FF0000"/>
        </w:rPr>
      </w:pPr>
      <w:r w:rsidRPr="00680A16">
        <w:rPr>
          <w:b/>
          <w:color w:val="FF0000"/>
        </w:rPr>
        <w:t xml:space="preserve">Dokument należy </w:t>
      </w:r>
      <w:r>
        <w:rPr>
          <w:b/>
          <w:color w:val="FF0000"/>
        </w:rPr>
        <w:t>sporządzić w postaci elektronicznej</w:t>
      </w:r>
      <w:r w:rsidRPr="00680A16">
        <w:rPr>
          <w:b/>
          <w:color w:val="FF0000"/>
        </w:rPr>
        <w:t xml:space="preserve"> i podpisać kwalifikowanym podpisem elektronicznym.</w:t>
      </w:r>
    </w:p>
    <w:p w:rsidR="00664C04" w:rsidRDefault="00664C04" w:rsidP="00664C04">
      <w:pPr>
        <w:jc w:val="both"/>
        <w:rPr>
          <w:sz w:val="18"/>
          <w:szCs w:val="18"/>
        </w:rPr>
      </w:pPr>
    </w:p>
    <w:p w:rsidR="00664C04" w:rsidRPr="00910B19" w:rsidRDefault="00664C04" w:rsidP="00664C04"/>
    <w:p w:rsidR="00664C04" w:rsidRPr="00A51B76" w:rsidRDefault="00664C04" w:rsidP="00664C04"/>
    <w:p w:rsidR="00664C04" w:rsidRPr="00CD78AF" w:rsidRDefault="00664C04" w:rsidP="00664C04"/>
    <w:p w:rsidR="00FE545C" w:rsidRPr="00990A31" w:rsidRDefault="00FE545C" w:rsidP="00990A31"/>
    <w:sectPr w:rsidR="00FE545C" w:rsidRPr="00990A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3694" w:rsidRDefault="001A3694">
      <w:r>
        <w:separator/>
      </w:r>
    </w:p>
  </w:endnote>
  <w:endnote w:type="continuationSeparator" w:id="0">
    <w:p w:rsidR="001A3694" w:rsidRDefault="001A36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04DC" w:rsidRDefault="008B04D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04DC" w:rsidRDefault="008B04D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3694" w:rsidRDefault="001A3694">
      <w:r>
        <w:separator/>
      </w:r>
    </w:p>
  </w:footnote>
  <w:footnote w:type="continuationSeparator" w:id="0">
    <w:p w:rsidR="001A3694" w:rsidRDefault="001A3694">
      <w:r>
        <w:continuationSeparator/>
      </w:r>
    </w:p>
  </w:footnote>
  <w:footnote w:id="1">
    <w:p w:rsidR="00664C04" w:rsidRDefault="00664C04" w:rsidP="00664C04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664C04" w:rsidRDefault="00664C04" w:rsidP="00664C04">
      <w:pPr>
        <w:pStyle w:val="Tekstprzypisudolnego"/>
        <w:numPr>
          <w:ilvl w:val="0"/>
          <w:numId w:val="4"/>
        </w:numPr>
        <w:ind w:left="426"/>
      </w:pPr>
      <w: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04DC" w:rsidRDefault="008B04D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04DC" w:rsidRDefault="008B04D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A3694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A3694"/>
    <w:rsid w:val="001D4612"/>
    <w:rsid w:val="00207E98"/>
    <w:rsid w:val="002723B0"/>
    <w:rsid w:val="00292792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64C04"/>
    <w:rsid w:val="006815F6"/>
    <w:rsid w:val="007748F0"/>
    <w:rsid w:val="007A4321"/>
    <w:rsid w:val="00833933"/>
    <w:rsid w:val="00853083"/>
    <w:rsid w:val="008B04DC"/>
    <w:rsid w:val="008B2F0C"/>
    <w:rsid w:val="008B4928"/>
    <w:rsid w:val="008D2AB8"/>
    <w:rsid w:val="008F1C66"/>
    <w:rsid w:val="00970FE4"/>
    <w:rsid w:val="00990A31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64C0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82F973-B4E7-4811-9B5D-E77958D32E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504</Words>
  <Characters>4816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1900-12-31T23:00:00Z</cp:lastPrinted>
  <dcterms:created xsi:type="dcterms:W3CDTF">2020-11-03T11:58:00Z</dcterms:created>
  <dcterms:modified xsi:type="dcterms:W3CDTF">2020-11-03T11:59:00Z</dcterms:modified>
</cp:coreProperties>
</file>