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96D" w:rsidRPr="00240E71" w:rsidRDefault="005D496D" w:rsidP="005D496D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5D496D" w:rsidRDefault="005D496D" w:rsidP="005D496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5D496D" w:rsidRPr="0022732C" w:rsidRDefault="005D496D" w:rsidP="005D496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5D496D" w:rsidRDefault="005D496D" w:rsidP="005D496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D496D" w:rsidRPr="0022732C" w:rsidRDefault="005D496D" w:rsidP="005D496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5D496D" w:rsidRPr="0022732C" w:rsidRDefault="005D496D" w:rsidP="005D496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5D496D" w:rsidRPr="0022732C" w:rsidRDefault="005D496D" w:rsidP="005D496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5D496D" w:rsidRPr="0022732C" w:rsidRDefault="005D496D" w:rsidP="005D496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5D496D" w:rsidRPr="0022732C" w:rsidRDefault="005D496D" w:rsidP="005D496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1130DE">
        <w:rPr>
          <w:sz w:val="22"/>
          <w:lang w:val="en-US"/>
        </w:rPr>
        <w:t>……………………………………………………………………………………………..</w:t>
      </w:r>
    </w:p>
    <w:p w:rsidR="005D496D" w:rsidRPr="0022732C" w:rsidRDefault="005D496D" w:rsidP="005D496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1130DE">
        <w:rPr>
          <w:sz w:val="22"/>
          <w:lang w:val="en-US"/>
        </w:rPr>
        <w:t>…………………………………………………………………………………………….</w:t>
      </w:r>
    </w:p>
    <w:p w:rsidR="005D496D" w:rsidRPr="0022732C" w:rsidRDefault="005D496D" w:rsidP="005D496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5D496D" w:rsidRPr="00783ADD" w:rsidRDefault="005D496D" w:rsidP="005D496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783ADD">
        <w:rPr>
          <w:sz w:val="22"/>
        </w:rPr>
        <w:t>REGON:………………………………………………...</w:t>
      </w:r>
    </w:p>
    <w:p w:rsidR="005D496D" w:rsidRPr="0022732C" w:rsidRDefault="005D496D" w:rsidP="005D496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5D496D" w:rsidRDefault="005D496D" w:rsidP="005D496D">
      <w:pPr>
        <w:spacing w:line="360" w:lineRule="auto"/>
      </w:pPr>
      <w:r>
        <w:t>Do: Nazwa i siedziba Zamawiającego:</w:t>
      </w:r>
    </w:p>
    <w:p w:rsidR="005D496D" w:rsidRPr="009744E1" w:rsidRDefault="005D496D" w:rsidP="005D496D">
      <w:pPr>
        <w:ind w:right="-110"/>
        <w:rPr>
          <w:b/>
        </w:rPr>
      </w:pPr>
      <w:r w:rsidRPr="009744E1">
        <w:rPr>
          <w:b/>
        </w:rPr>
        <w:t>Akademia Górniczo - Hutnicza</w:t>
      </w:r>
    </w:p>
    <w:p w:rsidR="005D496D" w:rsidRPr="009744E1" w:rsidRDefault="005D496D" w:rsidP="005D496D">
      <w:pPr>
        <w:ind w:right="-110"/>
        <w:rPr>
          <w:b/>
        </w:rPr>
      </w:pPr>
      <w:r w:rsidRPr="009744E1">
        <w:rPr>
          <w:b/>
        </w:rPr>
        <w:t>im. Stanisława Staszica w Krakowie</w:t>
      </w:r>
    </w:p>
    <w:p w:rsidR="005D496D" w:rsidRDefault="005D496D" w:rsidP="005D496D">
      <w:pPr>
        <w:ind w:right="-110"/>
        <w:rPr>
          <w:b/>
        </w:rPr>
      </w:pPr>
      <w:r w:rsidRPr="009744E1">
        <w:rPr>
          <w:b/>
        </w:rPr>
        <w:t>Dział Zamówień Publicznych</w:t>
      </w:r>
      <w:r>
        <w:rPr>
          <w:b/>
        </w:rPr>
        <w:t xml:space="preserve">  </w:t>
      </w:r>
    </w:p>
    <w:p w:rsidR="005D496D" w:rsidRDefault="005D496D" w:rsidP="005D496D">
      <w:pPr>
        <w:ind w:right="-110"/>
        <w:rPr>
          <w:b/>
        </w:rPr>
      </w:pPr>
      <w:r w:rsidRPr="009744E1">
        <w:rPr>
          <w:b/>
        </w:rPr>
        <w:t>Al. Mickiewicza</w:t>
      </w:r>
      <w:r>
        <w:rPr>
          <w:b/>
        </w:rPr>
        <w:t xml:space="preserve"> </w:t>
      </w:r>
      <w:r w:rsidRPr="009744E1">
        <w:rPr>
          <w:b/>
        </w:rPr>
        <w:t>30</w:t>
      </w:r>
      <w:r>
        <w:rPr>
          <w:b/>
        </w:rPr>
        <w:t xml:space="preserve"> </w:t>
      </w:r>
    </w:p>
    <w:p w:rsidR="005D496D" w:rsidRDefault="005D496D" w:rsidP="005D496D">
      <w:pPr>
        <w:rPr>
          <w:b/>
        </w:rPr>
      </w:pPr>
      <w:r w:rsidRPr="009744E1">
        <w:rPr>
          <w:b/>
        </w:rPr>
        <w:t>30-059</w:t>
      </w:r>
      <w:r>
        <w:rPr>
          <w:b/>
        </w:rPr>
        <w:t xml:space="preserve"> </w:t>
      </w:r>
      <w:r w:rsidRPr="009744E1">
        <w:rPr>
          <w:b/>
        </w:rPr>
        <w:t>Kraków</w:t>
      </w:r>
      <w:r>
        <w:rPr>
          <w:b/>
        </w:rPr>
        <w:t xml:space="preserve">,  </w:t>
      </w:r>
    </w:p>
    <w:p w:rsidR="005D496D" w:rsidRDefault="005D496D" w:rsidP="005D496D">
      <w:pPr>
        <w:ind w:firstLine="3969"/>
        <w:rPr>
          <w:b/>
        </w:rPr>
      </w:pPr>
    </w:p>
    <w:p w:rsidR="005D496D" w:rsidRDefault="005D496D" w:rsidP="005D496D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62647" w:rsidRPr="00862647">
        <w:rPr>
          <w:b/>
        </w:rPr>
        <w:t xml:space="preserve">dostawa notebooka wraz z monitorem i akcesoriami dla </w:t>
      </w:r>
      <w:proofErr w:type="spellStart"/>
      <w:r w:rsidR="00862647" w:rsidRPr="00862647">
        <w:rPr>
          <w:b/>
        </w:rPr>
        <w:t>WIMiIP</w:t>
      </w:r>
      <w:proofErr w:type="spellEnd"/>
      <w:r w:rsidR="00862647" w:rsidRPr="00862647">
        <w:rPr>
          <w:b/>
        </w:rPr>
        <w:t xml:space="preserve"> - KC-zp.272-584/20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tbl>
      <w:tblPr>
        <w:tblW w:w="907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701"/>
        <w:gridCol w:w="3118"/>
        <w:gridCol w:w="567"/>
        <w:gridCol w:w="1134"/>
        <w:gridCol w:w="567"/>
        <w:gridCol w:w="1417"/>
      </w:tblGrid>
      <w:tr w:rsidR="009223FC" w:rsidRPr="00967CE2" w:rsidTr="009223FC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223FC" w:rsidRPr="00D378BB" w:rsidRDefault="009223FC" w:rsidP="0002791F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223FC" w:rsidRPr="00D378BB" w:rsidRDefault="009223FC" w:rsidP="0002791F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>Nazwa elementu</w:t>
            </w:r>
          </w:p>
          <w:p w:rsidR="009223FC" w:rsidRPr="00D378BB" w:rsidRDefault="009223FC" w:rsidP="0002791F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31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223FC" w:rsidRPr="00D378BB" w:rsidRDefault="009223FC" w:rsidP="0002791F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>Producent</w:t>
            </w:r>
            <w:r>
              <w:rPr>
                <w:b/>
                <w:sz w:val="16"/>
                <w:szCs w:val="16"/>
              </w:rPr>
              <w:t xml:space="preserve">, </w:t>
            </w:r>
            <w:r w:rsidRPr="00D378BB">
              <w:rPr>
                <w:b/>
                <w:sz w:val="16"/>
                <w:szCs w:val="16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223FC" w:rsidRPr="00D378BB" w:rsidRDefault="009223FC" w:rsidP="0002791F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223FC" w:rsidRPr="00D378BB" w:rsidRDefault="009223FC" w:rsidP="009223FC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 xml:space="preserve">Cena netto </w:t>
            </w:r>
            <w:r w:rsidRPr="00D378BB"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223FC" w:rsidRPr="00D378BB" w:rsidRDefault="009223FC" w:rsidP="0002791F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>VAT</w:t>
            </w:r>
          </w:p>
          <w:p w:rsidR="009223FC" w:rsidRPr="00D378BB" w:rsidRDefault="009223FC" w:rsidP="0002791F">
            <w:pPr>
              <w:jc w:val="center"/>
              <w:rPr>
                <w:sz w:val="16"/>
                <w:szCs w:val="16"/>
              </w:rPr>
            </w:pPr>
            <w:r w:rsidRPr="00D378BB">
              <w:rPr>
                <w:sz w:val="16"/>
                <w:szCs w:val="16"/>
              </w:rPr>
              <w:t>[%]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223FC" w:rsidRPr="00D378BB" w:rsidRDefault="009223FC" w:rsidP="0002791F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 xml:space="preserve">Wartość brutto </w:t>
            </w:r>
          </w:p>
          <w:p w:rsidR="009223FC" w:rsidRPr="00D378BB" w:rsidRDefault="009223FC" w:rsidP="0002791F">
            <w:pPr>
              <w:jc w:val="center"/>
              <w:rPr>
                <w:sz w:val="16"/>
                <w:szCs w:val="16"/>
              </w:rPr>
            </w:pPr>
            <w:r w:rsidRPr="00D378BB">
              <w:rPr>
                <w:sz w:val="16"/>
                <w:szCs w:val="16"/>
              </w:rPr>
              <w:t>[PLN]</w:t>
            </w:r>
          </w:p>
          <w:p w:rsidR="009223FC" w:rsidRPr="00D378BB" w:rsidRDefault="009223FC" w:rsidP="0002791F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sz w:val="16"/>
                <w:szCs w:val="16"/>
              </w:rPr>
              <w:t xml:space="preserve"> (z doliczonym </w:t>
            </w:r>
            <w:r w:rsidRPr="00D378BB">
              <w:rPr>
                <w:b/>
                <w:sz w:val="16"/>
                <w:szCs w:val="16"/>
              </w:rPr>
              <w:t>VAT)</w:t>
            </w:r>
          </w:p>
        </w:tc>
      </w:tr>
      <w:tr w:rsidR="009223FC" w:rsidRPr="00967CE2" w:rsidTr="009223FC">
        <w:trPr>
          <w:trHeight w:val="234"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</w:tcBorders>
          </w:tcPr>
          <w:p w:rsidR="009223FC" w:rsidRPr="00967CE2" w:rsidRDefault="009223FC" w:rsidP="0002791F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9223FC" w:rsidRPr="00967CE2" w:rsidRDefault="009223FC" w:rsidP="0002791F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118" w:type="dxa"/>
            <w:tcBorders>
              <w:bottom w:val="single" w:sz="12" w:space="0" w:color="auto"/>
            </w:tcBorders>
          </w:tcPr>
          <w:p w:rsidR="009223FC" w:rsidRPr="00967CE2" w:rsidRDefault="009223FC" w:rsidP="0002791F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9223FC" w:rsidRPr="00967CE2" w:rsidRDefault="009223FC" w:rsidP="0002791F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9223FC" w:rsidRPr="00967CE2" w:rsidRDefault="009223FC" w:rsidP="0002791F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:rsidR="009223FC" w:rsidRPr="00967CE2" w:rsidRDefault="009223FC" w:rsidP="0002791F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223FC" w:rsidRPr="00967CE2" w:rsidRDefault="009223FC" w:rsidP="0002791F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8</w:t>
            </w:r>
          </w:p>
        </w:tc>
      </w:tr>
      <w:tr w:rsidR="009223FC" w:rsidRPr="00967CE2" w:rsidTr="009223FC">
        <w:trPr>
          <w:trHeight w:val="506"/>
        </w:trPr>
        <w:tc>
          <w:tcPr>
            <w:tcW w:w="568" w:type="dxa"/>
            <w:tcBorders>
              <w:left w:val="single" w:sz="12" w:space="0" w:color="auto"/>
            </w:tcBorders>
          </w:tcPr>
          <w:p w:rsidR="009223FC" w:rsidRPr="00967CE2" w:rsidRDefault="009223FC" w:rsidP="0002791F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967CE2">
              <w:rPr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9223FC" w:rsidRPr="00862647" w:rsidRDefault="009223FC" w:rsidP="003A3D25">
            <w:pPr>
              <w:ind w:right="72"/>
              <w:rPr>
                <w:b/>
                <w:sz w:val="18"/>
                <w:szCs w:val="18"/>
              </w:rPr>
            </w:pPr>
            <w:r w:rsidRPr="00862647">
              <w:rPr>
                <w:b/>
                <w:sz w:val="18"/>
                <w:szCs w:val="18"/>
              </w:rPr>
              <w:t>Notebook</w:t>
            </w:r>
          </w:p>
        </w:tc>
        <w:tc>
          <w:tcPr>
            <w:tcW w:w="3118" w:type="dxa"/>
          </w:tcPr>
          <w:p w:rsidR="009223FC" w:rsidRPr="00967CE2" w:rsidRDefault="009223FC" w:rsidP="0002791F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223FC" w:rsidRPr="00967CE2" w:rsidRDefault="009223FC" w:rsidP="000279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1szt.</w:t>
            </w:r>
          </w:p>
        </w:tc>
        <w:tc>
          <w:tcPr>
            <w:tcW w:w="1134" w:type="dxa"/>
          </w:tcPr>
          <w:p w:rsidR="009223FC" w:rsidRPr="00967CE2" w:rsidRDefault="009223FC" w:rsidP="0002791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9223FC" w:rsidRPr="00967CE2" w:rsidRDefault="009223FC" w:rsidP="0002791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9223FC" w:rsidRPr="00967CE2" w:rsidRDefault="009223FC" w:rsidP="0002791F">
            <w:pPr>
              <w:ind w:right="425"/>
              <w:rPr>
                <w:sz w:val="18"/>
                <w:szCs w:val="18"/>
              </w:rPr>
            </w:pPr>
          </w:p>
        </w:tc>
      </w:tr>
      <w:tr w:rsidR="009223FC" w:rsidRPr="00967CE2" w:rsidTr="009223FC">
        <w:trPr>
          <w:trHeight w:val="704"/>
        </w:trPr>
        <w:tc>
          <w:tcPr>
            <w:tcW w:w="568" w:type="dxa"/>
            <w:tcBorders>
              <w:left w:val="single" w:sz="12" w:space="0" w:color="auto"/>
            </w:tcBorders>
          </w:tcPr>
          <w:p w:rsidR="009223FC" w:rsidRDefault="009223FC" w:rsidP="0002791F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9223FC" w:rsidRPr="00862647" w:rsidRDefault="009223FC" w:rsidP="003A3D25">
            <w:pPr>
              <w:ind w:right="72"/>
              <w:rPr>
                <w:b/>
                <w:sz w:val="18"/>
                <w:szCs w:val="18"/>
              </w:rPr>
            </w:pPr>
            <w:r w:rsidRPr="00862647">
              <w:rPr>
                <w:b/>
                <w:sz w:val="18"/>
                <w:szCs w:val="18"/>
              </w:rPr>
              <w:t>System operacyjny</w:t>
            </w:r>
          </w:p>
        </w:tc>
        <w:tc>
          <w:tcPr>
            <w:tcW w:w="3118" w:type="dxa"/>
          </w:tcPr>
          <w:p w:rsidR="009223FC" w:rsidRPr="00967CE2" w:rsidRDefault="009223FC" w:rsidP="0002791F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223FC" w:rsidRDefault="009223FC" w:rsidP="000279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1szt.</w:t>
            </w:r>
          </w:p>
        </w:tc>
        <w:tc>
          <w:tcPr>
            <w:tcW w:w="1134" w:type="dxa"/>
          </w:tcPr>
          <w:p w:rsidR="009223FC" w:rsidRPr="00967CE2" w:rsidRDefault="009223FC" w:rsidP="0002791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9223FC" w:rsidRPr="00967CE2" w:rsidRDefault="009223FC" w:rsidP="0002791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9223FC" w:rsidRPr="00967CE2" w:rsidRDefault="009223FC" w:rsidP="0002791F">
            <w:pPr>
              <w:ind w:right="425"/>
              <w:rPr>
                <w:sz w:val="18"/>
                <w:szCs w:val="18"/>
              </w:rPr>
            </w:pPr>
          </w:p>
        </w:tc>
      </w:tr>
      <w:tr w:rsidR="009223FC" w:rsidRPr="00967CE2" w:rsidTr="009223FC">
        <w:trPr>
          <w:trHeight w:val="604"/>
        </w:trPr>
        <w:tc>
          <w:tcPr>
            <w:tcW w:w="568" w:type="dxa"/>
            <w:tcBorders>
              <w:left w:val="single" w:sz="12" w:space="0" w:color="auto"/>
            </w:tcBorders>
          </w:tcPr>
          <w:p w:rsidR="009223FC" w:rsidRDefault="009223FC" w:rsidP="0002791F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9223FC" w:rsidRPr="00862647" w:rsidRDefault="009223FC" w:rsidP="003A3D25">
            <w:pPr>
              <w:ind w:right="72"/>
              <w:rPr>
                <w:b/>
                <w:sz w:val="18"/>
                <w:szCs w:val="18"/>
              </w:rPr>
            </w:pPr>
            <w:r w:rsidRPr="00862647">
              <w:rPr>
                <w:b/>
                <w:sz w:val="18"/>
                <w:szCs w:val="18"/>
              </w:rPr>
              <w:t>Mysz</w:t>
            </w:r>
          </w:p>
        </w:tc>
        <w:tc>
          <w:tcPr>
            <w:tcW w:w="3118" w:type="dxa"/>
          </w:tcPr>
          <w:p w:rsidR="009223FC" w:rsidRPr="00967CE2" w:rsidRDefault="009223FC" w:rsidP="0002791F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223FC" w:rsidRDefault="009223FC" w:rsidP="000279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  <w:proofErr w:type="spellStart"/>
            <w:r>
              <w:rPr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134" w:type="dxa"/>
          </w:tcPr>
          <w:p w:rsidR="009223FC" w:rsidRPr="00967CE2" w:rsidRDefault="009223FC" w:rsidP="0002791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9223FC" w:rsidRPr="00967CE2" w:rsidRDefault="009223FC" w:rsidP="0002791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9223FC" w:rsidRPr="00967CE2" w:rsidRDefault="009223FC" w:rsidP="0002791F">
            <w:pPr>
              <w:ind w:right="425"/>
              <w:rPr>
                <w:sz w:val="18"/>
                <w:szCs w:val="18"/>
              </w:rPr>
            </w:pPr>
          </w:p>
        </w:tc>
      </w:tr>
      <w:tr w:rsidR="009223FC" w:rsidRPr="00967CE2" w:rsidTr="009223FC">
        <w:trPr>
          <w:trHeight w:val="639"/>
        </w:trPr>
        <w:tc>
          <w:tcPr>
            <w:tcW w:w="568" w:type="dxa"/>
            <w:tcBorders>
              <w:left w:val="single" w:sz="12" w:space="0" w:color="auto"/>
            </w:tcBorders>
          </w:tcPr>
          <w:p w:rsidR="009223FC" w:rsidRDefault="009223FC" w:rsidP="0002791F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01" w:type="dxa"/>
          </w:tcPr>
          <w:p w:rsidR="009223FC" w:rsidRPr="00862647" w:rsidRDefault="009223FC" w:rsidP="003A3D25">
            <w:pPr>
              <w:ind w:right="72"/>
              <w:rPr>
                <w:b/>
                <w:sz w:val="18"/>
                <w:szCs w:val="18"/>
              </w:rPr>
            </w:pPr>
            <w:r w:rsidRPr="00862647">
              <w:rPr>
                <w:b/>
                <w:sz w:val="18"/>
                <w:szCs w:val="18"/>
              </w:rPr>
              <w:t>Klawiatura</w:t>
            </w:r>
          </w:p>
        </w:tc>
        <w:tc>
          <w:tcPr>
            <w:tcW w:w="3118" w:type="dxa"/>
          </w:tcPr>
          <w:p w:rsidR="009223FC" w:rsidRPr="00967CE2" w:rsidRDefault="009223FC" w:rsidP="0002791F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223FC" w:rsidRDefault="009223FC" w:rsidP="000279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</w:tcPr>
          <w:p w:rsidR="009223FC" w:rsidRPr="00967CE2" w:rsidRDefault="009223FC" w:rsidP="0002791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9223FC" w:rsidRPr="00967CE2" w:rsidRDefault="009223FC" w:rsidP="0002791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9223FC" w:rsidRPr="00967CE2" w:rsidRDefault="009223FC" w:rsidP="0002791F">
            <w:pPr>
              <w:ind w:right="425"/>
              <w:rPr>
                <w:sz w:val="18"/>
                <w:szCs w:val="18"/>
              </w:rPr>
            </w:pPr>
          </w:p>
        </w:tc>
      </w:tr>
      <w:tr w:rsidR="009223FC" w:rsidRPr="00967CE2" w:rsidTr="009223FC">
        <w:trPr>
          <w:trHeight w:val="563"/>
        </w:trPr>
        <w:tc>
          <w:tcPr>
            <w:tcW w:w="568" w:type="dxa"/>
            <w:tcBorders>
              <w:left w:val="single" w:sz="12" w:space="0" w:color="auto"/>
            </w:tcBorders>
          </w:tcPr>
          <w:p w:rsidR="009223FC" w:rsidRDefault="009223FC" w:rsidP="0002791F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701" w:type="dxa"/>
          </w:tcPr>
          <w:p w:rsidR="009223FC" w:rsidRPr="00862647" w:rsidRDefault="009223FC" w:rsidP="003A3D25">
            <w:pPr>
              <w:ind w:right="72"/>
              <w:rPr>
                <w:b/>
                <w:sz w:val="18"/>
                <w:szCs w:val="18"/>
              </w:rPr>
            </w:pPr>
            <w:r w:rsidRPr="00862647">
              <w:rPr>
                <w:b/>
                <w:sz w:val="18"/>
                <w:szCs w:val="18"/>
              </w:rPr>
              <w:t>Monitor</w:t>
            </w:r>
          </w:p>
        </w:tc>
        <w:tc>
          <w:tcPr>
            <w:tcW w:w="3118" w:type="dxa"/>
          </w:tcPr>
          <w:p w:rsidR="009223FC" w:rsidRPr="00967CE2" w:rsidRDefault="009223FC" w:rsidP="0002791F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223FC" w:rsidRDefault="009223FC" w:rsidP="000279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</w:tcPr>
          <w:p w:rsidR="009223FC" w:rsidRPr="00967CE2" w:rsidRDefault="009223FC" w:rsidP="0002791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9223FC" w:rsidRPr="00967CE2" w:rsidRDefault="009223FC" w:rsidP="0002791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9223FC" w:rsidRPr="00967CE2" w:rsidRDefault="009223FC" w:rsidP="0002791F">
            <w:pPr>
              <w:ind w:right="425"/>
              <w:rPr>
                <w:sz w:val="18"/>
                <w:szCs w:val="18"/>
              </w:rPr>
            </w:pPr>
          </w:p>
        </w:tc>
      </w:tr>
      <w:tr w:rsidR="009223FC" w:rsidRPr="00967CE2" w:rsidTr="009223FC">
        <w:trPr>
          <w:trHeight w:val="163"/>
        </w:trPr>
        <w:tc>
          <w:tcPr>
            <w:tcW w:w="7088" w:type="dxa"/>
            <w:gridSpan w:val="5"/>
            <w:tcBorders>
              <w:left w:val="single" w:sz="12" w:space="0" w:color="auto"/>
            </w:tcBorders>
          </w:tcPr>
          <w:p w:rsidR="009223FC" w:rsidRPr="00967CE2" w:rsidRDefault="009223FC" w:rsidP="0002791F">
            <w:pPr>
              <w:ind w:right="425"/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9223FC" w:rsidRPr="00967CE2" w:rsidRDefault="009223FC" w:rsidP="0002791F">
            <w:pPr>
              <w:ind w:right="425"/>
              <w:rPr>
                <w:sz w:val="18"/>
                <w:szCs w:val="18"/>
              </w:rPr>
            </w:pPr>
            <w:r w:rsidRPr="00967CE2"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9223FC" w:rsidRPr="00967CE2" w:rsidRDefault="009223FC" w:rsidP="0002791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223FC" w:rsidRPr="00967CE2" w:rsidRDefault="009223FC" w:rsidP="0002791F">
            <w:pPr>
              <w:ind w:right="425"/>
              <w:rPr>
                <w:sz w:val="18"/>
                <w:szCs w:val="18"/>
              </w:rPr>
            </w:pPr>
          </w:p>
        </w:tc>
      </w:tr>
    </w:tbl>
    <w:p w:rsidR="005D496D" w:rsidRDefault="005D496D" w:rsidP="005D496D">
      <w:pPr>
        <w:tabs>
          <w:tab w:val="right" w:pos="9000"/>
        </w:tabs>
      </w:pPr>
    </w:p>
    <w:p w:rsidR="00862647" w:rsidRPr="00D712E7" w:rsidRDefault="00862647" w:rsidP="005D496D">
      <w:pPr>
        <w:widowControl w:val="0"/>
        <w:ind w:right="1"/>
        <w:jc w:val="both"/>
        <w:rPr>
          <w:b/>
          <w:color w:val="FF0000"/>
          <w:u w:val="single"/>
        </w:rPr>
      </w:pPr>
      <w:bookmarkStart w:id="0" w:name="_GoBack"/>
      <w:r w:rsidRPr="00D712E7">
        <w:rPr>
          <w:b/>
          <w:color w:val="FF0000"/>
          <w:u w:val="single"/>
        </w:rPr>
        <w:t>Kryterium oceny ofert:</w:t>
      </w:r>
    </w:p>
    <w:bookmarkEnd w:id="0"/>
    <w:p w:rsidR="005D496D" w:rsidRPr="00D712E7" w:rsidRDefault="00862647" w:rsidP="005D496D">
      <w:pPr>
        <w:widowControl w:val="0"/>
        <w:ind w:right="1"/>
        <w:jc w:val="both"/>
        <w:rPr>
          <w:b/>
        </w:rPr>
      </w:pPr>
      <w:r>
        <w:rPr>
          <w:b/>
        </w:rPr>
        <w:t xml:space="preserve">1/ </w:t>
      </w:r>
      <w:r w:rsidR="005D496D">
        <w:rPr>
          <w:b/>
        </w:rPr>
        <w:t xml:space="preserve">Termin realizacji </w:t>
      </w:r>
      <w:r w:rsidR="003A3D25">
        <w:rPr>
          <w:b/>
        </w:rPr>
        <w:t>zamówienia</w:t>
      </w:r>
      <w:r w:rsidR="005D496D">
        <w:rPr>
          <w:b/>
        </w:rPr>
        <w:t xml:space="preserve">: </w:t>
      </w:r>
      <w:r w:rsidR="005D496D" w:rsidRPr="00D712E7">
        <w:rPr>
          <w:b/>
        </w:rPr>
        <w:t xml:space="preserve">do </w:t>
      </w:r>
      <w:r w:rsidR="00D712E7" w:rsidRPr="00D712E7">
        <w:rPr>
          <w:b/>
        </w:rPr>
        <w:t>…..</w:t>
      </w:r>
      <w:r w:rsidR="005D496D" w:rsidRPr="00D712E7">
        <w:rPr>
          <w:b/>
        </w:rPr>
        <w:t xml:space="preserve"> dni od daty otrzymania zamówienia potwierdzonego przez </w:t>
      </w:r>
      <w:proofErr w:type="spellStart"/>
      <w:r w:rsidR="005D496D" w:rsidRPr="00D712E7">
        <w:rPr>
          <w:b/>
        </w:rPr>
        <w:t>MNiSW</w:t>
      </w:r>
      <w:proofErr w:type="spellEnd"/>
    </w:p>
    <w:p w:rsidR="005D496D" w:rsidRDefault="00862647" w:rsidP="005D496D">
      <w:pPr>
        <w:widowControl w:val="0"/>
        <w:ind w:right="1"/>
        <w:jc w:val="both"/>
        <w:rPr>
          <w:b/>
        </w:rPr>
      </w:pPr>
      <w:r w:rsidRPr="00D712E7">
        <w:rPr>
          <w:b/>
        </w:rPr>
        <w:t xml:space="preserve">2/ </w:t>
      </w:r>
      <w:r w:rsidR="009223FC" w:rsidRPr="00D712E7">
        <w:rPr>
          <w:b/>
        </w:rPr>
        <w:t xml:space="preserve">Oferowany okres gwarancji na </w:t>
      </w:r>
      <w:r w:rsidR="00E44104" w:rsidRPr="00D712E7">
        <w:rPr>
          <w:b/>
        </w:rPr>
        <w:t>notebook</w:t>
      </w:r>
      <w:r w:rsidR="00D712E7" w:rsidRPr="00D712E7">
        <w:rPr>
          <w:b/>
        </w:rPr>
        <w:t xml:space="preserve"> i monitor </w:t>
      </w:r>
      <w:r w:rsidR="009223FC" w:rsidRPr="00D712E7">
        <w:rPr>
          <w:b/>
        </w:rPr>
        <w:t>…….</w:t>
      </w:r>
      <w:r w:rsidR="003A3D25" w:rsidRPr="00D712E7">
        <w:rPr>
          <w:b/>
        </w:rPr>
        <w:t xml:space="preserve"> </w:t>
      </w:r>
      <w:r w:rsidR="00783ADD" w:rsidRPr="00D712E7">
        <w:rPr>
          <w:b/>
        </w:rPr>
        <w:t>miesiące</w:t>
      </w:r>
    </w:p>
    <w:p w:rsidR="003A3D25" w:rsidRDefault="003A3D25" w:rsidP="005D496D">
      <w:pPr>
        <w:widowControl w:val="0"/>
        <w:ind w:right="1"/>
        <w:jc w:val="both"/>
        <w:rPr>
          <w:b/>
        </w:rPr>
      </w:pPr>
    </w:p>
    <w:p w:rsidR="005421B9" w:rsidRDefault="005421B9" w:rsidP="005D496D">
      <w:pPr>
        <w:tabs>
          <w:tab w:val="left" w:pos="426"/>
        </w:tabs>
        <w:spacing w:line="360" w:lineRule="auto"/>
        <w:jc w:val="both"/>
        <w:rPr>
          <w:b/>
          <w:sz w:val="22"/>
        </w:rPr>
      </w:pPr>
    </w:p>
    <w:p w:rsidR="005D496D" w:rsidRPr="00FE545C" w:rsidRDefault="005D496D" w:rsidP="005D496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lastRenderedPageBreak/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62647" w:rsidRDefault="00862647" w:rsidP="00862647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  <w:r>
        <w:rPr>
          <w:b/>
          <w:sz w:val="22"/>
          <w:szCs w:val="22"/>
        </w:rPr>
        <w:t>*</w:t>
      </w:r>
    </w:p>
    <w:p w:rsidR="005D496D" w:rsidRDefault="005D496D" w:rsidP="005D496D">
      <w:pPr>
        <w:jc w:val="both"/>
        <w:rPr>
          <w:sz w:val="18"/>
          <w:szCs w:val="18"/>
        </w:rPr>
      </w:pPr>
    </w:p>
    <w:p w:rsidR="005D496D" w:rsidRDefault="005D496D" w:rsidP="005D496D">
      <w:pPr>
        <w:jc w:val="both"/>
        <w:rPr>
          <w:sz w:val="18"/>
          <w:szCs w:val="18"/>
        </w:rPr>
      </w:pPr>
    </w:p>
    <w:p w:rsidR="005D496D" w:rsidRDefault="005D496D" w:rsidP="005D496D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5D496D" w:rsidRDefault="005D496D" w:rsidP="005D496D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5D496D" w:rsidRDefault="005D496D" w:rsidP="005D49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5D496D" w:rsidRPr="00DC5D29" w:rsidRDefault="005D496D" w:rsidP="005D49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5D496D" w:rsidRDefault="005D496D" w:rsidP="005D49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C5D29">
        <w:rPr>
          <w:color w:val="000000"/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</w:t>
      </w:r>
      <w:r w:rsidR="00862647">
        <w:rPr>
          <w:color w:val="000000"/>
          <w:sz w:val="22"/>
          <w:szCs w:val="22"/>
          <w:lang w:eastAsia="ar-SA"/>
        </w:rPr>
        <w:t>,</w:t>
      </w:r>
      <w:r>
        <w:rPr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  <w:r w:rsidR="00862647">
        <w:rPr>
          <w:sz w:val="22"/>
          <w:szCs w:val="22"/>
        </w:rPr>
        <w:t xml:space="preserve">,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</w:t>
      </w:r>
      <w:r w:rsidR="00862647">
        <w:rPr>
          <w:b/>
          <w:color w:val="000000"/>
          <w:sz w:val="22"/>
          <w:szCs w:val="22"/>
          <w:lang w:eastAsia="ar-SA"/>
        </w:rPr>
        <w:t>monitor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5D496D" w:rsidRDefault="005D496D" w:rsidP="005D496D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</w:t>
      </w:r>
      <w:r w:rsidR="00862647">
        <w:rPr>
          <w:color w:val="000000"/>
          <w:sz w:val="22"/>
          <w:szCs w:val="22"/>
          <w:lang w:eastAsia="ar-SA"/>
        </w:rPr>
        <w:t>a potwierdzającego, że wymieniony</w:t>
      </w:r>
      <w:r>
        <w:rPr>
          <w:color w:val="000000"/>
          <w:sz w:val="22"/>
          <w:szCs w:val="22"/>
          <w:lang w:eastAsia="ar-SA"/>
        </w:rPr>
        <w:t xml:space="preserve"> w zamówieniu skierowanym do Wykonawcy </w:t>
      </w:r>
      <w:r w:rsidR="00862647">
        <w:rPr>
          <w:b/>
          <w:color w:val="000000"/>
          <w:sz w:val="22"/>
          <w:szCs w:val="22"/>
          <w:lang w:eastAsia="ar-SA"/>
        </w:rPr>
        <w:t>monitor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="00862647">
        <w:rPr>
          <w:color w:val="000000"/>
          <w:sz w:val="22"/>
          <w:szCs w:val="22"/>
          <w:lang w:eastAsia="ar-SA"/>
        </w:rPr>
        <w:t>jest</w:t>
      </w:r>
      <w:r>
        <w:rPr>
          <w:color w:val="000000"/>
          <w:sz w:val="22"/>
          <w:szCs w:val="22"/>
          <w:lang w:eastAsia="ar-SA"/>
        </w:rPr>
        <w:t xml:space="preserve"> przeznaczon</w:t>
      </w:r>
      <w:r w:rsidR="00862647">
        <w:rPr>
          <w:color w:val="000000"/>
          <w:sz w:val="22"/>
          <w:szCs w:val="22"/>
          <w:lang w:eastAsia="ar-SA"/>
        </w:rPr>
        <w:t>y</w:t>
      </w:r>
      <w:r>
        <w:rPr>
          <w:color w:val="000000"/>
          <w:sz w:val="22"/>
          <w:szCs w:val="22"/>
          <w:lang w:eastAsia="ar-SA"/>
        </w:rPr>
        <w:t xml:space="preserve">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5D496D" w:rsidRDefault="005D496D" w:rsidP="005D496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 w:rsidR="00862647" w:rsidRPr="00862647"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862647" w:rsidRPr="00862647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  <w:r w:rsidR="00862647">
        <w:rPr>
          <w:sz w:val="22"/>
          <w:szCs w:val="22"/>
        </w:rPr>
        <w:t>.</w:t>
      </w:r>
    </w:p>
    <w:p w:rsidR="005D496D" w:rsidRDefault="00862647" w:rsidP="005D496D">
      <w:pPr>
        <w:ind w:left="360"/>
        <w:jc w:val="both"/>
        <w:rPr>
          <w:i/>
          <w:sz w:val="22"/>
          <w:szCs w:val="22"/>
        </w:rPr>
      </w:pPr>
      <w:r w:rsidRPr="00862647">
        <w:rPr>
          <w:i/>
          <w:sz w:val="22"/>
          <w:szCs w:val="22"/>
          <w:vertAlign w:val="superscript"/>
        </w:rPr>
        <w:t>1</w:t>
      </w:r>
      <w:r w:rsidR="005D496D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D496D" w:rsidRDefault="00862647" w:rsidP="005D496D">
      <w:pPr>
        <w:ind w:left="360"/>
        <w:jc w:val="both"/>
        <w:rPr>
          <w:i/>
          <w:sz w:val="22"/>
          <w:szCs w:val="22"/>
        </w:rPr>
      </w:pPr>
      <w:r w:rsidRPr="00862647">
        <w:rPr>
          <w:i/>
          <w:sz w:val="22"/>
          <w:szCs w:val="22"/>
          <w:vertAlign w:val="superscript"/>
        </w:rPr>
        <w:t>2</w:t>
      </w:r>
      <w:r w:rsidR="005D496D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D496D" w:rsidRDefault="005D496D" w:rsidP="005D496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</w:t>
      </w:r>
      <w:r w:rsidR="00862647">
        <w:rPr>
          <w:sz w:val="22"/>
          <w:szCs w:val="22"/>
        </w:rPr>
        <w:t>*</w:t>
      </w:r>
      <w:r>
        <w:rPr>
          <w:sz w:val="22"/>
          <w:szCs w:val="22"/>
        </w:rPr>
        <w:t xml:space="preserve"> powierzyć realizację następujących części zamówienia podwykonawcom*</w:t>
      </w:r>
      <w:r w:rsidR="00862647">
        <w:rPr>
          <w:sz w:val="22"/>
          <w:szCs w:val="22"/>
        </w:rPr>
        <w:t>*</w:t>
      </w:r>
      <w:r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D496D" w:rsidTr="0002791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6D" w:rsidRDefault="005D496D" w:rsidP="000279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6D" w:rsidRDefault="005D496D" w:rsidP="000279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5D496D" w:rsidRDefault="005D496D" w:rsidP="000279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D496D" w:rsidRDefault="005D496D" w:rsidP="000279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5D496D" w:rsidTr="000279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496D" w:rsidRDefault="005D496D" w:rsidP="0002791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496D" w:rsidRDefault="005D496D" w:rsidP="0002791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496D" w:rsidRDefault="005D496D" w:rsidP="0002791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D496D" w:rsidTr="000279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496D" w:rsidRDefault="005D496D" w:rsidP="0002791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496D" w:rsidRDefault="005D496D" w:rsidP="0002791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496D" w:rsidRDefault="005D496D" w:rsidP="0002791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D496D" w:rsidRDefault="005D496D" w:rsidP="005D496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D496D" w:rsidRDefault="005D496D" w:rsidP="005D496D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5D496D" w:rsidRDefault="005D496D" w:rsidP="005D496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D496D" w:rsidRDefault="005D496D" w:rsidP="005D496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5D496D" w:rsidRDefault="005D496D" w:rsidP="005D496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D496D" w:rsidRDefault="005D496D" w:rsidP="005D496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5D496D" w:rsidRDefault="005D496D" w:rsidP="005D496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D496D" w:rsidRDefault="005D496D" w:rsidP="005D496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D496D" w:rsidRDefault="005D496D" w:rsidP="005D496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D496D" w:rsidRDefault="005D496D" w:rsidP="005D496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D496D" w:rsidRDefault="005D496D" w:rsidP="005D49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D496D" w:rsidRDefault="005D496D" w:rsidP="005D49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D496D" w:rsidRDefault="005D496D" w:rsidP="005D49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D496D" w:rsidRDefault="005D496D" w:rsidP="005D49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5D496D" w:rsidRDefault="005D496D" w:rsidP="005D49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D496D" w:rsidRDefault="005D496D" w:rsidP="005D49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D496D" w:rsidRDefault="005D496D" w:rsidP="005D496D">
      <w:pPr>
        <w:jc w:val="both"/>
        <w:rPr>
          <w:sz w:val="22"/>
          <w:szCs w:val="22"/>
        </w:rPr>
      </w:pPr>
    </w:p>
    <w:p w:rsidR="00862647" w:rsidRDefault="00862647" w:rsidP="00862647">
      <w:pPr>
        <w:tabs>
          <w:tab w:val="left" w:pos="426"/>
        </w:tabs>
        <w:spacing w:line="360" w:lineRule="auto"/>
        <w:ind w:left="360"/>
        <w:jc w:val="both"/>
        <w:rPr>
          <w:i/>
          <w:sz w:val="22"/>
        </w:rPr>
      </w:pPr>
      <w:r>
        <w:rPr>
          <w:i/>
          <w:sz w:val="22"/>
        </w:rPr>
        <w:t>*n</w:t>
      </w:r>
      <w:r w:rsidRPr="00B92226">
        <w:rPr>
          <w:i/>
          <w:sz w:val="22"/>
        </w:rPr>
        <w:t>iepotrzebne skreślić</w:t>
      </w:r>
    </w:p>
    <w:p w:rsidR="00862647" w:rsidRPr="00B92226" w:rsidRDefault="00862647" w:rsidP="00862647">
      <w:pPr>
        <w:tabs>
          <w:tab w:val="left" w:pos="426"/>
        </w:tabs>
        <w:spacing w:line="360" w:lineRule="auto"/>
        <w:ind w:left="360"/>
        <w:jc w:val="both"/>
        <w:rPr>
          <w:i/>
          <w:sz w:val="22"/>
        </w:rPr>
      </w:pPr>
      <w:r>
        <w:rPr>
          <w:i/>
          <w:sz w:val="22"/>
        </w:rPr>
        <w:t>**jeśli dotyczy</w:t>
      </w:r>
    </w:p>
    <w:p w:rsidR="00862647" w:rsidRDefault="00862647" w:rsidP="005D496D">
      <w:pPr>
        <w:jc w:val="both"/>
        <w:rPr>
          <w:b/>
          <w:color w:val="FF0000"/>
        </w:rPr>
      </w:pPr>
    </w:p>
    <w:p w:rsidR="00862647" w:rsidRDefault="00862647" w:rsidP="005D496D">
      <w:pPr>
        <w:jc w:val="both"/>
        <w:rPr>
          <w:b/>
          <w:color w:val="FF0000"/>
        </w:rPr>
      </w:pPr>
    </w:p>
    <w:p w:rsidR="005D496D" w:rsidRPr="0029777A" w:rsidRDefault="005D496D" w:rsidP="005D496D">
      <w:pPr>
        <w:jc w:val="both"/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5D496D" w:rsidRPr="001C2A4F" w:rsidRDefault="005D496D" w:rsidP="005D496D"/>
    <w:p w:rsidR="005D496D" w:rsidRPr="008C604F" w:rsidRDefault="005D496D" w:rsidP="005D496D"/>
    <w:p w:rsidR="005D496D" w:rsidRPr="00991C0F" w:rsidRDefault="005D496D" w:rsidP="005D496D"/>
    <w:p w:rsidR="00FE545C" w:rsidRPr="00452E0C" w:rsidRDefault="00FE545C" w:rsidP="00452E0C"/>
    <w:sectPr w:rsidR="00FE545C" w:rsidRPr="00452E0C" w:rsidSect="00862647">
      <w:footerReference w:type="default" r:id="rId8"/>
      <w:pgSz w:w="11906" w:h="16838"/>
      <w:pgMar w:top="709" w:right="1418" w:bottom="1418" w:left="1418" w:header="56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AFE" w:rsidRDefault="00667AFE">
      <w:r>
        <w:separator/>
      </w:r>
    </w:p>
  </w:endnote>
  <w:endnote w:type="continuationSeparator" w:id="0">
    <w:p w:rsidR="00667AFE" w:rsidRDefault="00667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AFE" w:rsidRDefault="00667AFE">
      <w:r>
        <w:separator/>
      </w:r>
    </w:p>
  </w:footnote>
  <w:footnote w:type="continuationSeparator" w:id="0">
    <w:p w:rsidR="00667AFE" w:rsidRDefault="00667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788"/>
    <w:rsid w:val="00012286"/>
    <w:rsid w:val="00071CCC"/>
    <w:rsid w:val="000803D9"/>
    <w:rsid w:val="00083788"/>
    <w:rsid w:val="000B731D"/>
    <w:rsid w:val="000D6134"/>
    <w:rsid w:val="000E09C7"/>
    <w:rsid w:val="000F6589"/>
    <w:rsid w:val="00106636"/>
    <w:rsid w:val="00116EC6"/>
    <w:rsid w:val="00157BA0"/>
    <w:rsid w:val="001801DD"/>
    <w:rsid w:val="001D4612"/>
    <w:rsid w:val="00207E98"/>
    <w:rsid w:val="002723B0"/>
    <w:rsid w:val="00315A4A"/>
    <w:rsid w:val="003A3D25"/>
    <w:rsid w:val="00452E0C"/>
    <w:rsid w:val="004B7300"/>
    <w:rsid w:val="004C6753"/>
    <w:rsid w:val="004D09F8"/>
    <w:rsid w:val="005421B9"/>
    <w:rsid w:val="00595C87"/>
    <w:rsid w:val="005D2C65"/>
    <w:rsid w:val="005D496D"/>
    <w:rsid w:val="005E6D94"/>
    <w:rsid w:val="0063384F"/>
    <w:rsid w:val="00643C6F"/>
    <w:rsid w:val="00646202"/>
    <w:rsid w:val="0065290F"/>
    <w:rsid w:val="00667AFE"/>
    <w:rsid w:val="006815F6"/>
    <w:rsid w:val="007748F0"/>
    <w:rsid w:val="00783ADD"/>
    <w:rsid w:val="007A4321"/>
    <w:rsid w:val="00833933"/>
    <w:rsid w:val="00853083"/>
    <w:rsid w:val="00862647"/>
    <w:rsid w:val="008B2F0C"/>
    <w:rsid w:val="008B4928"/>
    <w:rsid w:val="008D2AB8"/>
    <w:rsid w:val="008F1C66"/>
    <w:rsid w:val="009223FC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712E7"/>
    <w:rsid w:val="00D90ACB"/>
    <w:rsid w:val="00DC1500"/>
    <w:rsid w:val="00E44104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  <w:rsid w:val="00FF6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8F0D7A"/>
  <w15:docId w15:val="{7D541F4A-0C37-4802-B8E7-BBDF4C339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496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1576F-6717-4C53-821C-026DC261C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760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User</cp:lastModifiedBy>
  <cp:revision>6</cp:revision>
  <cp:lastPrinted>1900-12-31T22:00:00Z</cp:lastPrinted>
  <dcterms:created xsi:type="dcterms:W3CDTF">2020-10-29T09:25:00Z</dcterms:created>
  <dcterms:modified xsi:type="dcterms:W3CDTF">2020-10-30T11:38:00Z</dcterms:modified>
</cp:coreProperties>
</file>