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55737E" w:rsidRPr="0055737E" w:rsidRDefault="0055737E" w:rsidP="00CE3270">
      <w:pPr>
        <w:spacing w:line="360" w:lineRule="auto"/>
        <w:rPr>
          <w:b/>
          <w:bCs/>
          <w:color w:val="000000"/>
          <w:sz w:val="24"/>
        </w:rPr>
      </w:pPr>
      <w:r w:rsidRPr="0055737E">
        <w:rPr>
          <w:b/>
          <w:bCs/>
          <w:color w:val="000000"/>
          <w:sz w:val="24"/>
        </w:rPr>
        <w:t>Politechnika Rzeszowska</w:t>
      </w:r>
    </w:p>
    <w:p w:rsidR="00CE3270" w:rsidRDefault="0055737E" w:rsidP="00CE3270">
      <w:pPr>
        <w:spacing w:line="360" w:lineRule="auto"/>
        <w:rPr>
          <w:b/>
          <w:bCs/>
          <w:color w:val="000000"/>
          <w:sz w:val="24"/>
        </w:rPr>
      </w:pPr>
      <w:r w:rsidRPr="0055737E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55737E" w:rsidP="00CE3270">
      <w:pPr>
        <w:spacing w:line="360" w:lineRule="auto"/>
        <w:rPr>
          <w:color w:val="000000"/>
          <w:sz w:val="24"/>
        </w:rPr>
      </w:pPr>
      <w:r w:rsidRPr="0055737E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55737E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55737E" w:rsidP="00CE3270">
      <w:pPr>
        <w:spacing w:line="360" w:lineRule="auto"/>
        <w:rPr>
          <w:color w:val="000000"/>
          <w:sz w:val="24"/>
        </w:rPr>
      </w:pPr>
      <w:r w:rsidRPr="0055737E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55737E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55737E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5737E" w:rsidRPr="0055737E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55737E" w:rsidRPr="0055737E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5737E" w:rsidRPr="0055737E">
        <w:rPr>
          <w:b/>
          <w:color w:val="000000"/>
          <w:sz w:val="24"/>
        </w:rPr>
        <w:t>Dostawa serwera dyskowego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538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38"/>
      </w:tblGrid>
      <w:tr w:rsidR="0055737E" w:rsidTr="00516C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38" w:type="dxa"/>
          </w:tcPr>
          <w:p w:rsidR="0055737E" w:rsidRDefault="0055737E" w:rsidP="00F346B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55737E">
              <w:rPr>
                <w:sz w:val="24"/>
              </w:rPr>
              <w:t>Dostawa serwera dyskowego</w:t>
            </w:r>
          </w:p>
          <w:p w:rsidR="0055737E" w:rsidRDefault="0055737E" w:rsidP="00F346B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55737E">
              <w:rPr>
                <w:b/>
                <w:sz w:val="24"/>
              </w:rPr>
              <w:t>UpWare</w:t>
            </w:r>
            <w:proofErr w:type="spellEnd"/>
            <w:r w:rsidRPr="0055737E">
              <w:rPr>
                <w:b/>
                <w:sz w:val="24"/>
              </w:rPr>
              <w:t xml:space="preserve"> Sp. z o.o.</w:t>
            </w:r>
          </w:p>
          <w:p w:rsidR="0055737E" w:rsidRDefault="0055737E" w:rsidP="00F346B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5737E">
              <w:rPr>
                <w:b/>
                <w:sz w:val="24"/>
              </w:rPr>
              <w:t>02-092</w:t>
            </w:r>
            <w:r>
              <w:rPr>
                <w:b/>
                <w:sz w:val="24"/>
              </w:rPr>
              <w:t xml:space="preserve"> </w:t>
            </w:r>
            <w:r w:rsidRPr="0055737E">
              <w:rPr>
                <w:b/>
                <w:sz w:val="24"/>
              </w:rPr>
              <w:t>Warszawa</w:t>
            </w:r>
          </w:p>
          <w:p w:rsidR="0055737E" w:rsidRDefault="0055737E" w:rsidP="00F346B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5737E">
              <w:rPr>
                <w:b/>
                <w:sz w:val="24"/>
              </w:rPr>
              <w:t>ul. Żwirki i Wigury</w:t>
            </w:r>
            <w:r>
              <w:rPr>
                <w:b/>
                <w:sz w:val="24"/>
              </w:rPr>
              <w:t xml:space="preserve"> </w:t>
            </w:r>
            <w:r w:rsidRPr="0055737E">
              <w:rPr>
                <w:b/>
                <w:sz w:val="24"/>
              </w:rPr>
              <w:t>16A</w:t>
            </w:r>
          </w:p>
          <w:p w:rsidR="0055737E" w:rsidRDefault="0055737E" w:rsidP="00F346B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5737E">
              <w:rPr>
                <w:b/>
                <w:sz w:val="24"/>
              </w:rPr>
              <w:t>232 470.00 zł</w:t>
            </w:r>
          </w:p>
          <w:p w:rsidR="0055737E" w:rsidRPr="00516CD4" w:rsidRDefault="0055737E" w:rsidP="00516CD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516CD4">
              <w:rPr>
                <w:b/>
                <w:color w:val="000000"/>
                <w:sz w:val="24"/>
                <w:szCs w:val="24"/>
              </w:rPr>
              <w:t>Uzasa</w:t>
            </w:r>
            <w:bookmarkStart w:id="0" w:name="_GoBack"/>
            <w:bookmarkEnd w:id="0"/>
            <w:r w:rsidRPr="00516CD4">
              <w:rPr>
                <w:b/>
                <w:color w:val="000000"/>
                <w:sz w:val="24"/>
                <w:szCs w:val="24"/>
              </w:rPr>
              <w:t>dnienie wyboru</w:t>
            </w:r>
            <w:r w:rsidRPr="00253031">
              <w:rPr>
                <w:color w:val="000000"/>
                <w:sz w:val="24"/>
                <w:szCs w:val="24"/>
              </w:rPr>
              <w:t>:</w:t>
            </w:r>
            <w:r w:rsidR="00516CD4">
              <w:rPr>
                <w:color w:val="000000"/>
                <w:sz w:val="24"/>
                <w:szCs w:val="24"/>
              </w:rPr>
              <w:t xml:space="preserve"> </w:t>
            </w:r>
            <w:r w:rsidRPr="0055737E">
              <w:rPr>
                <w:sz w:val="24"/>
              </w:rPr>
              <w:t>Najkorzystniejsza oferta zgodnie z kryteriami określonymi w SIWZ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3"/>
        <w:gridCol w:w="3543"/>
        <w:gridCol w:w="1418"/>
        <w:gridCol w:w="1276"/>
        <w:gridCol w:w="2126"/>
      </w:tblGrid>
      <w:tr w:rsidR="00516CD4" w:rsidRPr="00C63DA0" w:rsidTr="00516CD4">
        <w:tc>
          <w:tcPr>
            <w:tcW w:w="1173" w:type="dxa"/>
            <w:shd w:val="clear" w:color="auto" w:fill="auto"/>
            <w:vAlign w:val="center"/>
          </w:tcPr>
          <w:p w:rsidR="00516CD4" w:rsidRPr="00C63DA0" w:rsidRDefault="00516CD4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16CD4" w:rsidRPr="00C63DA0" w:rsidRDefault="00516CD4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16CD4" w:rsidRPr="00C63DA0" w:rsidRDefault="00516CD4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16CD4" w:rsidRPr="00C63DA0" w:rsidRDefault="00516CD4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737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CD4" w:rsidRPr="00C63DA0" w:rsidRDefault="00516CD4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737E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16CD4" w:rsidRPr="00C63DA0" w:rsidRDefault="00516CD4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16CD4" w:rsidRPr="00C63DA0" w:rsidTr="00516CD4">
        <w:tc>
          <w:tcPr>
            <w:tcW w:w="1173" w:type="dxa"/>
            <w:shd w:val="clear" w:color="auto" w:fill="auto"/>
            <w:vAlign w:val="center"/>
          </w:tcPr>
          <w:p w:rsidR="00516CD4" w:rsidRPr="00C63DA0" w:rsidRDefault="00516CD4" w:rsidP="00F346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73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516CD4" w:rsidRPr="00C63DA0" w:rsidRDefault="00516CD4" w:rsidP="00F346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55737E">
              <w:rPr>
                <w:rFonts w:ascii="Times New Roman" w:hAnsi="Times New Roman" w:cs="Times New Roman"/>
                <w:bCs/>
                <w:sz w:val="18"/>
                <w:szCs w:val="18"/>
              </w:rPr>
              <w:t>UpWare</w:t>
            </w:r>
            <w:proofErr w:type="spellEnd"/>
            <w:r w:rsidRPr="0055737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516CD4" w:rsidRPr="00C63DA0" w:rsidRDefault="00516CD4" w:rsidP="00F346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737E">
              <w:rPr>
                <w:rFonts w:ascii="Times New Roman" w:hAnsi="Times New Roman" w:cs="Times New Roman"/>
                <w:bCs/>
                <w:sz w:val="18"/>
                <w:szCs w:val="18"/>
              </w:rPr>
              <w:t>ul. Żwirki i Wigury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737E">
              <w:rPr>
                <w:rFonts w:ascii="Times New Roman" w:hAnsi="Times New Roman" w:cs="Times New Roman"/>
                <w:bCs/>
                <w:sz w:val="18"/>
                <w:szCs w:val="18"/>
              </w:rPr>
              <w:t>16A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16CD4" w:rsidRPr="00C63DA0" w:rsidRDefault="00516CD4" w:rsidP="00F346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737E">
              <w:rPr>
                <w:rFonts w:ascii="Times New Roman" w:hAnsi="Times New Roman" w:cs="Times New Roman"/>
                <w:bCs/>
                <w:sz w:val="18"/>
                <w:szCs w:val="18"/>
              </w:rPr>
              <w:t>02-092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737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516CD4" w:rsidRPr="00C63DA0" w:rsidRDefault="00516CD4" w:rsidP="00F346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5737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16CD4" w:rsidRPr="00C63DA0" w:rsidRDefault="00516CD4" w:rsidP="00F346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737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CD4" w:rsidRPr="00C63DA0" w:rsidRDefault="00516CD4" w:rsidP="00F346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73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16CD4" w:rsidRPr="00C63DA0" w:rsidRDefault="00516CD4" w:rsidP="00F346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737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55737E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55737E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55737E">
        <w:rPr>
          <w:sz w:val="24"/>
        </w:rPr>
        <w:t>2020-11-12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516C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D25" w:rsidRDefault="004D6D25">
      <w:r>
        <w:separator/>
      </w:r>
    </w:p>
  </w:endnote>
  <w:endnote w:type="continuationSeparator" w:id="0">
    <w:p w:rsidR="004D6D25" w:rsidRDefault="004D6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37E" w:rsidRDefault="005573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16CD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16CD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37E" w:rsidRDefault="005573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D25" w:rsidRDefault="004D6D25">
      <w:r>
        <w:separator/>
      </w:r>
    </w:p>
  </w:footnote>
  <w:footnote w:type="continuationSeparator" w:id="0">
    <w:p w:rsidR="004D6D25" w:rsidRDefault="004D6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37E" w:rsidRDefault="005573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37E" w:rsidRDefault="005573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37E" w:rsidRDefault="005573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6D25"/>
    <w:rsid w:val="00022539"/>
    <w:rsid w:val="00140696"/>
    <w:rsid w:val="00253031"/>
    <w:rsid w:val="002C67C0"/>
    <w:rsid w:val="00377700"/>
    <w:rsid w:val="003945C1"/>
    <w:rsid w:val="0048602F"/>
    <w:rsid w:val="004D6D25"/>
    <w:rsid w:val="00516CD4"/>
    <w:rsid w:val="0053051F"/>
    <w:rsid w:val="0055737E"/>
    <w:rsid w:val="005C147E"/>
    <w:rsid w:val="00614303"/>
    <w:rsid w:val="007124E4"/>
    <w:rsid w:val="00745012"/>
    <w:rsid w:val="008F7AA7"/>
    <w:rsid w:val="00987E41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3921A3"/>
  <w15:chartTrackingRefBased/>
  <w15:docId w15:val="{9DE8B405-A050-4B49-8C50-7D31460FD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516C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16C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Jarosław Ochał</dc:creator>
  <cp:keywords/>
  <cp:lastModifiedBy>Jarosław Ochał</cp:lastModifiedBy>
  <cp:revision>2</cp:revision>
  <cp:lastPrinted>2020-11-12T12:02:00Z</cp:lastPrinted>
  <dcterms:created xsi:type="dcterms:W3CDTF">2020-11-12T12:02:00Z</dcterms:created>
  <dcterms:modified xsi:type="dcterms:W3CDTF">2020-11-12T12:02:00Z</dcterms:modified>
</cp:coreProperties>
</file>