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A15592" w:rsidP="00007727">
      <w:pPr>
        <w:jc w:val="right"/>
        <w:rPr>
          <w:b/>
          <w:bCs/>
        </w:rPr>
      </w:pPr>
      <w:r w:rsidRPr="00A15592">
        <w:t>Kraków</w:t>
      </w:r>
      <w:r w:rsidR="00007727" w:rsidRPr="00122043">
        <w:t xml:space="preserve"> dnia: </w:t>
      </w:r>
      <w:r w:rsidRPr="00A15592">
        <w:t>2020-11-12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15592" w:rsidRPr="00A15592" w:rsidRDefault="00A15592" w:rsidP="00173B20">
      <w:pPr>
        <w:spacing w:after="40"/>
        <w:rPr>
          <w:b/>
          <w:bCs/>
          <w:sz w:val="22"/>
        </w:rPr>
      </w:pPr>
      <w:r w:rsidRPr="00A15592">
        <w:rPr>
          <w:b/>
          <w:bCs/>
          <w:sz w:val="22"/>
        </w:rPr>
        <w:t>Akademia Górniczo - Hutnicza</w:t>
      </w:r>
    </w:p>
    <w:p w:rsidR="00A15592" w:rsidRPr="00A15592" w:rsidRDefault="00A15592" w:rsidP="00173B20">
      <w:pPr>
        <w:spacing w:after="40"/>
        <w:rPr>
          <w:b/>
          <w:bCs/>
          <w:sz w:val="22"/>
        </w:rPr>
      </w:pPr>
      <w:r w:rsidRPr="00A15592">
        <w:rPr>
          <w:b/>
          <w:bCs/>
          <w:sz w:val="22"/>
        </w:rPr>
        <w:t>im. Stanisława Staszica w Krakowie</w:t>
      </w:r>
    </w:p>
    <w:p w:rsidR="00A80738" w:rsidRPr="00122043" w:rsidRDefault="00A15592" w:rsidP="00173B20">
      <w:pPr>
        <w:spacing w:after="40"/>
        <w:rPr>
          <w:b/>
          <w:bCs/>
          <w:sz w:val="22"/>
        </w:rPr>
      </w:pPr>
      <w:r w:rsidRPr="00A15592">
        <w:rPr>
          <w:b/>
          <w:bCs/>
          <w:sz w:val="22"/>
        </w:rPr>
        <w:t>Dział Zamówień Publicznych</w:t>
      </w:r>
    </w:p>
    <w:p w:rsidR="00A80738" w:rsidRPr="00122043" w:rsidRDefault="00A15592" w:rsidP="00A80738">
      <w:pPr>
        <w:rPr>
          <w:bCs/>
          <w:sz w:val="22"/>
        </w:rPr>
      </w:pPr>
      <w:r w:rsidRPr="00A1559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15592">
        <w:rPr>
          <w:bCs/>
          <w:sz w:val="22"/>
        </w:rPr>
        <w:t>30</w:t>
      </w:r>
    </w:p>
    <w:p w:rsidR="00A80738" w:rsidRPr="00122043" w:rsidRDefault="00A15592" w:rsidP="00A80738">
      <w:pPr>
        <w:rPr>
          <w:bCs/>
          <w:sz w:val="22"/>
        </w:rPr>
      </w:pPr>
      <w:r w:rsidRPr="00A1559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1559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15592" w:rsidRPr="00A15592">
        <w:rPr>
          <w:b/>
          <w:sz w:val="22"/>
          <w:szCs w:val="24"/>
        </w:rPr>
        <w:t>KC-zp.272-431/20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5E219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5E219E">
        <w:rPr>
          <w:b/>
          <w:spacing w:val="20"/>
        </w:rPr>
        <w:t>INFORMACJA Z OTWARCIA OFERT</w:t>
      </w:r>
      <w:r w:rsidR="00D84B8F">
        <w:rPr>
          <w:b/>
          <w:spacing w:val="20"/>
        </w:rPr>
        <w:t xml:space="preserve"> I SPRO</w:t>
      </w:r>
      <w:r w:rsidR="00766CC3">
        <w:rPr>
          <w:b/>
          <w:spacing w:val="20"/>
        </w:rPr>
        <w:t>STOWANIE</w:t>
      </w:r>
    </w:p>
    <w:p w:rsidR="00A80738" w:rsidRPr="005E219E" w:rsidRDefault="00C659E2" w:rsidP="005E219E">
      <w:pPr>
        <w:jc w:val="both"/>
        <w:rPr>
          <w:b/>
          <w:bCs/>
        </w:rPr>
      </w:pPr>
      <w:r w:rsidRPr="005E219E">
        <w:rPr>
          <w:bCs/>
        </w:rPr>
        <w:t xml:space="preserve">Dotyczy </w:t>
      </w:r>
      <w:r w:rsidRPr="005E219E">
        <w:t>postępowania o udzielenie zamówienia publicznego prowadzonego w trybie</w:t>
      </w:r>
      <w:r w:rsidR="00122043" w:rsidRPr="005E219E">
        <w:t>:</w:t>
      </w:r>
      <w:r w:rsidRPr="005E219E">
        <w:t xml:space="preserve"> </w:t>
      </w:r>
      <w:r w:rsidR="00A15592" w:rsidRPr="005E219E">
        <w:t>przetarg nieograniczony</w:t>
      </w:r>
      <w:r w:rsidRPr="005E219E">
        <w:t xml:space="preserve"> na</w:t>
      </w:r>
      <w:r w:rsidR="005E219E">
        <w:t xml:space="preserve"> </w:t>
      </w:r>
      <w:r w:rsidR="00A15592" w:rsidRPr="005E219E">
        <w:rPr>
          <w:b/>
        </w:rPr>
        <w:t>przebudow</w:t>
      </w:r>
      <w:r w:rsidR="005E219E">
        <w:rPr>
          <w:b/>
        </w:rPr>
        <w:t>ę</w:t>
      </w:r>
      <w:r w:rsidR="00A15592" w:rsidRPr="005E219E">
        <w:rPr>
          <w:b/>
        </w:rPr>
        <w:t xml:space="preserve"> i remont kapitalny Domu Studenckiego DS-11 Bonus przy ul. Budryka 5 w Krakowie - KC-zp.272-431/20</w:t>
      </w:r>
    </w:p>
    <w:p w:rsidR="004C7E9B" w:rsidRPr="005E219E" w:rsidRDefault="00A80738" w:rsidP="005E219E">
      <w:pPr>
        <w:jc w:val="both"/>
      </w:pPr>
      <w:r w:rsidRPr="005E219E">
        <w:t xml:space="preserve">Zamawiający na podstawie art. 86 ust. 5 </w:t>
      </w:r>
      <w:r w:rsidR="004C7E9B" w:rsidRPr="005E219E">
        <w:rPr>
          <w:bCs/>
        </w:rPr>
        <w:t xml:space="preserve">ustawy z dnia </w:t>
      </w:r>
      <w:r w:rsidR="004C7E9B" w:rsidRPr="005E219E">
        <w:t xml:space="preserve">29 stycznia 2004 roku Prawo Zamówień Publicznych </w:t>
      </w:r>
      <w:r w:rsidR="00C941B3" w:rsidRPr="005E219E">
        <w:t>(Dz. U. z 201</w:t>
      </w:r>
      <w:r w:rsidR="00560D33" w:rsidRPr="005E219E">
        <w:t>9</w:t>
      </w:r>
      <w:r w:rsidR="00C941B3" w:rsidRPr="005E219E">
        <w:t xml:space="preserve"> r. poz. </w:t>
      </w:r>
      <w:r w:rsidR="00560D33" w:rsidRPr="005E219E">
        <w:t>1843</w:t>
      </w:r>
      <w:r w:rsidR="00C941B3" w:rsidRPr="005E219E">
        <w:t xml:space="preserve"> ze zm.)</w:t>
      </w:r>
      <w:r w:rsidR="00490DC0" w:rsidRPr="005E219E">
        <w:t xml:space="preserve"> przekazuje</w:t>
      </w:r>
      <w:r w:rsidR="00F95C33" w:rsidRPr="005E219E">
        <w:t xml:space="preserve"> </w:t>
      </w:r>
      <w:r w:rsidR="004C7E9B" w:rsidRPr="005E219E">
        <w:t>informacje</w:t>
      </w:r>
      <w:r w:rsidR="00035488" w:rsidRPr="005E219E">
        <w:t xml:space="preserve"> z otwarcia ofert:</w:t>
      </w:r>
    </w:p>
    <w:p w:rsidR="00A80738" w:rsidRPr="005E219E" w:rsidRDefault="00A80738" w:rsidP="005E219E">
      <w:pPr>
        <w:jc w:val="both"/>
      </w:pPr>
      <w:r w:rsidRPr="005E219E">
        <w:t>Ot</w:t>
      </w:r>
      <w:r w:rsidR="00FF4AB1" w:rsidRPr="005E219E">
        <w:t xml:space="preserve">warcie ofert odbyło się w dniu </w:t>
      </w:r>
      <w:r w:rsidR="00A15592" w:rsidRPr="005E219E">
        <w:t>12/11/2020</w:t>
      </w:r>
      <w:r w:rsidR="00FF4AB1" w:rsidRPr="005E219E">
        <w:t xml:space="preserve"> o godz. </w:t>
      </w:r>
      <w:r w:rsidR="00A15592" w:rsidRPr="005E219E">
        <w:t>09:00</w:t>
      </w:r>
      <w:r w:rsidR="00FF4AB1" w:rsidRPr="005E219E">
        <w:t>.</w:t>
      </w:r>
    </w:p>
    <w:p w:rsidR="00122043" w:rsidRPr="005E219E" w:rsidRDefault="00C659E2" w:rsidP="005E219E">
      <w:pPr>
        <w:jc w:val="both"/>
      </w:pPr>
      <w:r w:rsidRPr="005E219E">
        <w:t>K</w:t>
      </w:r>
      <w:r w:rsidR="00A80738" w:rsidRPr="005E219E">
        <w:t>wot</w:t>
      </w:r>
      <w:r w:rsidRPr="005E219E">
        <w:t>a</w:t>
      </w:r>
      <w:r w:rsidR="00FF4AB1" w:rsidRPr="005E219E">
        <w:t>, jaką</w:t>
      </w:r>
      <w:r w:rsidRPr="005E219E">
        <w:t xml:space="preserve"> Zamawiający</w:t>
      </w:r>
      <w:r w:rsidR="00FF4AB1" w:rsidRPr="005E219E">
        <w:t xml:space="preserve"> zamierza przeznac</w:t>
      </w:r>
      <w:r w:rsidRPr="005E219E">
        <w:t>zyć na sfinansowanie zamówienia</w:t>
      </w:r>
      <w:r w:rsidR="00FF4AB1" w:rsidRPr="005E219E">
        <w:t xml:space="preserve"> w</w:t>
      </w:r>
      <w:r w:rsidRPr="005E219E">
        <w:t xml:space="preserve">ynosi: </w:t>
      </w:r>
    </w:p>
    <w:p w:rsidR="00A80738" w:rsidRPr="005E219E" w:rsidRDefault="00A15592" w:rsidP="005E219E">
      <w:pPr>
        <w:jc w:val="both"/>
        <w:rPr>
          <w:b/>
        </w:rPr>
      </w:pPr>
      <w:r w:rsidRPr="005E219E">
        <w:rPr>
          <w:b/>
        </w:rPr>
        <w:t>15 500 000.00</w:t>
      </w:r>
      <w:r w:rsidR="00FF4AB1" w:rsidRPr="005E219E">
        <w:rPr>
          <w:b/>
        </w:rPr>
        <w:t xml:space="preserve"> zł brutto.</w:t>
      </w:r>
    </w:p>
    <w:p w:rsidR="00A80738" w:rsidRPr="005E219E" w:rsidRDefault="00C659E2" w:rsidP="005E219E">
      <w:pPr>
        <w:jc w:val="both"/>
      </w:pPr>
      <w:r w:rsidRPr="005E219E">
        <w:t>W wyznaczonym terminie o</w:t>
      </w:r>
      <w:r w:rsidR="00A80738" w:rsidRPr="005E219E">
        <w:t>ferty złożyli</w:t>
      </w:r>
      <w:r w:rsidRPr="005E219E">
        <w:t xml:space="preserve"> następujący W</w:t>
      </w:r>
      <w:r w:rsidR="00490DC0" w:rsidRPr="005E219E">
        <w:t>ykonawcy</w:t>
      </w:r>
      <w:r w:rsidR="00A80738" w:rsidRPr="005E219E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127"/>
        <w:gridCol w:w="1134"/>
        <w:gridCol w:w="1417"/>
        <w:gridCol w:w="992"/>
      </w:tblGrid>
      <w:tr w:rsidR="0069085C" w:rsidRPr="005E219E" w:rsidTr="005E219E">
        <w:tc>
          <w:tcPr>
            <w:tcW w:w="706" w:type="dxa"/>
            <w:shd w:val="clear" w:color="auto" w:fill="auto"/>
            <w:vAlign w:val="center"/>
          </w:tcPr>
          <w:p w:rsidR="0069085C" w:rsidRPr="005E219E" w:rsidRDefault="0069085C" w:rsidP="005E219E">
            <w:pPr>
              <w:jc w:val="center"/>
            </w:pPr>
            <w:r w:rsidRPr="005E219E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5E219E" w:rsidRDefault="00490DC0" w:rsidP="005E219E">
            <w:pPr>
              <w:jc w:val="center"/>
            </w:pPr>
            <w:r w:rsidRPr="005E219E">
              <w:t>Nazwa (firma</w:t>
            </w:r>
            <w:r w:rsidR="0069085C" w:rsidRPr="005E219E">
              <w:t>)</w:t>
            </w:r>
            <w:r w:rsidRPr="005E219E">
              <w:t xml:space="preserve"> </w:t>
            </w:r>
          </w:p>
          <w:p w:rsidR="0069085C" w:rsidRPr="005E219E" w:rsidRDefault="00490DC0" w:rsidP="005E219E">
            <w:pPr>
              <w:jc w:val="center"/>
            </w:pPr>
            <w:r w:rsidRPr="005E219E">
              <w:t xml:space="preserve">i adres </w:t>
            </w:r>
            <w:r w:rsidR="0069085C" w:rsidRPr="005E219E">
              <w:t>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9085C" w:rsidRPr="005E219E" w:rsidRDefault="0069085C" w:rsidP="005E219E">
            <w:pPr>
              <w:jc w:val="center"/>
            </w:pPr>
            <w:r w:rsidRPr="005E219E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5E219E" w:rsidRDefault="0069085C" w:rsidP="005E219E">
            <w:pPr>
              <w:jc w:val="center"/>
            </w:pPr>
            <w:r w:rsidRPr="005E219E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5E219E" w:rsidRDefault="0069085C" w:rsidP="005E219E">
            <w:pPr>
              <w:jc w:val="center"/>
            </w:pPr>
            <w:r w:rsidRPr="005E219E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5E219E" w:rsidRDefault="0069085C" w:rsidP="005E219E">
            <w:pPr>
              <w:jc w:val="center"/>
            </w:pPr>
            <w:r w:rsidRPr="005E219E">
              <w:t>Warunki płatności</w:t>
            </w:r>
          </w:p>
        </w:tc>
      </w:tr>
      <w:tr w:rsidR="00A15592" w:rsidRPr="005E219E" w:rsidTr="005E219E">
        <w:tc>
          <w:tcPr>
            <w:tcW w:w="706" w:type="dxa"/>
            <w:shd w:val="clear" w:color="auto" w:fill="auto"/>
            <w:vAlign w:val="center"/>
          </w:tcPr>
          <w:p w:rsidR="00A15592" w:rsidRPr="005E219E" w:rsidRDefault="00A15592" w:rsidP="005E219E">
            <w:pPr>
              <w:jc w:val="center"/>
            </w:pPr>
            <w:r w:rsidRPr="005E219E">
              <w:t>1</w:t>
            </w:r>
          </w:p>
        </w:tc>
        <w:tc>
          <w:tcPr>
            <w:tcW w:w="2696" w:type="dxa"/>
            <w:shd w:val="clear" w:color="auto" w:fill="auto"/>
          </w:tcPr>
          <w:p w:rsidR="00A15592" w:rsidRPr="005E219E" w:rsidRDefault="00A15592" w:rsidP="005E219E">
            <w:r w:rsidRPr="005E219E">
              <w:t>PROFES Firma Remontowo-Budowlana Rafał Konieczny</w:t>
            </w:r>
          </w:p>
          <w:p w:rsidR="00A15592" w:rsidRPr="005E219E" w:rsidRDefault="00A15592" w:rsidP="005E219E">
            <w:pPr>
              <w:jc w:val="both"/>
            </w:pPr>
            <w:r w:rsidRPr="005E219E">
              <w:t>34-713 Skawa</w:t>
            </w:r>
            <w:r w:rsidR="005E219E" w:rsidRPr="005E219E">
              <w:t>79B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15592" w:rsidRPr="005E219E" w:rsidRDefault="00A15592" w:rsidP="005E219E">
            <w:pPr>
              <w:jc w:val="both"/>
            </w:pPr>
            <w:r w:rsidRPr="005E219E">
              <w:t>16 943 372.64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5592" w:rsidRPr="005E219E" w:rsidRDefault="00A15592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5592" w:rsidRPr="005E219E" w:rsidRDefault="00A15592" w:rsidP="005E219E">
            <w:pPr>
              <w:jc w:val="both"/>
            </w:pPr>
            <w:r w:rsidRPr="005E219E">
              <w:t>60 miesi</w:t>
            </w:r>
            <w:r w:rsidR="005E219E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5592" w:rsidRPr="005E219E" w:rsidRDefault="00A15592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2</w:t>
            </w:r>
          </w:p>
        </w:tc>
        <w:tc>
          <w:tcPr>
            <w:tcW w:w="2696" w:type="dxa"/>
            <w:shd w:val="clear" w:color="auto" w:fill="auto"/>
          </w:tcPr>
          <w:p w:rsidR="00F902BC" w:rsidRPr="00F902BC" w:rsidRDefault="00F902BC" w:rsidP="00F902B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F902BC">
              <w:rPr>
                <w:rFonts w:ascii="Times New Roman" w:hAnsi="Times New Roman" w:cs="Times New Roman"/>
              </w:rPr>
              <w:t>ARCO System sp. z o.o.</w:t>
            </w:r>
          </w:p>
          <w:p w:rsidR="00F902BC" w:rsidRPr="00F902BC" w:rsidRDefault="00F902BC" w:rsidP="00F902B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902BC">
              <w:rPr>
                <w:rFonts w:ascii="Times New Roman" w:hAnsi="Times New Roman" w:cs="Times New Roman"/>
              </w:rPr>
              <w:t>Ul. Unii Europejskiej 24</w:t>
            </w:r>
          </w:p>
          <w:p w:rsidR="005E219E" w:rsidRPr="005E219E" w:rsidRDefault="00F902BC" w:rsidP="00F902BC">
            <w:pPr>
              <w:jc w:val="both"/>
            </w:pPr>
            <w:r w:rsidRPr="00F902BC">
              <w:t>32-600 Oświęcim</w:t>
            </w:r>
            <w:bookmarkEnd w:id="0"/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13 976 587.79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3</w:t>
            </w:r>
          </w:p>
        </w:tc>
        <w:tc>
          <w:tcPr>
            <w:tcW w:w="2696" w:type="dxa"/>
            <w:shd w:val="clear" w:color="auto" w:fill="auto"/>
          </w:tcPr>
          <w:p w:rsidR="005E219E" w:rsidRPr="005E219E" w:rsidRDefault="005E219E" w:rsidP="005E219E">
            <w:r w:rsidRPr="005E219E">
              <w:t xml:space="preserve">Zakład Usług Budowlano-Handlowych NOWBUD Aleksander Nowak, Edward Bracki </w:t>
            </w:r>
            <w:proofErr w:type="spellStart"/>
            <w:r w:rsidRPr="005E219E">
              <w:t>sp.j</w:t>
            </w:r>
            <w:proofErr w:type="spellEnd"/>
            <w:r w:rsidRPr="005E219E">
              <w:t>.</w:t>
            </w:r>
          </w:p>
          <w:p w:rsidR="005E219E" w:rsidRPr="005E219E" w:rsidRDefault="005E219E" w:rsidP="005E219E">
            <w:r w:rsidRPr="005E219E">
              <w:t xml:space="preserve">Warszawska 261 </w:t>
            </w:r>
          </w:p>
          <w:p w:rsidR="005E219E" w:rsidRPr="005E219E" w:rsidRDefault="005E219E" w:rsidP="005E219E">
            <w:pPr>
              <w:jc w:val="both"/>
            </w:pPr>
            <w:r w:rsidRPr="005E219E">
              <w:t>25-551 Kielce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13 655 200.60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4</w:t>
            </w:r>
          </w:p>
        </w:tc>
        <w:tc>
          <w:tcPr>
            <w:tcW w:w="2696" w:type="dxa"/>
            <w:shd w:val="clear" w:color="auto" w:fill="auto"/>
          </w:tcPr>
          <w:p w:rsidR="005E219E" w:rsidRPr="005E219E" w:rsidRDefault="005E219E" w:rsidP="005E219E">
            <w:proofErr w:type="spellStart"/>
            <w:r w:rsidRPr="005E219E">
              <w:t>Sarivo</w:t>
            </w:r>
            <w:proofErr w:type="spellEnd"/>
            <w:r w:rsidRPr="005E219E">
              <w:t xml:space="preserve"> Budownictwo sp. z o.o. </w:t>
            </w:r>
            <w:proofErr w:type="spellStart"/>
            <w:r w:rsidRPr="005E219E">
              <w:t>sp.k</w:t>
            </w:r>
            <w:proofErr w:type="spellEnd"/>
            <w:r w:rsidRPr="005E219E">
              <w:t>.</w:t>
            </w:r>
          </w:p>
          <w:p w:rsidR="005E219E" w:rsidRPr="005E219E" w:rsidRDefault="005E219E" w:rsidP="005E219E">
            <w:r w:rsidRPr="005E219E">
              <w:t xml:space="preserve">Christo </w:t>
            </w:r>
            <w:proofErr w:type="spellStart"/>
            <w:r w:rsidRPr="005E219E">
              <w:t>Botewa</w:t>
            </w:r>
            <w:proofErr w:type="spellEnd"/>
            <w:r w:rsidRPr="005E219E">
              <w:t xml:space="preserve"> 14 </w:t>
            </w:r>
          </w:p>
          <w:p w:rsidR="005E219E" w:rsidRPr="005E219E" w:rsidRDefault="005E219E" w:rsidP="005E219E">
            <w:pPr>
              <w:jc w:val="both"/>
            </w:pPr>
            <w:r w:rsidRPr="005E219E">
              <w:t>30-798 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17 277 821.50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5</w:t>
            </w:r>
          </w:p>
        </w:tc>
        <w:tc>
          <w:tcPr>
            <w:tcW w:w="2696" w:type="dxa"/>
            <w:shd w:val="clear" w:color="auto" w:fill="auto"/>
          </w:tcPr>
          <w:p w:rsidR="005E219E" w:rsidRDefault="005E219E" w:rsidP="005E219E">
            <w:r w:rsidRPr="005E219E">
              <w:t xml:space="preserve">Konsorcjum </w:t>
            </w:r>
            <w:proofErr w:type="spellStart"/>
            <w:r w:rsidRPr="005E219E">
              <w:t>Murkrak</w:t>
            </w:r>
            <w:proofErr w:type="spellEnd"/>
            <w:r w:rsidRPr="005E219E">
              <w:t xml:space="preserve"> </w:t>
            </w:r>
            <w:proofErr w:type="spellStart"/>
            <w:r w:rsidRPr="005E219E">
              <w:t>Murdza</w:t>
            </w:r>
            <w:proofErr w:type="spellEnd"/>
            <w:r w:rsidRPr="005E219E">
              <w:t xml:space="preserve"> Lider: MURKRAK sp. z o.o. </w:t>
            </w:r>
            <w:proofErr w:type="spellStart"/>
            <w:r w:rsidRPr="005E219E">
              <w:t>sp.k</w:t>
            </w:r>
            <w:proofErr w:type="spellEnd"/>
            <w:r w:rsidRPr="005E219E">
              <w:t xml:space="preserve">. </w:t>
            </w:r>
          </w:p>
          <w:p w:rsidR="005E219E" w:rsidRPr="005E219E" w:rsidRDefault="005E219E" w:rsidP="005E219E">
            <w:r w:rsidRPr="005E219E">
              <w:t>Partne</w:t>
            </w:r>
            <w:r>
              <w:t>r</w:t>
            </w:r>
            <w:r w:rsidRPr="005E219E">
              <w:t xml:space="preserve">: Zygmunt </w:t>
            </w:r>
            <w:proofErr w:type="spellStart"/>
            <w:r w:rsidRPr="005E219E">
              <w:t>Murdza</w:t>
            </w:r>
            <w:proofErr w:type="spellEnd"/>
            <w:r w:rsidRPr="005E219E">
              <w:t xml:space="preserve"> Zakład Remontowo-Budowlany MURDZA</w:t>
            </w:r>
          </w:p>
          <w:p w:rsidR="005E219E" w:rsidRPr="005E219E" w:rsidRDefault="005E219E" w:rsidP="005E219E">
            <w:r>
              <w:t xml:space="preserve">Ul. </w:t>
            </w:r>
            <w:r w:rsidRPr="005E219E">
              <w:t xml:space="preserve">B2 9 </w:t>
            </w:r>
          </w:p>
          <w:p w:rsidR="005E219E" w:rsidRPr="005E219E" w:rsidRDefault="005E219E" w:rsidP="005E219E">
            <w:pPr>
              <w:jc w:val="both"/>
            </w:pPr>
            <w:r w:rsidRPr="005E219E">
              <w:t xml:space="preserve">32-086 </w:t>
            </w:r>
            <w:proofErr w:type="spellStart"/>
            <w:r w:rsidRPr="005E219E">
              <w:t>Węgrzce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14 499 337.50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/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6</w:t>
            </w:r>
          </w:p>
        </w:tc>
        <w:tc>
          <w:tcPr>
            <w:tcW w:w="2696" w:type="dxa"/>
            <w:shd w:val="clear" w:color="auto" w:fill="auto"/>
          </w:tcPr>
          <w:p w:rsidR="005E219E" w:rsidRPr="005E219E" w:rsidRDefault="005E219E" w:rsidP="005E219E">
            <w:r w:rsidRPr="005E219E">
              <w:t xml:space="preserve">Usługowo Budowlane WAKO BIS sp. z o.o. </w:t>
            </w:r>
            <w:proofErr w:type="spellStart"/>
            <w:r w:rsidRPr="005E219E">
              <w:t>sp.k</w:t>
            </w:r>
            <w:proofErr w:type="spellEnd"/>
            <w:r w:rsidRPr="005E219E">
              <w:t>.</w:t>
            </w:r>
          </w:p>
          <w:p w:rsidR="005E219E" w:rsidRPr="005E219E" w:rsidRDefault="005E219E" w:rsidP="005E219E">
            <w:r w:rsidRPr="005E219E">
              <w:t xml:space="preserve">Bułgarska 15/U1 </w:t>
            </w:r>
          </w:p>
          <w:p w:rsidR="005E219E" w:rsidRPr="005E219E" w:rsidRDefault="005E219E" w:rsidP="005E219E">
            <w:pPr>
              <w:jc w:val="both"/>
            </w:pPr>
            <w:r w:rsidRPr="005E219E">
              <w:t>30-409 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14 213 403.29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7</w:t>
            </w:r>
          </w:p>
        </w:tc>
        <w:tc>
          <w:tcPr>
            <w:tcW w:w="2696" w:type="dxa"/>
            <w:shd w:val="clear" w:color="auto" w:fill="auto"/>
          </w:tcPr>
          <w:p w:rsidR="005E219E" w:rsidRPr="005E219E" w:rsidRDefault="005E219E" w:rsidP="005E219E">
            <w:r w:rsidRPr="005E219E">
              <w:t>RE-BAU Sp. z o.o.</w:t>
            </w:r>
          </w:p>
          <w:p w:rsidR="005E219E" w:rsidRPr="005E219E" w:rsidRDefault="005E219E" w:rsidP="005E219E">
            <w:r w:rsidRPr="005E219E">
              <w:t>ul. Armi</w:t>
            </w:r>
            <w:r>
              <w:t>i</w:t>
            </w:r>
            <w:r w:rsidRPr="005E219E">
              <w:t xml:space="preserve"> Krajowej 19 </w:t>
            </w:r>
          </w:p>
          <w:p w:rsidR="005E219E" w:rsidRPr="005E219E" w:rsidRDefault="005E219E" w:rsidP="005E219E">
            <w:pPr>
              <w:jc w:val="both"/>
            </w:pPr>
            <w:r w:rsidRPr="005E219E">
              <w:t>30-150 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D84B8F" w:rsidRDefault="00D84B8F" w:rsidP="00D84B8F">
            <w:r w:rsidRPr="00D84B8F">
              <w:rPr>
                <w:rFonts w:ascii="Calibri" w:hAnsi="Calibri" w:cs="Calibri"/>
                <w:sz w:val="22"/>
                <w:szCs w:val="22"/>
              </w:rPr>
              <w:t>13545460,82</w:t>
            </w:r>
            <w:r w:rsidR="005E219E" w:rsidRPr="00D84B8F">
              <w:t xml:space="preserve"> zł</w:t>
            </w:r>
            <w:r w:rsidRPr="00D84B8F">
              <w:t>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8</w:t>
            </w:r>
          </w:p>
        </w:tc>
        <w:tc>
          <w:tcPr>
            <w:tcW w:w="2696" w:type="dxa"/>
            <w:shd w:val="clear" w:color="auto" w:fill="auto"/>
          </w:tcPr>
          <w:p w:rsidR="005E219E" w:rsidRPr="005E219E" w:rsidRDefault="005E219E" w:rsidP="005E219E">
            <w:proofErr w:type="spellStart"/>
            <w:r>
              <w:t>PRBiT</w:t>
            </w:r>
            <w:proofErr w:type="spellEnd"/>
            <w:r>
              <w:t xml:space="preserve"> CECHINI Stanisław i </w:t>
            </w:r>
            <w:r w:rsidRPr="005E219E">
              <w:t xml:space="preserve">Józef </w:t>
            </w:r>
            <w:proofErr w:type="spellStart"/>
            <w:r w:rsidRPr="005E219E">
              <w:t>Cechini</w:t>
            </w:r>
            <w:proofErr w:type="spellEnd"/>
            <w:r w:rsidRPr="005E219E">
              <w:t xml:space="preserve"> Sp. j.</w:t>
            </w:r>
          </w:p>
          <w:p w:rsidR="005E219E" w:rsidRPr="005E219E" w:rsidRDefault="005E219E" w:rsidP="005E219E">
            <w:r w:rsidRPr="005E219E">
              <w:t xml:space="preserve">ul. Pułaskiego 29 </w:t>
            </w:r>
          </w:p>
          <w:p w:rsidR="005E219E" w:rsidRDefault="005E219E" w:rsidP="005E219E">
            <w:pPr>
              <w:jc w:val="both"/>
            </w:pPr>
            <w:r w:rsidRPr="005E219E">
              <w:t xml:space="preserve">33-380 Krynica </w:t>
            </w:r>
            <w:r>
              <w:t>–</w:t>
            </w:r>
            <w:r w:rsidRPr="005E219E">
              <w:t xml:space="preserve"> Zdrój</w:t>
            </w:r>
          </w:p>
          <w:p w:rsidR="005E219E" w:rsidRPr="005E219E" w:rsidRDefault="005E219E" w:rsidP="005E219E">
            <w:pPr>
              <w:jc w:val="both"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14 730 828.86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lastRenderedPageBreak/>
              <w:t>9</w:t>
            </w:r>
          </w:p>
        </w:tc>
        <w:tc>
          <w:tcPr>
            <w:tcW w:w="2696" w:type="dxa"/>
            <w:shd w:val="clear" w:color="auto" w:fill="auto"/>
          </w:tcPr>
          <w:p w:rsidR="005E219E" w:rsidRPr="005E219E" w:rsidRDefault="005E219E" w:rsidP="005E219E">
            <w:r w:rsidRPr="005E219E">
              <w:t xml:space="preserve">Przedsiębiorstwo Budowlane CZĘSTOBUD D. </w:t>
            </w:r>
            <w:proofErr w:type="spellStart"/>
            <w:r w:rsidRPr="005E219E">
              <w:t>Świącik</w:t>
            </w:r>
            <w:proofErr w:type="spellEnd"/>
          </w:p>
          <w:p w:rsidR="005E219E" w:rsidRPr="005E219E" w:rsidRDefault="005E219E" w:rsidP="005E219E">
            <w:r w:rsidRPr="005E219E">
              <w:t xml:space="preserve">ul. Boh. Monte Cassino 40 </w:t>
            </w:r>
          </w:p>
          <w:p w:rsidR="005E219E" w:rsidRPr="005E219E" w:rsidRDefault="005E219E" w:rsidP="005E219E">
            <w:pPr>
              <w:jc w:val="both"/>
            </w:pPr>
            <w:r w:rsidRPr="005E219E">
              <w:t>42-200 Częstochowa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13 700 538.86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  <w:tr w:rsidR="005E219E" w:rsidRPr="005E219E" w:rsidTr="005E219E">
        <w:tc>
          <w:tcPr>
            <w:tcW w:w="706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center"/>
            </w:pPr>
            <w:r w:rsidRPr="005E219E">
              <w:t>10</w:t>
            </w:r>
          </w:p>
        </w:tc>
        <w:tc>
          <w:tcPr>
            <w:tcW w:w="2696" w:type="dxa"/>
            <w:shd w:val="clear" w:color="auto" w:fill="auto"/>
          </w:tcPr>
          <w:p w:rsidR="005E219E" w:rsidRPr="005E219E" w:rsidRDefault="005E219E" w:rsidP="005E219E">
            <w:r w:rsidRPr="005E219E">
              <w:t>ATEST-BUD J. Kochański, R. Kochański sp. j.</w:t>
            </w:r>
          </w:p>
          <w:p w:rsidR="005E219E" w:rsidRPr="005E219E" w:rsidRDefault="005E219E" w:rsidP="005E219E">
            <w:r w:rsidRPr="005E219E">
              <w:t xml:space="preserve">ul. </w:t>
            </w:r>
            <w:proofErr w:type="spellStart"/>
            <w:r w:rsidRPr="005E219E">
              <w:t>Pardyaka</w:t>
            </w:r>
            <w:proofErr w:type="spellEnd"/>
            <w:r w:rsidRPr="005E219E">
              <w:t xml:space="preserve"> 11A </w:t>
            </w:r>
          </w:p>
          <w:p w:rsidR="005E219E" w:rsidRPr="005E219E" w:rsidRDefault="005E219E" w:rsidP="005E219E">
            <w:pPr>
              <w:jc w:val="both"/>
            </w:pPr>
            <w:r w:rsidRPr="005E219E">
              <w:t>32-400 Myślenice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19 979 153.92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260 dni</w:t>
            </w:r>
          </w:p>
        </w:tc>
        <w:tc>
          <w:tcPr>
            <w:tcW w:w="1417" w:type="dxa"/>
            <w:shd w:val="clear" w:color="auto" w:fill="auto"/>
          </w:tcPr>
          <w:p w:rsidR="005E219E" w:rsidRDefault="005E219E"/>
          <w:p w:rsidR="005E219E" w:rsidRDefault="005E219E">
            <w:r w:rsidRPr="00E518B4"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219E" w:rsidRPr="005E219E" w:rsidRDefault="005E219E" w:rsidP="005E219E">
            <w:pPr>
              <w:jc w:val="both"/>
            </w:pPr>
            <w:r w:rsidRPr="005E219E">
              <w:t>21 dni</w:t>
            </w:r>
          </w:p>
        </w:tc>
      </w:tr>
    </w:tbl>
    <w:p w:rsidR="00D84B8F" w:rsidRDefault="00D84B8F" w:rsidP="00D84B8F">
      <w:r>
        <w:t>SPROSTOWANIE:</w:t>
      </w:r>
    </w:p>
    <w:p w:rsidR="00E21788" w:rsidRPr="005E219E" w:rsidRDefault="00D84B8F" w:rsidP="00D84B8F">
      <w:r>
        <w:t xml:space="preserve">*Zamawiający pismem z dn. 13.11.2020 </w:t>
      </w:r>
      <w:r w:rsidRPr="00D84B8F">
        <w:t>zgodnie z art. 87 ust. 2 pkt. 2 sprostował oczywistą omyłkę rachunkową</w:t>
      </w:r>
    </w:p>
    <w:p w:rsidR="00D84B8F" w:rsidRDefault="00D84B8F" w:rsidP="005E219E">
      <w:pPr>
        <w:jc w:val="both"/>
        <w:rPr>
          <w:b/>
        </w:rPr>
      </w:pPr>
    </w:p>
    <w:p w:rsidR="00D84B8F" w:rsidRDefault="00D84B8F" w:rsidP="005E219E">
      <w:pPr>
        <w:jc w:val="both"/>
        <w:rPr>
          <w:b/>
        </w:rPr>
      </w:pPr>
    </w:p>
    <w:p w:rsidR="00E21788" w:rsidRPr="005E219E" w:rsidRDefault="00E21788" w:rsidP="005E219E">
      <w:pPr>
        <w:jc w:val="both"/>
      </w:pPr>
      <w:r w:rsidRPr="005E219E">
        <w:rPr>
          <w:b/>
        </w:rPr>
        <w:t xml:space="preserve">Zamawiający informuje, że w terminie 3 dni </w:t>
      </w:r>
      <w:r w:rsidRPr="005E219E">
        <w:t>od dnia zamieszczenia na stronie internetowej niniejszej</w:t>
      </w:r>
      <w:r w:rsidR="00537141" w:rsidRPr="005E219E">
        <w:t xml:space="preserve"> </w:t>
      </w:r>
      <w:r w:rsidRPr="005E219E">
        <w:t>informacji z otwarcia ofert Wykonawca, który złożył ofertę w przedmiotowym post</w:t>
      </w:r>
      <w:r w:rsidR="00537141" w:rsidRPr="005E219E">
        <w:t>ę</w:t>
      </w:r>
      <w:r w:rsidRPr="005E219E">
        <w:t xml:space="preserve">powaniu przetargowym, zobowiązany jest przekazać Zamawiającemu </w:t>
      </w:r>
      <w:r w:rsidRPr="005E219E">
        <w:rPr>
          <w:b/>
        </w:rPr>
        <w:t>oświadczenie o przynależności lub braku przynależności do tej samej grupy kapitałowej</w:t>
      </w:r>
      <w:r w:rsidRPr="005E219E">
        <w:t xml:space="preserve">, o której mowa w art. 24 ust. 1 pkt 23 ustawy </w:t>
      </w:r>
      <w:proofErr w:type="spellStart"/>
      <w:r w:rsidRPr="005E219E">
        <w:t>Pzp</w:t>
      </w:r>
      <w:proofErr w:type="spellEnd"/>
      <w:r w:rsidRPr="005E219E">
        <w:t>.</w:t>
      </w:r>
      <w:r w:rsidR="007278C0" w:rsidRPr="005E219E">
        <w:t xml:space="preserve"> </w:t>
      </w:r>
      <w:r w:rsidR="005E219E">
        <w:t xml:space="preserve">Zamawiający dopuszcza złożenie </w:t>
      </w:r>
      <w:r w:rsidR="005E219E" w:rsidRPr="005E219E">
        <w:t>o</w:t>
      </w:r>
      <w:r w:rsidR="007278C0" w:rsidRPr="005E219E">
        <w:t xml:space="preserve">świadczenie w formie elektronicznej, opatrzone kwalifikowanym podpisem elektronicznym, na skrzynkę e-mail: </w:t>
      </w:r>
      <w:hyperlink r:id="rId7" w:history="1">
        <w:r w:rsidR="007278C0" w:rsidRPr="005E219E">
          <w:rPr>
            <w:rStyle w:val="Hipercze"/>
          </w:rPr>
          <w:t>dzp@agh.edu.pl</w:t>
        </w:r>
      </w:hyperlink>
      <w:r w:rsidR="007278C0" w:rsidRPr="005E219E">
        <w:t xml:space="preserve"> </w:t>
      </w:r>
    </w:p>
    <w:p w:rsidR="005E219E" w:rsidRDefault="005E219E" w:rsidP="005E219E">
      <w:pPr>
        <w:jc w:val="both"/>
      </w:pPr>
    </w:p>
    <w:p w:rsidR="00E21788" w:rsidRPr="005E219E" w:rsidRDefault="00E21788" w:rsidP="005E219E">
      <w:pPr>
        <w:jc w:val="both"/>
      </w:pPr>
      <w:r w:rsidRPr="005E219E"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</w:t>
      </w:r>
      <w:r w:rsidR="005E219E">
        <w:t xml:space="preserve">kurencji </w:t>
      </w:r>
      <w:r w:rsidRPr="005E219E">
        <w:t>w postępowaniu o udzielenie zamówienia</w:t>
      </w:r>
      <w:r w:rsidR="00122043" w:rsidRPr="005E219E">
        <w:t>.</w:t>
      </w:r>
    </w:p>
    <w:sectPr w:rsidR="00E21788" w:rsidRPr="005E219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23A" w:rsidRDefault="00C9723A">
      <w:r>
        <w:separator/>
      </w:r>
    </w:p>
  </w:endnote>
  <w:endnote w:type="continuationSeparator" w:id="0">
    <w:p w:rsidR="00C9723A" w:rsidRDefault="00C9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902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02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02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02B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23A" w:rsidRDefault="00C9723A">
      <w:r>
        <w:separator/>
      </w:r>
    </w:p>
  </w:footnote>
  <w:footnote w:type="continuationSeparator" w:id="0">
    <w:p w:rsidR="00C9723A" w:rsidRDefault="00C97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92" w:rsidRDefault="00F902B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style="position:absolute;margin-left:3.6pt;margin-top:-28pt;width:467.9pt;height:60.15pt;z-index:-251657728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23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71B54"/>
    <w:rsid w:val="005E219E"/>
    <w:rsid w:val="0069085C"/>
    <w:rsid w:val="00722D76"/>
    <w:rsid w:val="007278C0"/>
    <w:rsid w:val="00766CC3"/>
    <w:rsid w:val="00843263"/>
    <w:rsid w:val="00861E75"/>
    <w:rsid w:val="0087304B"/>
    <w:rsid w:val="00894E7A"/>
    <w:rsid w:val="009C41E3"/>
    <w:rsid w:val="009D19BD"/>
    <w:rsid w:val="009F189D"/>
    <w:rsid w:val="00A15592"/>
    <w:rsid w:val="00A45542"/>
    <w:rsid w:val="00A80738"/>
    <w:rsid w:val="00AF3AE3"/>
    <w:rsid w:val="00BD5534"/>
    <w:rsid w:val="00C236D3"/>
    <w:rsid w:val="00C659E2"/>
    <w:rsid w:val="00C941B3"/>
    <w:rsid w:val="00C9723A"/>
    <w:rsid w:val="00CB0802"/>
    <w:rsid w:val="00D7128F"/>
    <w:rsid w:val="00D84B8F"/>
    <w:rsid w:val="00E21788"/>
    <w:rsid w:val="00E43939"/>
    <w:rsid w:val="00EA3476"/>
    <w:rsid w:val="00F902BC"/>
    <w:rsid w:val="00F95C33"/>
    <w:rsid w:val="00FB152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571B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71B5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F902BC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F902B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4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zp@agh.edu.p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3277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2020-11-24T11:23:00Z</cp:lastPrinted>
  <dcterms:created xsi:type="dcterms:W3CDTF">2020-11-24T11:23:00Z</dcterms:created>
  <dcterms:modified xsi:type="dcterms:W3CDTF">2020-11-24T11:23:00Z</dcterms:modified>
</cp:coreProperties>
</file>