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3F0A6B0F" w:rsidR="00A01521" w:rsidRPr="00240E71" w:rsidRDefault="00D467B1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0B5810" wp14:editId="199332A4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4E901D" id="AutoShape 5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D8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m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1NMg/C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031B9">
        <w:rPr>
          <w:sz w:val="22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031B9">
        <w:rPr>
          <w:sz w:val="22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77777777" w:rsidR="00A01521" w:rsidRPr="00EB4CE1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EB4CE1">
        <w:rPr>
          <w:sz w:val="22"/>
        </w:rPr>
        <w:t>REGON:………………………………………………...</w:t>
      </w:r>
    </w:p>
    <w:p w14:paraId="7151A271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306663FC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A01521">
        <w:rPr>
          <w:b/>
        </w:rPr>
        <w:t xml:space="preserve"> </w:t>
      </w:r>
    </w:p>
    <w:p w14:paraId="6316883F" w14:textId="3B1AE23F" w:rsidR="00A01521" w:rsidRDefault="00945AB6" w:rsidP="00A01521">
      <w:pPr>
        <w:rPr>
          <w:b/>
        </w:rPr>
      </w:pP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6666C1" w14:textId="77777777" w:rsidR="008D5BF3" w:rsidRDefault="008D5BF3" w:rsidP="00A01521">
      <w:pPr>
        <w:rPr>
          <w:b/>
        </w:rPr>
      </w:pPr>
    </w:p>
    <w:p w14:paraId="7275C096" w14:textId="624570A2" w:rsidR="00A01521" w:rsidRPr="00321CD2" w:rsidRDefault="00A01521" w:rsidP="00321CD2">
      <w:pPr>
        <w:jc w:val="both"/>
        <w:rPr>
          <w:sz w:val="22"/>
          <w:szCs w:val="22"/>
        </w:rPr>
      </w:pPr>
      <w:r>
        <w:t>Przystępując do postępowania o udzielenie zamówienia publicznego, którego przedmiotem</w:t>
      </w:r>
      <w:r w:rsidR="00321CD2">
        <w:t xml:space="preserve"> </w:t>
      </w:r>
      <w:r>
        <w:t xml:space="preserve">jest </w:t>
      </w:r>
      <w:bookmarkStart w:id="0" w:name="_Hlk47328715"/>
      <w:r w:rsidR="00321CD2" w:rsidRPr="00321CD2">
        <w:rPr>
          <w:rFonts w:ascii="Arial" w:hAnsi="Arial" w:cs="Arial"/>
          <w:b/>
          <w:sz w:val="22"/>
          <w:szCs w:val="22"/>
        </w:rPr>
        <w:t xml:space="preserve">dostawę mebli biurowych do pokoju 401 b i 401 d w </w:t>
      </w:r>
      <w:r w:rsidR="00321CD2" w:rsidRPr="00321CD2">
        <w:rPr>
          <w:rFonts w:ascii="Arial" w:hAnsi="Arial" w:cs="Arial"/>
          <w:b/>
          <w:sz w:val="22"/>
          <w:szCs w:val="22"/>
        </w:rPr>
        <w:br/>
        <w:t>paw.A-3 AGH - KC-</w:t>
      </w:r>
      <w:proofErr w:type="spellStart"/>
      <w:r w:rsidR="00321CD2" w:rsidRPr="00321CD2">
        <w:rPr>
          <w:rFonts w:ascii="Arial" w:hAnsi="Arial" w:cs="Arial"/>
          <w:b/>
          <w:sz w:val="22"/>
          <w:szCs w:val="22"/>
        </w:rPr>
        <w:t>zp</w:t>
      </w:r>
      <w:proofErr w:type="spellEnd"/>
      <w:r w:rsidR="00321CD2" w:rsidRPr="00321CD2">
        <w:rPr>
          <w:rFonts w:ascii="Arial" w:hAnsi="Arial" w:cs="Arial"/>
          <w:b/>
          <w:sz w:val="22"/>
          <w:szCs w:val="22"/>
        </w:rPr>
        <w:t>. 272-</w:t>
      </w:r>
      <w:r w:rsidR="009710C5">
        <w:rPr>
          <w:rFonts w:ascii="Arial" w:hAnsi="Arial" w:cs="Arial"/>
          <w:b/>
          <w:sz w:val="22"/>
          <w:szCs w:val="22"/>
        </w:rPr>
        <w:t>617</w:t>
      </w:r>
      <w:bookmarkStart w:id="1" w:name="_GoBack"/>
      <w:bookmarkEnd w:id="1"/>
      <w:r w:rsidR="00321CD2" w:rsidRPr="00321CD2">
        <w:rPr>
          <w:rFonts w:ascii="Arial" w:hAnsi="Arial" w:cs="Arial"/>
          <w:b/>
          <w:sz w:val="22"/>
          <w:szCs w:val="22"/>
        </w:rPr>
        <w:t>/20</w:t>
      </w:r>
      <w:bookmarkEnd w:id="0"/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8CB67D0" w14:textId="1BC24909" w:rsidR="008D5BF3" w:rsidRPr="002B4C17" w:rsidRDefault="002B4C17" w:rsidP="008D5BF3">
      <w:pPr>
        <w:widowControl w:val="0"/>
        <w:ind w:right="1"/>
        <w:jc w:val="both"/>
        <w:rPr>
          <w:b/>
          <w:color w:val="FF0000"/>
          <w:u w:val="single"/>
        </w:rPr>
      </w:pPr>
      <w:r w:rsidRPr="00E72F7D">
        <w:rPr>
          <w:b/>
          <w:color w:val="FF0000"/>
          <w:highlight w:val="yellow"/>
          <w:u w:val="single"/>
        </w:rPr>
        <w:t>Zdanie nr 1</w:t>
      </w:r>
      <w:r w:rsidRPr="002B4C17">
        <w:rPr>
          <w:b/>
          <w:color w:val="FF0000"/>
          <w:u w:val="single"/>
        </w:rPr>
        <w:t xml:space="preserve"> </w:t>
      </w: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411B25" w14:paraId="46B3DBD7" w14:textId="77777777" w:rsidTr="00411B25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6A2352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D9B8C3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6F91DE9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161BB4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4D31AD2B" w14:textId="3C3B56FC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</w:t>
            </w:r>
            <w:r w:rsidR="00C92070">
              <w:rPr>
                <w:b/>
                <w:sz w:val="16"/>
                <w:szCs w:val="16"/>
              </w:rPr>
              <w:t>lub wyrób własny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CD303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BFE03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0A3C5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52BA51B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DEA20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07FB466F" w14:textId="77777777" w:rsidR="00411B25" w:rsidRDefault="00411B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DC9B9E9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4EEDF237" w14:textId="77777777" w:rsidR="00411B25" w:rsidRDefault="00411B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19720844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411B25" w14:paraId="5839C6F5" w14:textId="77777777" w:rsidTr="00411B25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05975A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8C4623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6BA307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5A161E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F36D1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B6D96C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BFFAD8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071EEA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411B25" w14:paraId="0617B7E2" w14:textId="77777777" w:rsidTr="00E72F7D">
        <w:trPr>
          <w:trHeight w:val="21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927793" w14:textId="77777777" w:rsidR="00411B25" w:rsidRDefault="00411B25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222AF" w14:textId="7D5C75E1" w:rsidR="00411B25" w:rsidRPr="00E72F7D" w:rsidRDefault="00E72F7D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  <w:r w:rsidRPr="00E72F7D">
              <w:rPr>
                <w:b/>
                <w:sz w:val="20"/>
                <w:szCs w:val="20"/>
              </w:rPr>
              <w:t xml:space="preserve">iurko płytowe do wsparcia na komodzie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7D12" w14:textId="77777777" w:rsidR="00411B25" w:rsidRDefault="00411B2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01226" w14:textId="77777777" w:rsidR="00411B25" w:rsidRDefault="00411B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2A40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A90D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8C1C5B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28B796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</w:tr>
      <w:tr w:rsidR="00EB4CE1" w14:paraId="1B6060B6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737D25" w14:textId="77777777" w:rsidR="00EB4CE1" w:rsidRDefault="00EB4CE1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EB22" w14:textId="1A4E51C8" w:rsidR="00EB4CE1" w:rsidRDefault="00E72F7D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komoda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2009" w14:textId="77777777" w:rsidR="00EB4CE1" w:rsidRDefault="00EB4CE1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EB50" w14:textId="49A42C9D" w:rsidR="00EB4CE1" w:rsidRDefault="00E72F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2112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948A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566CA3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92A8BE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</w:tr>
      <w:tr w:rsidR="00C92070" w14:paraId="3CDBB662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F7D38A" w14:textId="77777777" w:rsidR="00C92070" w:rsidRDefault="00C9207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5497" w14:textId="590244B9" w:rsidR="00C92070" w:rsidRDefault="00E72F7D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stolik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D748" w14:textId="77777777" w:rsidR="00C92070" w:rsidRDefault="00C92070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C85C" w14:textId="47135B34" w:rsidR="00C92070" w:rsidRDefault="00E72F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5E24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7A6C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4B57ED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78FF03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</w:tr>
      <w:tr w:rsidR="00C92070" w14:paraId="696BABF9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5EF00C" w14:textId="77777777" w:rsidR="00C92070" w:rsidRDefault="00C9207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D7C6" w14:textId="4AA29026" w:rsidR="00C92070" w:rsidRDefault="00E72F7D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szafa aktowa ubraniowa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917D" w14:textId="77777777" w:rsidR="00C92070" w:rsidRDefault="00C92070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119F" w14:textId="471C86A0" w:rsidR="00C92070" w:rsidRDefault="00E72F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D6DA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E5E15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4C3342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572678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</w:tr>
      <w:tr w:rsidR="00C92070" w14:paraId="6965CC47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C0F8D5" w14:textId="77777777" w:rsidR="00C92070" w:rsidRDefault="00C9207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E982" w14:textId="21C3B1C4" w:rsidR="00C92070" w:rsidRDefault="00E72F7D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szafa aktowa otwarta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E9CF" w14:textId="77777777" w:rsidR="00C92070" w:rsidRDefault="00C92070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6BEA" w14:textId="6B877B1A" w:rsidR="00C92070" w:rsidRDefault="00E72F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AEF2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69EF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8EBE94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321BEB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</w:tr>
      <w:tr w:rsidR="00C92070" w14:paraId="53E13A1D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961672" w14:textId="77777777" w:rsidR="00C92070" w:rsidRDefault="00C9207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D294" w14:textId="34F08A14" w:rsidR="00C92070" w:rsidRDefault="00E72F7D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regał wiszący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5654" w14:textId="77777777" w:rsidR="00C92070" w:rsidRDefault="00C92070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90D4" w14:textId="0AEDE348" w:rsidR="00C92070" w:rsidRDefault="00E72F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1DB0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A866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474B7C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27CC9C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</w:tr>
      <w:tr w:rsidR="00C92070" w14:paraId="688B4F67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9968DC" w14:textId="77777777" w:rsidR="00C92070" w:rsidRDefault="00C9207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9CB0" w14:textId="77E2E02E" w:rsidR="00C92070" w:rsidRDefault="00E72F7D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krzesło biurowe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BA78" w14:textId="77777777" w:rsidR="00C92070" w:rsidRDefault="00C92070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5FB8" w14:textId="55BF2ECF" w:rsidR="00C92070" w:rsidRDefault="00E72F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CC51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1B4A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6BB3E2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E0C250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</w:tr>
      <w:tr w:rsidR="00C92070" w14:paraId="4A92DEF7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56B006" w14:textId="77777777" w:rsidR="00C92070" w:rsidRDefault="00C9207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A23C" w14:textId="02CE7BB5" w:rsidR="00C92070" w:rsidRDefault="00E72F7D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krzesło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9949" w14:textId="77777777" w:rsidR="00C92070" w:rsidRDefault="00C92070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55EC" w14:textId="466C811B" w:rsidR="00C92070" w:rsidRDefault="00E72F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EE64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39E2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777EDA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4A2C50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</w:tr>
      <w:tr w:rsidR="00411B25" w14:paraId="358DAD44" w14:textId="77777777" w:rsidTr="00411B25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530DA" w14:textId="77777777" w:rsidR="00411B25" w:rsidRDefault="00411B25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248FFD34" w14:textId="77777777" w:rsidR="00411B25" w:rsidRDefault="00411B25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7DD8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75AC06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532E0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</w:tr>
    </w:tbl>
    <w:p w14:paraId="167C16F7" w14:textId="70EEC1B5" w:rsidR="00411B25" w:rsidRPr="008D5BF3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>Termin realizacji umowy</w:t>
      </w:r>
      <w:r w:rsidR="002B4C17">
        <w:rPr>
          <w:b/>
        </w:rPr>
        <w:t xml:space="preserve"> z</w:t>
      </w:r>
      <w:r w:rsidR="00057E92">
        <w:rPr>
          <w:b/>
        </w:rPr>
        <w:t>a</w:t>
      </w:r>
      <w:r w:rsidR="002B4C17">
        <w:rPr>
          <w:b/>
        </w:rPr>
        <w:t xml:space="preserve">danie nr 1 </w:t>
      </w:r>
      <w:r w:rsidRPr="008D5BF3">
        <w:rPr>
          <w:b/>
        </w:rPr>
        <w:t xml:space="preserve">: </w:t>
      </w:r>
      <w:r w:rsidRPr="008D5BF3">
        <w:t>………………………</w:t>
      </w:r>
      <w:r w:rsidR="002B4C17">
        <w:t xml:space="preserve">dni </w:t>
      </w:r>
      <w:r w:rsidR="00C92070">
        <w:rPr>
          <w:i/>
          <w:highlight w:val="yellow"/>
        </w:rPr>
        <w:t>(</w:t>
      </w:r>
      <w:r w:rsidR="00C92070" w:rsidRPr="008D5BF3">
        <w:rPr>
          <w:i/>
          <w:highlight w:val="yellow"/>
        </w:rPr>
        <w:t>kryterium oceny ofert)</w:t>
      </w:r>
    </w:p>
    <w:p w14:paraId="3189AEC3" w14:textId="468DE70A" w:rsidR="00A01521" w:rsidRDefault="00A01521" w:rsidP="00A01521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8D5BF3">
        <w:rPr>
          <w:b/>
        </w:rPr>
        <w:t xml:space="preserve">Okres udzielonej gwarancji </w:t>
      </w:r>
      <w:r w:rsidR="001312E3">
        <w:rPr>
          <w:b/>
        </w:rPr>
        <w:t xml:space="preserve">na meble </w:t>
      </w:r>
      <w:r w:rsidRPr="008D5BF3">
        <w:rPr>
          <w:b/>
        </w:rPr>
        <w:t>wynosi</w:t>
      </w:r>
      <w:r w:rsidR="002B4C17">
        <w:rPr>
          <w:b/>
        </w:rPr>
        <w:t xml:space="preserve"> zadanie nr 1 </w:t>
      </w:r>
      <w:r w:rsidRPr="008D5BF3">
        <w:rPr>
          <w:b/>
        </w:rPr>
        <w:t>:</w:t>
      </w:r>
      <w:r w:rsidRPr="008D5BF3">
        <w:t xml:space="preserve"> ………</w:t>
      </w:r>
      <w:r w:rsidR="002B4C17">
        <w:t>m-</w:t>
      </w:r>
      <w:proofErr w:type="spellStart"/>
      <w:r w:rsidR="002B4C17">
        <w:t>cy</w:t>
      </w:r>
      <w:proofErr w:type="spellEnd"/>
      <w:r w:rsidR="002B4C17">
        <w:t xml:space="preserve"> </w:t>
      </w:r>
      <w:r w:rsidR="00EB4CE1" w:rsidRPr="008D5BF3">
        <w:t>(</w:t>
      </w:r>
      <w:r w:rsidR="00EB4CE1" w:rsidRPr="008D5BF3">
        <w:rPr>
          <w:i/>
          <w:highlight w:val="yellow"/>
        </w:rPr>
        <w:t>kryterium oceny ofert)</w:t>
      </w:r>
    </w:p>
    <w:p w14:paraId="11341354" w14:textId="70912411" w:rsidR="002B4C17" w:rsidRPr="002B4C17" w:rsidRDefault="001312E3" w:rsidP="001312E3">
      <w:pPr>
        <w:widowControl w:val="0"/>
        <w:spacing w:line="360" w:lineRule="auto"/>
        <w:ind w:right="1"/>
        <w:rPr>
          <w:b/>
          <w:color w:val="FF0000"/>
          <w:u w:val="single"/>
        </w:rPr>
      </w:pPr>
      <w:r w:rsidRPr="008D5BF3">
        <w:rPr>
          <w:b/>
        </w:rPr>
        <w:t xml:space="preserve">Okres udzielonej gwarancji </w:t>
      </w:r>
      <w:r>
        <w:rPr>
          <w:b/>
        </w:rPr>
        <w:t>na krzesła :………m-</w:t>
      </w:r>
      <w:proofErr w:type="spellStart"/>
      <w:r>
        <w:rPr>
          <w:b/>
        </w:rPr>
        <w:t>cy</w:t>
      </w:r>
      <w:proofErr w:type="spellEnd"/>
      <w:r>
        <w:rPr>
          <w:b/>
        </w:rPr>
        <w:t xml:space="preserve"> </w:t>
      </w:r>
      <w:r>
        <w:t>.</w:t>
      </w:r>
      <w:r>
        <w:br/>
      </w:r>
      <w:r w:rsidR="002B4C17" w:rsidRPr="00E72F7D">
        <w:rPr>
          <w:b/>
          <w:color w:val="FF0000"/>
          <w:highlight w:val="yellow"/>
          <w:u w:val="single"/>
        </w:rPr>
        <w:lastRenderedPageBreak/>
        <w:t>Zdanie nr 2</w:t>
      </w: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408"/>
        <w:gridCol w:w="2414"/>
        <w:gridCol w:w="567"/>
        <w:gridCol w:w="1135"/>
        <w:gridCol w:w="852"/>
        <w:gridCol w:w="567"/>
        <w:gridCol w:w="1418"/>
      </w:tblGrid>
      <w:tr w:rsidR="002B4C17" w14:paraId="4440B050" w14:textId="77777777" w:rsidTr="009977E6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D636B0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FCC81E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D95F9FE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41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A46FF8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0868701D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lub wyrób własny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A1B50B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AB3CCA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47EA66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68F81CCD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75C4D5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6E0CE97B" w14:textId="77777777" w:rsidR="002B4C17" w:rsidRDefault="002B4C17" w:rsidP="00D15C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066062E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6507B4CD" w14:textId="77777777" w:rsidR="002B4C17" w:rsidRDefault="002B4C17" w:rsidP="00D15C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73B00F1D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2B4C17" w14:paraId="764690E0" w14:textId="77777777" w:rsidTr="009977E6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B8D2BF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798928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8F9DF8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AC219E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925ACE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9B2515A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8E7C33C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39B0F6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2B4C17" w14:paraId="08162BA1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30D478" w14:textId="77777777" w:rsidR="002B4C17" w:rsidRDefault="002B4C17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B312" w14:textId="3F7FE299" w:rsidR="002B4C17" w:rsidRPr="009977E6" w:rsidRDefault="009977E6" w:rsidP="00D15CF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 w:rsidRPr="009977E6">
              <w:rPr>
                <w:b/>
                <w:sz w:val="20"/>
                <w:szCs w:val="20"/>
              </w:rPr>
              <w:t xml:space="preserve">Kontener mobilny z 3 szuflady 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8B36" w14:textId="77777777" w:rsidR="002B4C17" w:rsidRDefault="002B4C17" w:rsidP="00D15CFE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7001" w14:textId="2E09F722" w:rsidR="002B4C17" w:rsidRDefault="009977E6" w:rsidP="00D15C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BCAF4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BE64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95F4AC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D82528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2B4C17" w14:paraId="16097754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946686" w14:textId="77777777" w:rsidR="002B4C17" w:rsidRDefault="002B4C17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E14DF" w14:textId="64558628" w:rsidR="002B4C17" w:rsidRDefault="009977E6" w:rsidP="00D15CF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Szafa aktowa ubraniowa 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81F5" w14:textId="77777777" w:rsidR="002B4C17" w:rsidRDefault="002B4C17" w:rsidP="00D15CFE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70C4" w14:textId="4008A1CB" w:rsidR="002B4C17" w:rsidRDefault="009977E6" w:rsidP="00D15C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E418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6535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9958BA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EDB370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2B4C17" w14:paraId="514A1D11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33885E" w14:textId="77777777" w:rsidR="002B4C17" w:rsidRDefault="002B4C17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3020" w14:textId="6B996145" w:rsidR="002B4C17" w:rsidRDefault="009977E6" w:rsidP="00D15CF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Szafa aktowa otwarta 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1B62" w14:textId="77777777" w:rsidR="002B4C17" w:rsidRDefault="002B4C17" w:rsidP="00D15CFE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5DB0" w14:textId="763585E1" w:rsidR="002B4C17" w:rsidRDefault="009977E6" w:rsidP="00D15C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EFAB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65EF2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852C01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F5DDC7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2B4C17" w14:paraId="56F0A9C3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4A0618" w14:textId="77777777" w:rsidR="002B4C17" w:rsidRDefault="002B4C17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8964A" w14:textId="7038B877" w:rsidR="002B4C17" w:rsidRDefault="009977E6" w:rsidP="00D15CF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Stanowisko dwuosobowe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A9157" w14:textId="77777777" w:rsidR="002B4C17" w:rsidRDefault="002B4C17" w:rsidP="00D15CFE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68521" w14:textId="4B09A650" w:rsidR="002B4C17" w:rsidRDefault="009977E6" w:rsidP="00D15C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2A9D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AAF7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4CAF28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E85ACF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2B4C17" w14:paraId="0653913F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AD93B3" w14:textId="77777777" w:rsidR="002B4C17" w:rsidRDefault="002B4C17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82F84" w14:textId="57114DAE" w:rsidR="002B4C17" w:rsidRDefault="009977E6" w:rsidP="00D15CF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Biurko prostokątne 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AD9A" w14:textId="77777777" w:rsidR="002B4C17" w:rsidRDefault="002B4C17" w:rsidP="00D15CFE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ADD6" w14:textId="4DDE0272" w:rsidR="002B4C17" w:rsidRDefault="009977E6" w:rsidP="00D15C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4A9C1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4819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B7D202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0051EB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2B4C17" w14:paraId="2FA4CA8A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F7CE84" w14:textId="77777777" w:rsidR="002B4C17" w:rsidRDefault="002B4C17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A7360" w14:textId="046E3337" w:rsidR="002B4C17" w:rsidRDefault="009977E6" w:rsidP="00D15CF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Fotel obrotowy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E00C" w14:textId="77777777" w:rsidR="002B4C17" w:rsidRDefault="002B4C17" w:rsidP="00D15CFE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812B6" w14:textId="12AF772F" w:rsidR="002B4C17" w:rsidRDefault="009977E6" w:rsidP="00D15C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2AEC0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6E57A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EE381C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EB6C41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2B4C17" w14:paraId="253DBF3C" w14:textId="77777777" w:rsidTr="00D15CFE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17240" w14:textId="77777777" w:rsidR="002B4C17" w:rsidRDefault="002B4C17" w:rsidP="00D15CFE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1D48E462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42FE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0CD75F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AF5432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</w:tbl>
    <w:p w14:paraId="4CDE15B2" w14:textId="77777777" w:rsidR="002B4C17" w:rsidRDefault="002B4C17" w:rsidP="002B4C17">
      <w:pPr>
        <w:widowControl w:val="0"/>
        <w:spacing w:line="360" w:lineRule="auto"/>
        <w:ind w:right="1"/>
        <w:jc w:val="both"/>
        <w:rPr>
          <w:b/>
        </w:rPr>
      </w:pPr>
    </w:p>
    <w:p w14:paraId="7EF330A4" w14:textId="128A3C49" w:rsidR="002B4C17" w:rsidRPr="008D5BF3" w:rsidRDefault="002B4C17" w:rsidP="002B4C17">
      <w:pPr>
        <w:widowControl w:val="0"/>
        <w:spacing w:line="360" w:lineRule="auto"/>
        <w:ind w:right="1"/>
        <w:rPr>
          <w:i/>
        </w:rPr>
      </w:pPr>
      <w:r w:rsidRPr="008D5BF3">
        <w:rPr>
          <w:b/>
        </w:rPr>
        <w:t>Termin realizacji umowy</w:t>
      </w:r>
      <w:r>
        <w:rPr>
          <w:b/>
        </w:rPr>
        <w:t xml:space="preserve"> z</w:t>
      </w:r>
      <w:r w:rsidR="00057E92">
        <w:rPr>
          <w:b/>
        </w:rPr>
        <w:t>a</w:t>
      </w:r>
      <w:r>
        <w:rPr>
          <w:b/>
        </w:rPr>
        <w:t xml:space="preserve">danie nr 2 </w:t>
      </w:r>
      <w:r w:rsidRPr="008D5BF3">
        <w:rPr>
          <w:b/>
        </w:rPr>
        <w:t xml:space="preserve">: </w:t>
      </w:r>
      <w:r w:rsidRPr="008D5BF3">
        <w:t>………………………</w:t>
      </w:r>
      <w:r>
        <w:t xml:space="preserve">dni </w:t>
      </w:r>
      <w:r>
        <w:rPr>
          <w:i/>
          <w:highlight w:val="yellow"/>
        </w:rPr>
        <w:t>(</w:t>
      </w:r>
      <w:r w:rsidRPr="008D5BF3">
        <w:rPr>
          <w:i/>
          <w:highlight w:val="yellow"/>
        </w:rPr>
        <w:t>kryterium oceny ofert)</w:t>
      </w:r>
    </w:p>
    <w:p w14:paraId="529E01C2" w14:textId="7AC0178F" w:rsidR="002B4C17" w:rsidRDefault="002B4C17" w:rsidP="002B4C17">
      <w:pPr>
        <w:widowControl w:val="0"/>
        <w:spacing w:line="360" w:lineRule="auto"/>
        <w:ind w:right="1"/>
        <w:rPr>
          <w:i/>
          <w:highlight w:val="yellow"/>
        </w:rPr>
      </w:pPr>
      <w:r w:rsidRPr="008D5BF3">
        <w:rPr>
          <w:b/>
        </w:rPr>
        <w:t xml:space="preserve">Okres udzielonej gwarancji </w:t>
      </w:r>
      <w:r w:rsidR="001312E3">
        <w:rPr>
          <w:b/>
        </w:rPr>
        <w:t xml:space="preserve">na meble </w:t>
      </w:r>
      <w:r w:rsidRPr="008D5BF3">
        <w:rPr>
          <w:b/>
        </w:rPr>
        <w:t>wynosi</w:t>
      </w:r>
      <w:r>
        <w:rPr>
          <w:b/>
        </w:rPr>
        <w:t xml:space="preserve"> zadanie nr 2 </w:t>
      </w:r>
      <w:r w:rsidRPr="008D5BF3">
        <w:rPr>
          <w:b/>
        </w:rPr>
        <w:t>:</w:t>
      </w:r>
      <w:r w:rsidRPr="008D5BF3">
        <w:t xml:space="preserve"> …………</w:t>
      </w:r>
      <w:r>
        <w:t>m-</w:t>
      </w:r>
      <w:proofErr w:type="spellStart"/>
      <w:r>
        <w:t>cy</w:t>
      </w:r>
      <w:proofErr w:type="spellEnd"/>
      <w:r w:rsidRPr="008D5BF3">
        <w:t>(</w:t>
      </w:r>
      <w:r w:rsidRPr="008D5BF3">
        <w:rPr>
          <w:i/>
          <w:highlight w:val="yellow"/>
        </w:rPr>
        <w:t>kryterium oceny ofert)</w:t>
      </w:r>
    </w:p>
    <w:p w14:paraId="3654B479" w14:textId="4834B0CA" w:rsidR="001312E3" w:rsidRDefault="001312E3" w:rsidP="002B4C17">
      <w:pPr>
        <w:widowControl w:val="0"/>
        <w:spacing w:line="360" w:lineRule="auto"/>
        <w:ind w:right="1"/>
      </w:pPr>
      <w:r w:rsidRPr="008D5BF3">
        <w:rPr>
          <w:b/>
        </w:rPr>
        <w:t xml:space="preserve">Okres udzielonej gwarancji </w:t>
      </w:r>
      <w:r>
        <w:rPr>
          <w:b/>
        </w:rPr>
        <w:t>na krzesła :………m-</w:t>
      </w:r>
      <w:proofErr w:type="spellStart"/>
      <w:r>
        <w:rPr>
          <w:b/>
        </w:rPr>
        <w:t>cy</w:t>
      </w:r>
      <w:proofErr w:type="spellEnd"/>
      <w:r>
        <w:rPr>
          <w:b/>
        </w:rPr>
        <w:t xml:space="preserve"> </w:t>
      </w:r>
    </w:p>
    <w:p w14:paraId="0A024F0D" w14:textId="5CFF470C" w:rsidR="006D17FC" w:rsidRDefault="006D17FC" w:rsidP="006D17FC">
      <w:pPr>
        <w:tabs>
          <w:tab w:val="left" w:pos="426"/>
        </w:tabs>
        <w:spacing w:after="120"/>
        <w:jc w:val="both"/>
        <w:rPr>
          <w:b/>
        </w:rPr>
      </w:pPr>
      <w:r w:rsidRPr="008D5BF3">
        <w:t>Oświadczamy, że zgodnie z ustawą z dnia 6 marca 2018 r. Prawo przedsiębiorców, należymy do małych lub średnich przedsiębiorców:</w:t>
      </w:r>
      <w:r w:rsidRPr="008D5BF3">
        <w:rPr>
          <w:b/>
        </w:rPr>
        <w:t xml:space="preserve"> TAK/NIE</w:t>
      </w:r>
    </w:p>
    <w:p w14:paraId="159F61E5" w14:textId="77777777" w:rsidR="00A01521" w:rsidRPr="008D5BF3" w:rsidRDefault="00A01521" w:rsidP="00A01521">
      <w:pPr>
        <w:tabs>
          <w:tab w:val="left" w:pos="426"/>
        </w:tabs>
        <w:spacing w:line="360" w:lineRule="auto"/>
        <w:jc w:val="both"/>
      </w:pPr>
      <w:r w:rsidRPr="008D5BF3">
        <w:rPr>
          <w:b/>
        </w:rPr>
        <w:t xml:space="preserve">Termin płatności: </w:t>
      </w:r>
      <w:r w:rsidR="003A1629" w:rsidRPr="008D5BF3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E7B3C33" w14:textId="77777777" w:rsidR="00A01521" w:rsidRDefault="00A01521" w:rsidP="00A01521">
      <w:pPr>
        <w:jc w:val="right"/>
        <w:rPr>
          <w:sz w:val="20"/>
          <w:szCs w:val="20"/>
        </w:rPr>
      </w:pPr>
    </w:p>
    <w:p w14:paraId="78C1383B" w14:textId="65B7F027" w:rsidR="00A01521" w:rsidRPr="00C92070" w:rsidRDefault="00A01521" w:rsidP="00A01521">
      <w:pPr>
        <w:rPr>
          <w:b/>
          <w:u w:val="single"/>
        </w:rPr>
      </w:pPr>
      <w:r w:rsidRPr="00C92070">
        <w:rPr>
          <w:b/>
          <w:u w:val="single"/>
        </w:rPr>
        <w:t>Jednocześnie oświadczamy, że:</w:t>
      </w:r>
    </w:p>
    <w:p w14:paraId="2797291E" w14:textId="77777777" w:rsidR="00A01521" w:rsidRPr="00C92070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C92070">
        <w:rPr>
          <w:color w:val="000000"/>
          <w:lang w:eastAsia="ar-SA"/>
        </w:rPr>
        <w:t>Oświadczamy, że jesteśmy związani niniejszą ofertą przez okres 60 dni od dnia upływu terminu składania ofert.</w:t>
      </w:r>
    </w:p>
    <w:p w14:paraId="6D113D23" w14:textId="2B6E3462" w:rsidR="00A01521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C92070">
        <w:rPr>
          <w:color w:val="000000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C92070">
        <w:rPr>
          <w:color w:val="000000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C92070">
        <w:rPr>
          <w:color w:val="000000"/>
        </w:rPr>
        <w:t xml:space="preserve"> i nie wnosimy do nich żadnych zastrzeżeń.</w:t>
      </w:r>
    </w:p>
    <w:p w14:paraId="3DDC4E7F" w14:textId="5D170CDA" w:rsidR="00C11282" w:rsidRPr="00C92070" w:rsidRDefault="00C11282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C92070">
        <w:rPr>
          <w:color w:val="000000"/>
          <w:lang w:eastAsia="ar-SA"/>
        </w:rPr>
        <w:t>Oświadczamy, że</w:t>
      </w:r>
      <w:r>
        <w:rPr>
          <w:color w:val="000000"/>
          <w:lang w:eastAsia="ar-SA"/>
        </w:rPr>
        <w:t xml:space="preserve"> przed podpisaniem umowy zostaną dostarczone wszystkie certyfikaty wymagane  w opisie przedmiotu zamówienia.  </w:t>
      </w:r>
    </w:p>
    <w:p w14:paraId="49634E5E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C92070" w:rsidRDefault="00A01521" w:rsidP="00A01521">
      <w:pPr>
        <w:ind w:left="360"/>
        <w:jc w:val="both"/>
        <w:rPr>
          <w:i/>
        </w:rPr>
      </w:pPr>
      <w:r w:rsidRPr="00C92070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Default="00A01521" w:rsidP="00A01521">
      <w:pPr>
        <w:ind w:left="360"/>
        <w:jc w:val="both"/>
        <w:rPr>
          <w:i/>
        </w:rPr>
      </w:pPr>
      <w:r w:rsidRPr="00C92070">
        <w:rPr>
          <w:i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282236" w14:textId="4CB534FA" w:rsidR="009977E6" w:rsidRDefault="009977E6" w:rsidP="00A01521">
      <w:pPr>
        <w:ind w:left="360"/>
        <w:jc w:val="both"/>
        <w:rPr>
          <w:i/>
        </w:rPr>
      </w:pPr>
    </w:p>
    <w:p w14:paraId="5EBE3FF9" w14:textId="77777777" w:rsidR="009977E6" w:rsidRPr="00C92070" w:rsidRDefault="009977E6" w:rsidP="00A01521">
      <w:pPr>
        <w:ind w:left="360"/>
        <w:jc w:val="both"/>
        <w:rPr>
          <w:i/>
        </w:rPr>
      </w:pPr>
    </w:p>
    <w:p w14:paraId="2033EE4A" w14:textId="77777777" w:rsidR="00A01521" w:rsidRPr="00C92070" w:rsidRDefault="00A01521" w:rsidP="00A01521">
      <w:pPr>
        <w:numPr>
          <w:ilvl w:val="0"/>
          <w:numId w:val="1"/>
        </w:numPr>
        <w:spacing w:before="120" w:after="120"/>
        <w:jc w:val="both"/>
      </w:pPr>
      <w:r w:rsidRPr="00C92070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C92070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 xml:space="preserve">Opis części zamówienia, którą wykonawca </w:t>
            </w:r>
          </w:p>
          <w:p w14:paraId="47871989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Nazwa podwykonawcy</w:t>
            </w:r>
            <w:r w:rsidRPr="00C92070">
              <w:rPr>
                <w:sz w:val="20"/>
              </w:rPr>
              <w:br/>
              <w:t>(o ile jest znana)</w:t>
            </w:r>
          </w:p>
        </w:tc>
      </w:tr>
      <w:tr w:rsidR="00A01521" w:rsidRPr="00C92070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</w:rPr>
            </w:pPr>
          </w:p>
        </w:tc>
      </w:tr>
    </w:tbl>
    <w:p w14:paraId="78FFF726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Upoważnionymi do reprezentowania naszej firmy są następujące osoby:</w:t>
      </w:r>
    </w:p>
    <w:p w14:paraId="0EB96F8F" w14:textId="77777777" w:rsidR="00A01521" w:rsidRPr="00C92070" w:rsidRDefault="00A01521" w:rsidP="00A01521">
      <w:pPr>
        <w:pStyle w:val="Nagwek1"/>
        <w:rPr>
          <w:sz w:val="18"/>
          <w:szCs w:val="18"/>
        </w:rPr>
      </w:pPr>
      <w:r w:rsidRPr="00C92070">
        <w:rPr>
          <w:sz w:val="18"/>
          <w:szCs w:val="18"/>
        </w:rPr>
        <w:tab/>
        <w:t>Imię i Nazwisko</w:t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  <w:t>Wzór podpisu</w:t>
      </w:r>
    </w:p>
    <w:p w14:paraId="7AF97313" w14:textId="77777777" w:rsidR="00A01521" w:rsidRPr="00C92070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8"/>
        </w:rPr>
      </w:pPr>
    </w:p>
    <w:p w14:paraId="4EC08D99" w14:textId="70DFAD76" w:rsidR="00A01521" w:rsidRPr="00C92070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92070">
        <w:rPr>
          <w:sz w:val="20"/>
          <w:szCs w:val="20"/>
        </w:rPr>
        <w:t>........................................</w:t>
      </w:r>
      <w:r w:rsidR="00C92070">
        <w:rPr>
          <w:sz w:val="20"/>
          <w:szCs w:val="20"/>
        </w:rPr>
        <w:t xml:space="preserve">                                                   </w:t>
      </w:r>
      <w:r w:rsidRPr="00C92070">
        <w:rPr>
          <w:sz w:val="20"/>
          <w:szCs w:val="20"/>
        </w:rPr>
        <w:tab/>
      </w:r>
      <w:r w:rsidRPr="00C92070">
        <w:rPr>
          <w:sz w:val="20"/>
          <w:szCs w:val="20"/>
        </w:rPr>
        <w:tab/>
        <w:t xml:space="preserve"> ........................................</w:t>
      </w:r>
    </w:p>
    <w:p w14:paraId="4C04FD6C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upoważnienie dla powyżej wskazanych osób wynika z następującego (</w:t>
      </w:r>
      <w:proofErr w:type="spellStart"/>
      <w:r w:rsidRPr="00C92070">
        <w:t>ych</w:t>
      </w:r>
      <w:proofErr w:type="spellEnd"/>
      <w:r w:rsidRPr="00C92070">
        <w:t>) dokumentu(ów)</w:t>
      </w:r>
    </w:p>
    <w:p w14:paraId="767B0614" w14:textId="77777777" w:rsidR="00A01521" w:rsidRPr="00C92070" w:rsidRDefault="00A01521" w:rsidP="00A01521">
      <w:pPr>
        <w:jc w:val="both"/>
      </w:pPr>
      <w:r w:rsidRPr="00C92070">
        <w:t>……………………………………………………...........................……które dołączamy do oferty.</w:t>
      </w:r>
    </w:p>
    <w:p w14:paraId="68A5120B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załącznikami do niniejszej oferty są:</w:t>
      </w:r>
    </w:p>
    <w:p w14:paraId="1FB215AD" w14:textId="2C2C4A3D" w:rsidR="00A01521" w:rsidRPr="00C92070" w:rsidRDefault="00A01521" w:rsidP="00411B25">
      <w:pPr>
        <w:numPr>
          <w:ilvl w:val="1"/>
          <w:numId w:val="2"/>
        </w:numPr>
        <w:spacing w:line="360" w:lineRule="auto"/>
        <w:jc w:val="both"/>
      </w:pPr>
      <w:r w:rsidRPr="00C92070">
        <w:t>………………………………………………………………………</w:t>
      </w:r>
    </w:p>
    <w:p w14:paraId="0DF653FC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oferta zawiera ………………… kolejno ponumerowanych stron.</w:t>
      </w:r>
    </w:p>
    <w:p w14:paraId="3E009E9F" w14:textId="77777777" w:rsidR="00411B25" w:rsidRPr="00C92070" w:rsidRDefault="00411B25" w:rsidP="00A01521">
      <w:pPr>
        <w:jc w:val="both"/>
        <w:rPr>
          <w:sz w:val="20"/>
          <w:szCs w:val="20"/>
        </w:rPr>
      </w:pPr>
    </w:p>
    <w:p w14:paraId="38D21CD1" w14:textId="77777777" w:rsidR="00A01521" w:rsidRPr="00C92070" w:rsidRDefault="00A01521" w:rsidP="00A01521">
      <w:pPr>
        <w:jc w:val="both"/>
        <w:rPr>
          <w:sz w:val="20"/>
          <w:szCs w:val="20"/>
        </w:rPr>
      </w:pPr>
      <w:r w:rsidRPr="00C92070">
        <w:rPr>
          <w:sz w:val="20"/>
          <w:szCs w:val="20"/>
        </w:rPr>
        <w:t>Miejscowość, ……………………., dnia …………………………… r.</w:t>
      </w:r>
    </w:p>
    <w:p w14:paraId="6FA85CB5" w14:textId="77777777" w:rsidR="00411B25" w:rsidRPr="00C92070" w:rsidRDefault="00411B25" w:rsidP="00A01521">
      <w:pPr>
        <w:jc w:val="both"/>
        <w:rPr>
          <w:sz w:val="20"/>
          <w:szCs w:val="20"/>
        </w:rPr>
      </w:pPr>
    </w:p>
    <w:p w14:paraId="28F98357" w14:textId="77777777" w:rsidR="002036B5" w:rsidRPr="00C92070" w:rsidRDefault="00A01521" w:rsidP="002036B5">
      <w:pPr>
        <w:tabs>
          <w:tab w:val="left" w:pos="5040"/>
        </w:tabs>
        <w:ind w:left="708"/>
        <w:rPr>
          <w:sz w:val="22"/>
          <w:szCs w:val="22"/>
        </w:rPr>
      </w:pPr>
      <w:r w:rsidRPr="00C92070">
        <w:rPr>
          <w:sz w:val="28"/>
          <w:szCs w:val="28"/>
        </w:rPr>
        <w:tab/>
      </w:r>
    </w:p>
    <w:p w14:paraId="0730768D" w14:textId="77777777" w:rsidR="002036B5" w:rsidRPr="000304DF" w:rsidRDefault="002036B5" w:rsidP="002036B5">
      <w:pPr>
        <w:jc w:val="center"/>
        <w:rPr>
          <w:b/>
          <w:color w:val="FF0000"/>
        </w:rPr>
      </w:pPr>
      <w:r w:rsidRPr="000304DF">
        <w:rPr>
          <w:b/>
          <w:color w:val="FF0000"/>
        </w:rPr>
        <w:t>Ofertę należy podpisać kwalifikowanym podpisem elektronicznym</w:t>
      </w: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4ED99C" w14:textId="77777777" w:rsidR="002D7B86" w:rsidRDefault="002D7B86">
      <w:r>
        <w:separator/>
      </w:r>
    </w:p>
  </w:endnote>
  <w:endnote w:type="continuationSeparator" w:id="0">
    <w:p w14:paraId="4C1D9EA6" w14:textId="77777777" w:rsidR="002D7B86" w:rsidRDefault="002D7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A42F4C" w14:textId="77777777" w:rsidR="002D7B86" w:rsidRDefault="002D7B86">
      <w:r>
        <w:separator/>
      </w:r>
    </w:p>
  </w:footnote>
  <w:footnote w:type="continuationSeparator" w:id="0">
    <w:p w14:paraId="3A5D4E14" w14:textId="77777777" w:rsidR="002D7B86" w:rsidRDefault="002D7B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7E14"/>
    <w:rsid w:val="000304DF"/>
    <w:rsid w:val="00033D73"/>
    <w:rsid w:val="00036968"/>
    <w:rsid w:val="0004196C"/>
    <w:rsid w:val="00057E92"/>
    <w:rsid w:val="00113376"/>
    <w:rsid w:val="001312E3"/>
    <w:rsid w:val="001E72D6"/>
    <w:rsid w:val="001F0269"/>
    <w:rsid w:val="00201E5B"/>
    <w:rsid w:val="002036B5"/>
    <w:rsid w:val="0022732C"/>
    <w:rsid w:val="00227D2E"/>
    <w:rsid w:val="00240E71"/>
    <w:rsid w:val="00255C67"/>
    <w:rsid w:val="002B4C17"/>
    <w:rsid w:val="002C6E15"/>
    <w:rsid w:val="002D3DCB"/>
    <w:rsid w:val="002D7B86"/>
    <w:rsid w:val="0031733C"/>
    <w:rsid w:val="00321CD2"/>
    <w:rsid w:val="003437A2"/>
    <w:rsid w:val="003A1629"/>
    <w:rsid w:val="003E32D7"/>
    <w:rsid w:val="00406A50"/>
    <w:rsid w:val="00411B25"/>
    <w:rsid w:val="00420B6C"/>
    <w:rsid w:val="00526126"/>
    <w:rsid w:val="00581B5E"/>
    <w:rsid w:val="006108F3"/>
    <w:rsid w:val="0064044B"/>
    <w:rsid w:val="006503A9"/>
    <w:rsid w:val="006907AE"/>
    <w:rsid w:val="006D17FC"/>
    <w:rsid w:val="00730EFE"/>
    <w:rsid w:val="00751124"/>
    <w:rsid w:val="007815AB"/>
    <w:rsid w:val="007F3810"/>
    <w:rsid w:val="00810218"/>
    <w:rsid w:val="008422CC"/>
    <w:rsid w:val="008A1E2B"/>
    <w:rsid w:val="008D5BF3"/>
    <w:rsid w:val="008D7A6D"/>
    <w:rsid w:val="009031B9"/>
    <w:rsid w:val="00945AB6"/>
    <w:rsid w:val="009710C5"/>
    <w:rsid w:val="00973E29"/>
    <w:rsid w:val="009977E6"/>
    <w:rsid w:val="009B3D7C"/>
    <w:rsid w:val="00A01521"/>
    <w:rsid w:val="00AE20E8"/>
    <w:rsid w:val="00B41BC8"/>
    <w:rsid w:val="00B62F32"/>
    <w:rsid w:val="00B72947"/>
    <w:rsid w:val="00B75D70"/>
    <w:rsid w:val="00BE226E"/>
    <w:rsid w:val="00C11282"/>
    <w:rsid w:val="00C85B56"/>
    <w:rsid w:val="00C87E14"/>
    <w:rsid w:val="00C92070"/>
    <w:rsid w:val="00CE6162"/>
    <w:rsid w:val="00D467B1"/>
    <w:rsid w:val="00D91D60"/>
    <w:rsid w:val="00DD32CA"/>
    <w:rsid w:val="00E26D19"/>
    <w:rsid w:val="00E53EAF"/>
    <w:rsid w:val="00E72F7D"/>
    <w:rsid w:val="00E80580"/>
    <w:rsid w:val="00E96AFC"/>
    <w:rsid w:val="00EB4CE1"/>
    <w:rsid w:val="00EB6647"/>
    <w:rsid w:val="00EC7AB0"/>
    <w:rsid w:val="00EE0720"/>
    <w:rsid w:val="00EF3EFF"/>
    <w:rsid w:val="00F75F48"/>
    <w:rsid w:val="00F94EB3"/>
    <w:rsid w:val="00FC5187"/>
    <w:rsid w:val="00FC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A8E0530C-E48C-4B96-B6DD-BB4580E26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D91DF-FEBC-4F86-9BAF-1F597D489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3</Pages>
  <Words>657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14</cp:revision>
  <cp:lastPrinted>2020-06-29T08:02:00Z</cp:lastPrinted>
  <dcterms:created xsi:type="dcterms:W3CDTF">2020-06-29T08:02:00Z</dcterms:created>
  <dcterms:modified xsi:type="dcterms:W3CDTF">2020-11-06T08:48:00Z</dcterms:modified>
</cp:coreProperties>
</file>