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161B4" w:rsidRPr="00C161B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161B4" w:rsidRPr="00C161B4">
        <w:rPr>
          <w:rFonts w:ascii="Times New Roman" w:hAnsi="Times New Roman"/>
          <w:b/>
        </w:rPr>
        <w:t>ZP/D-65/A/20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61B4" w:rsidRPr="00C161B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61B4" w:rsidRPr="00C161B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161B4" w:rsidRPr="00C161B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61B4" w:rsidRPr="00C161B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161B4" w:rsidRPr="00C161B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161B4" w:rsidRPr="00C161B4">
        <w:rPr>
          <w:rFonts w:ascii="Times New Roman" w:hAnsi="Times New Roman"/>
        </w:rPr>
        <w:t>(</w:t>
      </w:r>
      <w:proofErr w:type="spellStart"/>
      <w:r w:rsidR="00C161B4" w:rsidRPr="00C161B4">
        <w:rPr>
          <w:rFonts w:ascii="Times New Roman" w:hAnsi="Times New Roman"/>
        </w:rPr>
        <w:t>t.j</w:t>
      </w:r>
      <w:proofErr w:type="spellEnd"/>
      <w:r w:rsidR="00C161B4" w:rsidRPr="00C161B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161B4" w:rsidRPr="00C161B4">
        <w:rPr>
          <w:rFonts w:ascii="Times New Roman" w:hAnsi="Times New Roman"/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161B4" w:rsidRPr="00C161B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25559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8E0" w:rsidRDefault="007A58E0" w:rsidP="0038231F">
      <w:pPr>
        <w:spacing w:after="0" w:line="240" w:lineRule="auto"/>
      </w:pPr>
      <w:r>
        <w:separator/>
      </w:r>
    </w:p>
  </w:endnote>
  <w:endnote w:type="continuationSeparator" w:id="0">
    <w:p w:rsidR="007A58E0" w:rsidRDefault="007A58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1B4" w:rsidRDefault="00C161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0DD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0DD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1B4" w:rsidRDefault="00C161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8E0" w:rsidRDefault="007A58E0" w:rsidP="0038231F">
      <w:pPr>
        <w:spacing w:after="0" w:line="240" w:lineRule="auto"/>
      </w:pPr>
      <w:r>
        <w:separator/>
      </w:r>
    </w:p>
  </w:footnote>
  <w:footnote w:type="continuationSeparator" w:id="0">
    <w:p w:rsidR="007A58E0" w:rsidRDefault="007A58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1B4" w:rsidRDefault="00C161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1B4" w:rsidRDefault="00730DD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1B4" w:rsidRDefault="00C161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8E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5590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0DDD"/>
    <w:rsid w:val="00746532"/>
    <w:rsid w:val="00751725"/>
    <w:rsid w:val="00756C8F"/>
    <w:rsid w:val="00757EFB"/>
    <w:rsid w:val="007840F2"/>
    <w:rsid w:val="007936D6"/>
    <w:rsid w:val="007961C8"/>
    <w:rsid w:val="007A58E0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61B4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FB5B5E8"/>
  <w15:docId w15:val="{B2B5DD57-B5C1-4DC0-94A6-BB6375873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1D5EF-5B7E-48DB-9319-1C4DF6B3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2020-11-10T12:44:00Z</cp:lastPrinted>
  <dcterms:created xsi:type="dcterms:W3CDTF">2020-11-10T12:44:00Z</dcterms:created>
  <dcterms:modified xsi:type="dcterms:W3CDTF">2020-11-10T12:44:00Z</dcterms:modified>
</cp:coreProperties>
</file>