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17DB2" w:rsidRPr="00317DB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17DB2" w:rsidRPr="00317DB2">
        <w:rPr>
          <w:rFonts w:ascii="Times New Roman" w:hAnsi="Times New Roman"/>
          <w:b/>
        </w:rPr>
        <w:t>FER.271.20.2020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DB2" w:rsidRPr="00317DB2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DB2" w:rsidRPr="00317DB2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317DB2" w:rsidRPr="00317DB2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DB2" w:rsidRPr="00317DB2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317DB2" w:rsidRPr="00317DB2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17DB2" w:rsidRPr="00317DB2">
        <w:rPr>
          <w:rFonts w:ascii="Times New Roman" w:hAnsi="Times New Roman"/>
        </w:rPr>
        <w:t>(</w:t>
      </w:r>
      <w:proofErr w:type="spellStart"/>
      <w:r w:rsidR="00317DB2" w:rsidRPr="00317DB2">
        <w:rPr>
          <w:rFonts w:ascii="Times New Roman" w:hAnsi="Times New Roman"/>
        </w:rPr>
        <w:t>t.j</w:t>
      </w:r>
      <w:proofErr w:type="spellEnd"/>
      <w:r w:rsidR="00317DB2" w:rsidRPr="00317DB2">
        <w:rPr>
          <w:rFonts w:ascii="Times New Roman" w:hAnsi="Times New Roman"/>
        </w:rPr>
        <w:t xml:space="preserve">. </w:t>
      </w:r>
      <w:proofErr w:type="spellStart"/>
      <w:r w:rsidR="00317DB2" w:rsidRPr="00317DB2">
        <w:rPr>
          <w:rFonts w:ascii="Times New Roman" w:hAnsi="Times New Roman"/>
        </w:rPr>
        <w:t>Dz.U</w:t>
      </w:r>
      <w:proofErr w:type="spellEnd"/>
      <w:r w:rsidR="00317DB2" w:rsidRPr="00317DB2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17DB2" w:rsidRPr="00317DB2">
        <w:rPr>
          <w:rFonts w:ascii="Times New Roman" w:hAnsi="Times New Roman"/>
          <w:b/>
        </w:rPr>
        <w:t>Udzielenie Gminie Szerzyny kredytu na pokrycie deficytu w 2020 r.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17DB2" w:rsidRPr="00317DB2">
        <w:rPr>
          <w:rFonts w:ascii="Times New Roman" w:hAnsi="Times New Roman"/>
          <w:b/>
        </w:rPr>
        <w:t>Gmina Szerzyny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DA65E0" w:rsidRDefault="00DA65E0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DA65E0" w:rsidRDefault="00DA65E0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A65E0" w:rsidRDefault="00DA65E0" w:rsidP="00DA65E0">
      <w:pPr>
        <w:shd w:val="clear" w:color="auto" w:fill="BFBFBF"/>
        <w:spacing w:after="120"/>
        <w:contextualSpacing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OŚWIADCZENIE DOTYCZĄCE PODWYKONAWCY: </w:t>
      </w:r>
      <w:r>
        <w:rPr>
          <w:rFonts w:ascii="Arial" w:hAnsi="Arial" w:cs="Arial"/>
          <w:b/>
          <w:i/>
          <w:sz w:val="18"/>
          <w:szCs w:val="18"/>
        </w:rPr>
        <w:t>(wypełnić jeśli dotyczy)</w:t>
      </w:r>
      <w:r>
        <w:rPr>
          <w:rFonts w:ascii="Arial" w:hAnsi="Arial" w:cs="Arial"/>
          <w:b/>
          <w:sz w:val="18"/>
          <w:szCs w:val="18"/>
        </w:rPr>
        <w:t>:</w:t>
      </w:r>
    </w:p>
    <w:p w:rsidR="00DA65E0" w:rsidRDefault="00DA65E0" w:rsidP="00DA65E0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</w:p>
    <w:p w:rsidR="00DA65E0" w:rsidRDefault="00DA65E0" w:rsidP="00DA65E0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Oświadczam, że zamierzam powierzyć wykonanie części zamówienia następującym podwykonawcom:</w:t>
      </w:r>
    </w:p>
    <w:tbl>
      <w:tblPr>
        <w:tblW w:w="0" w:type="auto"/>
        <w:jc w:val="center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65"/>
        <w:gridCol w:w="4401"/>
      </w:tblGrid>
      <w:tr w:rsidR="00DA65E0" w:rsidTr="00DA65E0">
        <w:trPr>
          <w:trHeight w:val="321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A65E0" w:rsidRDefault="00DA65E0">
            <w:pPr>
              <w:pStyle w:val="Akapitzlist1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Nazwa/firma, adres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5E0" w:rsidRDefault="00DA65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</w:p>
          <w:p w:rsidR="00DA65E0" w:rsidRDefault="00DA65E0">
            <w:pPr>
              <w:pStyle w:val="Akapitzlist1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Część zamówienia</w:t>
            </w:r>
          </w:p>
        </w:tc>
      </w:tr>
      <w:tr w:rsidR="00DA65E0" w:rsidTr="00DA65E0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E0" w:rsidRDefault="00DA65E0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E0" w:rsidRDefault="00DA65E0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DA65E0" w:rsidTr="00DA65E0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E0" w:rsidRDefault="00DA65E0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E0" w:rsidRDefault="00DA65E0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DA65E0" w:rsidTr="00DA65E0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E0" w:rsidRDefault="00DA65E0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E0" w:rsidRDefault="00DA65E0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DA65E0" w:rsidRDefault="00DA65E0" w:rsidP="00DA65E0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DA65E0" w:rsidRDefault="00DA65E0" w:rsidP="00DA65E0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WYKONAWCY:</w:t>
      </w:r>
    </w:p>
    <w:p w:rsidR="00DA65E0" w:rsidRDefault="00DA65E0" w:rsidP="00DA65E0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jestem </w:t>
      </w:r>
      <w:r>
        <w:rPr>
          <w:rFonts w:ascii="Arial" w:hAnsi="Arial" w:cs="Arial"/>
          <w:i/>
          <w:sz w:val="18"/>
          <w:szCs w:val="18"/>
        </w:rPr>
        <w:t>(zaznaczyć odpowiednie)</w:t>
      </w:r>
      <w:r>
        <w:rPr>
          <w:rFonts w:ascii="Arial" w:hAnsi="Arial" w:cs="Arial"/>
          <w:sz w:val="18"/>
          <w:szCs w:val="18"/>
        </w:rPr>
        <w:t>:</w:t>
      </w:r>
    </w:p>
    <w:p w:rsidR="00DA65E0" w:rsidRDefault="00DA65E0" w:rsidP="00DA65E0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mikroprzedsiębiorstwem - zatrudniam do 10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małym  przedsiębiorstwem - zatrudniam mniej niż 50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średnim przedsiębiorstwem - zatrudniam mniej niż 250 osób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A0E" w:rsidRDefault="00461A0E" w:rsidP="0038231F">
      <w:pPr>
        <w:spacing w:after="0" w:line="240" w:lineRule="auto"/>
      </w:pPr>
      <w:r>
        <w:separator/>
      </w:r>
    </w:p>
  </w:endnote>
  <w:endnote w:type="continuationSeparator" w:id="1">
    <w:p w:rsidR="00461A0E" w:rsidRDefault="00461A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DB2" w:rsidRDefault="00317D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65E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65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DB2" w:rsidRDefault="00317D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A0E" w:rsidRDefault="00461A0E" w:rsidP="0038231F">
      <w:pPr>
        <w:spacing w:after="0" w:line="240" w:lineRule="auto"/>
      </w:pPr>
      <w:r>
        <w:separator/>
      </w:r>
    </w:p>
  </w:footnote>
  <w:footnote w:type="continuationSeparator" w:id="1">
    <w:p w:rsidR="00461A0E" w:rsidRDefault="00461A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DB2" w:rsidRDefault="00317D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DB2" w:rsidRDefault="00317D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DB2" w:rsidRDefault="00317D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DB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DB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A0E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5E0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DA65E0"/>
    <w:pPr>
      <w:spacing w:line="252" w:lineRule="auto"/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1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2016-07-26T11:32:00Z</cp:lastPrinted>
  <dcterms:created xsi:type="dcterms:W3CDTF">2020-11-10T10:25:00Z</dcterms:created>
  <dcterms:modified xsi:type="dcterms:W3CDTF">2020-11-10T10:30:00Z</dcterms:modified>
</cp:coreProperties>
</file>