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525ED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525ED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525ED2">
        <w:rPr>
          <w:rFonts w:ascii="Tahoma" w:hAnsi="Tahoma" w:cs="Tahoma"/>
          <w:sz w:val="16"/>
          <w:szCs w:val="16"/>
        </w:rPr>
        <w:t>2020-11-10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525ED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25ED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525ED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25ED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25ED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525ED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25ED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25ED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25ED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25ED2" w:rsidRPr="00525ED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25ED2" w:rsidRPr="00525ED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525ED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25ED2">
        <w:rPr>
          <w:rFonts w:ascii="Tahoma" w:hAnsi="Tahoma" w:cs="Tahoma"/>
          <w:b/>
          <w:sz w:val="16"/>
          <w:szCs w:val="16"/>
        </w:rPr>
        <w:t>ZP/DK-29/20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525ED2" w:rsidRPr="00525ED2">
        <w:rPr>
          <w:rFonts w:ascii="Tahoma" w:hAnsi="Tahoma" w:cs="Tahoma"/>
          <w:b/>
          <w:sz w:val="16"/>
          <w:szCs w:val="16"/>
        </w:rPr>
        <w:t>ZP/DK-29/20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525ED2" w:rsidRPr="00525ED2">
        <w:rPr>
          <w:rFonts w:ascii="Tahoma" w:hAnsi="Tahoma" w:cs="Tahoma"/>
          <w:b/>
          <w:color w:val="000000"/>
          <w:sz w:val="16"/>
          <w:szCs w:val="16"/>
        </w:rPr>
        <w:t>Dostawa serwera i sprzętu sieciowego dla Uczelnianego Centrum Informatycznego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25ED2" w:rsidRPr="00473906" w:rsidTr="0090078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525ED2" w:rsidRDefault="00525ED2" w:rsidP="0090078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525ED2" w:rsidRPr="00473906" w:rsidRDefault="00525ED2" w:rsidP="0090078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525ED2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525ED2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25ED2">
              <w:rPr>
                <w:rFonts w:ascii="Tahoma" w:hAnsi="Tahoma" w:cs="Tahoma"/>
                <w:b/>
                <w:sz w:val="16"/>
                <w:szCs w:val="16"/>
              </w:rPr>
              <w:t>02-146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25ED2">
              <w:rPr>
                <w:rFonts w:ascii="Tahoma" w:hAnsi="Tahoma" w:cs="Tahoma"/>
                <w:b/>
                <w:sz w:val="16"/>
                <w:szCs w:val="16"/>
              </w:rPr>
              <w:t>Komitetu Obrony Robotników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56</w:t>
            </w:r>
          </w:p>
          <w:p w:rsidR="00525ED2" w:rsidRPr="00473906" w:rsidRDefault="00525ED2" w:rsidP="0090078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91 635.00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25ED2" w:rsidRPr="00473906" w:rsidRDefault="00525ED2" w:rsidP="0090078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25ED2" w:rsidRPr="00473906" w:rsidRDefault="00525ED2" w:rsidP="0090078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525ED2" w:rsidRPr="00473906" w:rsidTr="0090078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525ED2" w:rsidRDefault="00525ED2" w:rsidP="0090078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25ED2" w:rsidRPr="00473906" w:rsidRDefault="00525ED2" w:rsidP="0090078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525ED2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525ED2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25ED2">
              <w:rPr>
                <w:rFonts w:ascii="Tahoma" w:hAnsi="Tahoma" w:cs="Tahoma"/>
                <w:b/>
                <w:sz w:val="16"/>
                <w:szCs w:val="16"/>
              </w:rPr>
              <w:t>02-146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25ED2">
              <w:rPr>
                <w:rFonts w:ascii="Tahoma" w:hAnsi="Tahoma" w:cs="Tahoma"/>
                <w:b/>
                <w:sz w:val="16"/>
                <w:szCs w:val="16"/>
              </w:rPr>
              <w:t>Komitetu Obrony Robotników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56</w:t>
            </w:r>
          </w:p>
          <w:p w:rsidR="00525ED2" w:rsidRPr="00473906" w:rsidRDefault="00525ED2" w:rsidP="0090078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71 340.00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25ED2" w:rsidRPr="00473906" w:rsidRDefault="00525ED2" w:rsidP="0090078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25ED2" w:rsidRPr="00473906" w:rsidRDefault="00525ED2" w:rsidP="0090078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525ED2" w:rsidRPr="00473906" w:rsidTr="0090078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525ED2" w:rsidRDefault="00525ED2" w:rsidP="0090078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525ED2" w:rsidRPr="00473906" w:rsidRDefault="00525ED2" w:rsidP="0090078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525ED2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525ED2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25ED2">
              <w:rPr>
                <w:rFonts w:ascii="Tahoma" w:hAnsi="Tahoma" w:cs="Tahoma"/>
                <w:b/>
                <w:sz w:val="16"/>
                <w:szCs w:val="16"/>
              </w:rPr>
              <w:t>02-146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525ED2" w:rsidRPr="00473906" w:rsidRDefault="00525ED2" w:rsidP="0090078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25ED2">
              <w:rPr>
                <w:rFonts w:ascii="Tahoma" w:hAnsi="Tahoma" w:cs="Tahoma"/>
                <w:b/>
                <w:sz w:val="16"/>
                <w:szCs w:val="16"/>
              </w:rPr>
              <w:t>Komitetu Obrony Robotników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56</w:t>
            </w:r>
          </w:p>
          <w:p w:rsidR="00525ED2" w:rsidRPr="00473906" w:rsidRDefault="00525ED2" w:rsidP="0090078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b/>
                <w:sz w:val="16"/>
                <w:szCs w:val="16"/>
              </w:rPr>
              <w:t>53 898.60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25ED2" w:rsidRPr="00473906" w:rsidRDefault="00525ED2" w:rsidP="0090078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25ED2" w:rsidRPr="00473906" w:rsidRDefault="00525ED2" w:rsidP="0090078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25ED2" w:rsidRPr="00473906" w:rsidTr="0090078F">
        <w:tc>
          <w:tcPr>
            <w:tcW w:w="2277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25ED2">
              <w:rPr>
                <w:rFonts w:ascii="Tahoma" w:hAnsi="Tahoma" w:cs="Tahoma"/>
                <w:sz w:val="16"/>
                <w:szCs w:val="16"/>
              </w:rPr>
              <w:t>Przełącznik sieciowy 1/10G SFP+ (2 szt.) dla Uczelnianego Centrum Informatycznego Politechniki Częstochowskiej.</w:t>
            </w:r>
          </w:p>
        </w:tc>
        <w:tc>
          <w:tcPr>
            <w:tcW w:w="2651" w:type="dxa"/>
          </w:tcPr>
          <w:p w:rsidR="00525ED2" w:rsidRPr="00473906" w:rsidRDefault="00525ED2" w:rsidP="0090078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25ED2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525ED2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525ED2" w:rsidRPr="00473906" w:rsidRDefault="00525ED2" w:rsidP="0090078F">
            <w:pPr>
              <w:rPr>
                <w:rFonts w:ascii="Tahoma" w:hAnsi="Tahoma" w:cs="Tahoma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Komitetu Obrony Robotników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sz w:val="16"/>
                <w:szCs w:val="16"/>
              </w:rPr>
              <w:t>56</w:t>
            </w:r>
          </w:p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02-146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25ED2" w:rsidRPr="00473906" w:rsidTr="0090078F">
        <w:tc>
          <w:tcPr>
            <w:tcW w:w="2277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25ED2">
              <w:rPr>
                <w:rFonts w:ascii="Tahoma" w:hAnsi="Tahoma" w:cs="Tahoma"/>
                <w:sz w:val="16"/>
                <w:szCs w:val="16"/>
              </w:rPr>
              <w:t xml:space="preserve">Serwer backupu (1 szt.) dla Uczelnianego Centrum </w:t>
            </w:r>
            <w:r w:rsidRPr="00525ED2">
              <w:rPr>
                <w:rFonts w:ascii="Tahoma" w:hAnsi="Tahoma" w:cs="Tahoma"/>
                <w:sz w:val="16"/>
                <w:szCs w:val="16"/>
              </w:rPr>
              <w:lastRenderedPageBreak/>
              <w:t>Informatycznego Politechniki Częstochowskiej.</w:t>
            </w:r>
          </w:p>
        </w:tc>
        <w:tc>
          <w:tcPr>
            <w:tcW w:w="2651" w:type="dxa"/>
          </w:tcPr>
          <w:p w:rsidR="00525ED2" w:rsidRPr="00473906" w:rsidRDefault="00525ED2" w:rsidP="0090078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25ED2">
              <w:rPr>
                <w:rFonts w:ascii="Tahoma" w:hAnsi="Tahoma" w:cs="Tahoma"/>
                <w:sz w:val="16"/>
                <w:szCs w:val="16"/>
              </w:rPr>
              <w:lastRenderedPageBreak/>
              <w:t>Tritech</w:t>
            </w:r>
            <w:proofErr w:type="spellEnd"/>
            <w:r w:rsidRPr="00525ED2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525ED2" w:rsidRPr="00473906" w:rsidRDefault="00525ED2" w:rsidP="0090078F">
            <w:pPr>
              <w:rPr>
                <w:rFonts w:ascii="Tahoma" w:hAnsi="Tahoma" w:cs="Tahoma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lastRenderedPageBreak/>
              <w:t>Komitetu Obrony Robotników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sz w:val="16"/>
                <w:szCs w:val="16"/>
              </w:rPr>
              <w:t>56</w:t>
            </w:r>
          </w:p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02-146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lastRenderedPageBreak/>
              <w:t>1 - Cena - 100.00</w:t>
            </w:r>
          </w:p>
        </w:tc>
        <w:tc>
          <w:tcPr>
            <w:tcW w:w="1748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25ED2" w:rsidRPr="00473906" w:rsidTr="0090078F">
        <w:tc>
          <w:tcPr>
            <w:tcW w:w="2277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25ED2">
              <w:rPr>
                <w:rFonts w:ascii="Tahoma" w:hAnsi="Tahoma" w:cs="Tahoma"/>
                <w:sz w:val="16"/>
                <w:szCs w:val="16"/>
              </w:rPr>
              <w:t>Karty sieciowe do serwerów (14 szt.) dla Uczelnianego Centrum Informatycznego Politechniki Częstochowskiej.</w:t>
            </w:r>
          </w:p>
        </w:tc>
        <w:tc>
          <w:tcPr>
            <w:tcW w:w="2651" w:type="dxa"/>
          </w:tcPr>
          <w:p w:rsidR="00525ED2" w:rsidRPr="00473906" w:rsidRDefault="00525ED2" w:rsidP="0090078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25ED2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525ED2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525ED2" w:rsidRPr="00473906" w:rsidRDefault="00525ED2" w:rsidP="0090078F">
            <w:pPr>
              <w:rPr>
                <w:rFonts w:ascii="Tahoma" w:hAnsi="Tahoma" w:cs="Tahoma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Komitetu Obrony Robotników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sz w:val="16"/>
                <w:szCs w:val="16"/>
              </w:rPr>
              <w:t>56</w:t>
            </w:r>
          </w:p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02-146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25ED2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525ED2" w:rsidRPr="00473906" w:rsidRDefault="00525ED2" w:rsidP="009007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25ED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E02" w:rsidRDefault="00F37E02">
      <w:r>
        <w:separator/>
      </w:r>
    </w:p>
  </w:endnote>
  <w:endnote w:type="continuationSeparator" w:id="0">
    <w:p w:rsidR="00F37E02" w:rsidRDefault="00F3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ED2" w:rsidRDefault="00525E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BF70D3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BF70D3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ED2" w:rsidRDefault="00525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E02" w:rsidRDefault="00F37E02">
      <w:r>
        <w:separator/>
      </w:r>
    </w:p>
  </w:footnote>
  <w:footnote w:type="continuationSeparator" w:id="0">
    <w:p w:rsidR="00F37E02" w:rsidRDefault="00F37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ED2" w:rsidRDefault="00525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ED2" w:rsidRDefault="00525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ED2" w:rsidRDefault="00525E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E02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25ED2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BF70D3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37E02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35612D"/>
  <w15:chartTrackingRefBased/>
  <w15:docId w15:val="{F1E228FB-BBF8-4A46-BE54-6DD33272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BF70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F70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2020-11-10T09:31:00Z</cp:lastPrinted>
  <dcterms:created xsi:type="dcterms:W3CDTF">2020-11-10T09:31:00Z</dcterms:created>
  <dcterms:modified xsi:type="dcterms:W3CDTF">2020-11-10T09:31:00Z</dcterms:modified>
</cp:coreProperties>
</file>