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066F9" w:rsidRDefault="006676AE" w:rsidP="003066F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066F9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504AF" w:rsidRPr="00F504AF">
        <w:rPr>
          <w:rFonts w:ascii="Times New Roman" w:hAnsi="Times New Roman"/>
          <w:b/>
        </w:rPr>
        <w:t>NA/P/340/2020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4AF" w:rsidRPr="00F504A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4AF" w:rsidRPr="00F504A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504AF" w:rsidRPr="00F504A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04AF" w:rsidRPr="00F504A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504AF" w:rsidRPr="00F504A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504AF" w:rsidRPr="00F504AF">
        <w:rPr>
          <w:rFonts w:ascii="Times New Roman" w:hAnsi="Times New Roman"/>
        </w:rPr>
        <w:t>(</w:t>
      </w:r>
      <w:proofErr w:type="spellStart"/>
      <w:r w:rsidR="00F504AF" w:rsidRPr="00F504AF">
        <w:rPr>
          <w:rFonts w:ascii="Times New Roman" w:hAnsi="Times New Roman"/>
        </w:rPr>
        <w:t>t.j</w:t>
      </w:r>
      <w:proofErr w:type="spellEnd"/>
      <w:r w:rsidR="00F504AF" w:rsidRPr="00F504A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504AF" w:rsidRPr="00F504AF">
        <w:rPr>
          <w:rFonts w:ascii="Times New Roman" w:hAnsi="Times New Roman"/>
          <w:b/>
        </w:rPr>
        <w:t xml:space="preserve">Dostawa części lotniczych dla statków powietrznych OKL </w:t>
      </w:r>
      <w:proofErr w:type="spellStart"/>
      <w:r w:rsidR="00F504AF" w:rsidRPr="00F504AF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504AF" w:rsidRPr="00F504A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</w:t>
      </w:r>
      <w:bookmarkStart w:id="0" w:name="_GoBack"/>
      <w:bookmarkEnd w:id="0"/>
      <w:r w:rsidRPr="00023477">
        <w:rPr>
          <w:rFonts w:ascii="Times New Roman" w:hAnsi="Times New Roman"/>
        </w:rPr>
        <w:t>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066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421" w:rsidRDefault="00C62421" w:rsidP="0038231F">
      <w:pPr>
        <w:spacing w:after="0" w:line="240" w:lineRule="auto"/>
      </w:pPr>
      <w:r>
        <w:separator/>
      </w:r>
    </w:p>
  </w:endnote>
  <w:endnote w:type="continuationSeparator" w:id="0">
    <w:p w:rsidR="00C62421" w:rsidRDefault="00C624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AF" w:rsidRDefault="00F504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66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66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AF" w:rsidRDefault="00F504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421" w:rsidRDefault="00C62421" w:rsidP="0038231F">
      <w:pPr>
        <w:spacing w:after="0" w:line="240" w:lineRule="auto"/>
      </w:pPr>
      <w:r>
        <w:separator/>
      </w:r>
    </w:p>
  </w:footnote>
  <w:footnote w:type="continuationSeparator" w:id="0">
    <w:p w:rsidR="00C62421" w:rsidRDefault="00C624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AF" w:rsidRDefault="00F50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AF" w:rsidRDefault="00F50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AF" w:rsidRDefault="00F504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4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66F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2421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04AF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74B775-6FAE-4BD5-91B6-8DF14D6F9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23636-A6BE-4B52-A2ED-210A203B9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2020-11-10T08:57:00Z</dcterms:created>
  <dcterms:modified xsi:type="dcterms:W3CDTF">2020-11-10T09:00:00Z</dcterms:modified>
</cp:coreProperties>
</file>