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3F0A6B0F" w:rsidR="00A01521" w:rsidRPr="00240E71" w:rsidRDefault="00D467B1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0B5810" wp14:editId="199332A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85D63D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7275C096" w14:textId="28669D82" w:rsidR="00A01521" w:rsidRPr="00F92F6F" w:rsidRDefault="00A01521" w:rsidP="008D5BF3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881A0B" w:rsidRPr="00881A0B">
        <w:rPr>
          <w:b/>
        </w:rPr>
        <w:t xml:space="preserve">dostawę mebli laboratoryjnych dla </w:t>
      </w:r>
      <w:proofErr w:type="spellStart"/>
      <w:r w:rsidR="00881A0B" w:rsidRPr="00881A0B">
        <w:rPr>
          <w:b/>
        </w:rPr>
        <w:t>WIMiC</w:t>
      </w:r>
      <w:proofErr w:type="spellEnd"/>
      <w:r w:rsidR="00881A0B" w:rsidRPr="00881A0B">
        <w:rPr>
          <w:b/>
        </w:rPr>
        <w:t xml:space="preserve"> -KC-</w:t>
      </w:r>
      <w:proofErr w:type="spellStart"/>
      <w:r w:rsidR="00881A0B" w:rsidRPr="00881A0B">
        <w:rPr>
          <w:b/>
        </w:rPr>
        <w:t>zp</w:t>
      </w:r>
      <w:proofErr w:type="spellEnd"/>
      <w:r w:rsidR="00881A0B" w:rsidRPr="00881A0B">
        <w:rPr>
          <w:b/>
        </w:rPr>
        <w:t>. 272-574/20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8CB67D0" w14:textId="77777777" w:rsidR="008D5BF3" w:rsidRDefault="008D5BF3" w:rsidP="008D5BF3">
      <w:pPr>
        <w:widowControl w:val="0"/>
        <w:ind w:right="1"/>
        <w:jc w:val="both"/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183"/>
        <w:gridCol w:w="656"/>
        <w:gridCol w:w="1135"/>
        <w:gridCol w:w="852"/>
        <w:gridCol w:w="567"/>
        <w:gridCol w:w="1418"/>
      </w:tblGrid>
      <w:tr w:rsidR="00411B25" w:rsidRPr="00C5747D" w14:paraId="46B3DBD7" w14:textId="77777777" w:rsidTr="00C5747D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Nazwa elementu</w:t>
            </w:r>
          </w:p>
          <w:p w14:paraId="6F91DE9D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(lub usługi)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Producent</w:t>
            </w:r>
          </w:p>
          <w:p w14:paraId="4D31AD2B" w14:textId="3C3B56FC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 xml:space="preserve">/model </w:t>
            </w:r>
            <w:r w:rsidR="00C92070" w:rsidRPr="00C5747D">
              <w:rPr>
                <w:b/>
              </w:rPr>
              <w:t>lub wyrób własny</w:t>
            </w:r>
            <w:r w:rsidRPr="00C5747D">
              <w:rPr>
                <w:b/>
              </w:rPr>
              <w:t xml:space="preserve"> 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Ilość</w:t>
            </w:r>
            <w:r w:rsidRPr="00C5747D">
              <w:rPr>
                <w:b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 xml:space="preserve">Cena jednostkowa netto </w:t>
            </w:r>
            <w:r w:rsidRPr="00C5747D"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Wartość netto</w:t>
            </w:r>
          </w:p>
          <w:p w14:paraId="52BA51BD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VAT</w:t>
            </w:r>
          </w:p>
          <w:p w14:paraId="07FB466F" w14:textId="77777777" w:rsidR="00411B25" w:rsidRPr="00C5747D" w:rsidRDefault="00411B25">
            <w:pPr>
              <w:jc w:val="center"/>
            </w:pPr>
            <w:r w:rsidRPr="00C5747D"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 xml:space="preserve">Wartość brutto </w:t>
            </w:r>
          </w:p>
          <w:p w14:paraId="4EEDF237" w14:textId="77777777" w:rsidR="00411B25" w:rsidRPr="00C5747D" w:rsidRDefault="00411B25">
            <w:pPr>
              <w:jc w:val="center"/>
            </w:pPr>
            <w:r w:rsidRPr="00C5747D">
              <w:t>[PLN]</w:t>
            </w:r>
          </w:p>
          <w:p w14:paraId="19720844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t xml:space="preserve"> (z doliczonym </w:t>
            </w:r>
            <w:r w:rsidRPr="00C5747D">
              <w:rPr>
                <w:b/>
              </w:rPr>
              <w:t>VAT)</w:t>
            </w:r>
          </w:p>
        </w:tc>
      </w:tr>
      <w:tr w:rsidR="00411B25" w:rsidRPr="00C5747D" w14:paraId="5839C6F5" w14:textId="77777777" w:rsidTr="00C5747D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Pr="00C5747D" w:rsidRDefault="00411B25">
            <w:pPr>
              <w:jc w:val="center"/>
              <w:rPr>
                <w:b/>
              </w:rPr>
            </w:pPr>
            <w:r w:rsidRPr="00C5747D">
              <w:rPr>
                <w:b/>
              </w:rPr>
              <w:t>8</w:t>
            </w:r>
          </w:p>
        </w:tc>
      </w:tr>
      <w:tr w:rsidR="00411B25" w:rsidRPr="00C5747D" w14:paraId="0617B7E2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Pr="00C5747D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22AF" w14:textId="76DF7C2D" w:rsidR="00411B25" w:rsidRPr="00C5747D" w:rsidRDefault="006141B4" w:rsidP="002C785E">
            <w:r w:rsidRPr="00667CA4">
              <w:rPr>
                <w:color w:val="000000"/>
                <w:sz w:val="20"/>
                <w:szCs w:val="20"/>
              </w:rPr>
              <w:t>Stół labora</w:t>
            </w:r>
            <w:r>
              <w:rPr>
                <w:color w:val="000000"/>
                <w:sz w:val="20"/>
                <w:szCs w:val="20"/>
              </w:rPr>
              <w:t>toryjny przyścienny o wymiarach:</w:t>
            </w:r>
            <w:r w:rsidRPr="00667CA4">
              <w:rPr>
                <w:color w:val="000000"/>
                <w:sz w:val="20"/>
                <w:szCs w:val="20"/>
              </w:rPr>
              <w:t xml:space="preserve"> (szer. x gł. x wys.)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60</w:t>
            </w:r>
            <w:r w:rsidRPr="001E4B6D">
              <w:rPr>
                <w:b/>
                <w:color w:val="000000"/>
                <w:sz w:val="20"/>
                <w:szCs w:val="20"/>
              </w:rPr>
              <w:t>00 x 750 x 900 mm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(+/-</w:t>
            </w:r>
            <w:r w:rsidRPr="003A0373">
              <w:rPr>
                <w:color w:val="000000"/>
                <w:sz w:val="20"/>
                <w:szCs w:val="20"/>
              </w:rPr>
              <w:t>10 mm)</w:t>
            </w:r>
            <w:r>
              <w:rPr>
                <w:color w:val="000000"/>
                <w:sz w:val="20"/>
                <w:szCs w:val="20"/>
              </w:rPr>
              <w:t>,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Pr="00C5747D" w:rsidRDefault="00411B25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1226" w14:textId="34CBD452" w:rsidR="00411B25" w:rsidRPr="00C5747D" w:rsidRDefault="006141B4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Pr="00C5747D" w:rsidRDefault="00411B25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Pr="00C5747D" w:rsidRDefault="00411B25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Pr="00C5747D" w:rsidRDefault="00411B25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Pr="00C5747D" w:rsidRDefault="00411B25">
            <w:pPr>
              <w:ind w:right="425"/>
            </w:pPr>
          </w:p>
        </w:tc>
      </w:tr>
      <w:tr w:rsidR="00EB4CE1" w:rsidRPr="00C5747D" w14:paraId="1B6060B6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EB4CE1" w:rsidRPr="00C5747D" w:rsidRDefault="00EB4CE1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B22" w14:textId="45A7F369" w:rsidR="00EB4CE1" w:rsidRPr="00C5747D" w:rsidRDefault="008974F9" w:rsidP="002C785E">
            <w:pPr>
              <w:rPr>
                <w:b/>
              </w:rPr>
            </w:pPr>
            <w:r w:rsidRPr="00667CA4">
              <w:rPr>
                <w:color w:val="000000"/>
                <w:sz w:val="20"/>
                <w:szCs w:val="20"/>
              </w:rPr>
              <w:t>Stół laboratoryjny przyścienny o wymiarach</w:t>
            </w:r>
            <w:r>
              <w:rPr>
                <w:color w:val="000000"/>
                <w:sz w:val="20"/>
                <w:szCs w:val="20"/>
              </w:rPr>
              <w:t>:</w:t>
            </w:r>
            <w:r w:rsidRPr="00667CA4">
              <w:rPr>
                <w:color w:val="000000"/>
                <w:sz w:val="20"/>
                <w:szCs w:val="20"/>
              </w:rPr>
              <w:t xml:space="preserve"> (szer. x gł. x wys.)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480</w:t>
            </w:r>
            <w:r w:rsidRPr="001E4B6D">
              <w:rPr>
                <w:b/>
                <w:color w:val="000000"/>
                <w:sz w:val="20"/>
                <w:szCs w:val="20"/>
              </w:rPr>
              <w:t>0 x 750 x 900 mm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(+/-</w:t>
            </w:r>
            <w:r w:rsidRPr="003A0373">
              <w:rPr>
                <w:color w:val="000000"/>
                <w:sz w:val="20"/>
                <w:szCs w:val="20"/>
              </w:rPr>
              <w:t>10 mm)</w:t>
            </w:r>
            <w:r>
              <w:rPr>
                <w:color w:val="000000"/>
                <w:sz w:val="20"/>
                <w:szCs w:val="20"/>
              </w:rPr>
              <w:t>,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77777777" w:rsidR="00EB4CE1" w:rsidRPr="00C5747D" w:rsidRDefault="00EB4CE1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30956E99" w:rsidR="00EB4CE1" w:rsidRPr="00C5747D" w:rsidRDefault="008974F9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EB4CE1" w:rsidRPr="00C5747D" w:rsidRDefault="00EB4CE1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EB4CE1" w:rsidRPr="00C5747D" w:rsidRDefault="00EB4CE1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EB4CE1" w:rsidRPr="00C5747D" w:rsidRDefault="00EB4CE1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EB4CE1" w:rsidRPr="00C5747D" w:rsidRDefault="00EB4CE1">
            <w:pPr>
              <w:ind w:right="425"/>
            </w:pPr>
          </w:p>
        </w:tc>
      </w:tr>
      <w:tr w:rsidR="00C92070" w:rsidRPr="00C5747D" w14:paraId="3CDBB662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F7D38A" w14:textId="77777777" w:rsidR="00C92070" w:rsidRPr="00C5747D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6BE4" w14:textId="77777777" w:rsidR="00C92070" w:rsidRDefault="00713330" w:rsidP="002C785E">
            <w:pPr>
              <w:rPr>
                <w:b/>
                <w:color w:val="000000"/>
                <w:sz w:val="20"/>
                <w:szCs w:val="20"/>
              </w:rPr>
            </w:pPr>
            <w:r w:rsidRPr="00667CA4">
              <w:rPr>
                <w:color w:val="000000"/>
                <w:sz w:val="20"/>
                <w:szCs w:val="20"/>
              </w:rPr>
              <w:t>Stół laboratoryjny przyścienny o wymiarach</w:t>
            </w:r>
            <w:r>
              <w:rPr>
                <w:color w:val="000000"/>
                <w:sz w:val="20"/>
                <w:szCs w:val="20"/>
              </w:rPr>
              <w:t>:</w:t>
            </w:r>
            <w:r w:rsidRPr="00667CA4">
              <w:rPr>
                <w:color w:val="000000"/>
                <w:sz w:val="20"/>
                <w:szCs w:val="20"/>
              </w:rPr>
              <w:t xml:space="preserve"> (szer. x gł. x wys.)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400</w:t>
            </w:r>
            <w:r w:rsidRPr="001E4B6D">
              <w:rPr>
                <w:b/>
                <w:color w:val="000000"/>
                <w:sz w:val="20"/>
                <w:szCs w:val="20"/>
              </w:rPr>
              <w:t>0 x 750 x 900 mm</w:t>
            </w:r>
          </w:p>
          <w:p w14:paraId="1C7B5497" w14:textId="4B4CF43A" w:rsidR="00713330" w:rsidRPr="00C5747D" w:rsidRDefault="00713330" w:rsidP="002C785E">
            <w:pPr>
              <w:rPr>
                <w:b/>
              </w:rPr>
            </w:pPr>
            <w:r>
              <w:rPr>
                <w:color w:val="000000"/>
                <w:sz w:val="20"/>
                <w:szCs w:val="20"/>
              </w:rPr>
              <w:t>(+/-</w:t>
            </w:r>
            <w:r w:rsidRPr="003A0373">
              <w:rPr>
                <w:color w:val="000000"/>
                <w:sz w:val="20"/>
                <w:szCs w:val="20"/>
              </w:rPr>
              <w:t>10 mm)</w:t>
            </w:r>
            <w:r>
              <w:rPr>
                <w:color w:val="000000"/>
                <w:sz w:val="20"/>
                <w:szCs w:val="20"/>
              </w:rPr>
              <w:t>,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748" w14:textId="77777777" w:rsidR="00C92070" w:rsidRPr="00C5747D" w:rsidRDefault="00C92070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C85C" w14:textId="30BA5665" w:rsidR="00C92070" w:rsidRPr="00C5747D" w:rsidRDefault="002C785E">
            <w:pPr>
              <w:jc w:val="center"/>
            </w:pPr>
            <w:r w:rsidRPr="00C5747D"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5E24" w14:textId="77777777" w:rsidR="00C92070" w:rsidRPr="00C5747D" w:rsidRDefault="00C92070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7A6C" w14:textId="77777777" w:rsidR="00C92070" w:rsidRPr="00C5747D" w:rsidRDefault="00C92070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B57ED" w14:textId="77777777" w:rsidR="00C92070" w:rsidRPr="00C5747D" w:rsidRDefault="00C92070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78FF03" w14:textId="77777777" w:rsidR="00C92070" w:rsidRPr="00C5747D" w:rsidRDefault="00C92070">
            <w:pPr>
              <w:ind w:right="425"/>
            </w:pPr>
          </w:p>
        </w:tc>
      </w:tr>
      <w:tr w:rsidR="00713330" w:rsidRPr="00C5747D" w14:paraId="6601E151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A73FC9" w14:textId="77777777" w:rsidR="00713330" w:rsidRPr="00C5747D" w:rsidRDefault="0071333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EF44" w14:textId="62422C36" w:rsidR="00713330" w:rsidRPr="00667CA4" w:rsidRDefault="00713330" w:rsidP="002C785E">
            <w:pPr>
              <w:rPr>
                <w:color w:val="000000"/>
                <w:sz w:val="20"/>
                <w:szCs w:val="20"/>
              </w:rPr>
            </w:pPr>
            <w:r w:rsidRPr="00667CA4">
              <w:rPr>
                <w:color w:val="000000"/>
                <w:sz w:val="20"/>
                <w:szCs w:val="20"/>
              </w:rPr>
              <w:t>Stół labora</w:t>
            </w:r>
            <w:r>
              <w:rPr>
                <w:color w:val="000000"/>
                <w:sz w:val="20"/>
                <w:szCs w:val="20"/>
              </w:rPr>
              <w:t>toryjny przyścienny o wymiarach:</w:t>
            </w:r>
            <w:r w:rsidRPr="00667CA4">
              <w:rPr>
                <w:color w:val="000000"/>
                <w:sz w:val="20"/>
                <w:szCs w:val="20"/>
              </w:rPr>
              <w:t xml:space="preserve"> (szer. x gł. x wys.)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205</w:t>
            </w:r>
            <w:r w:rsidRPr="001E4B6D">
              <w:rPr>
                <w:b/>
                <w:color w:val="000000"/>
                <w:sz w:val="20"/>
                <w:szCs w:val="20"/>
              </w:rPr>
              <w:t>0 x 750 x 900 mm</w:t>
            </w:r>
            <w:r>
              <w:rPr>
                <w:color w:val="000000"/>
                <w:sz w:val="20"/>
                <w:szCs w:val="20"/>
              </w:rPr>
              <w:br/>
              <w:t>(+/-</w:t>
            </w:r>
            <w:r w:rsidRPr="003A0373">
              <w:rPr>
                <w:color w:val="000000"/>
                <w:sz w:val="20"/>
                <w:szCs w:val="20"/>
              </w:rPr>
              <w:t>10 mm)</w:t>
            </w:r>
            <w:r>
              <w:rPr>
                <w:color w:val="000000"/>
                <w:sz w:val="20"/>
                <w:szCs w:val="20"/>
              </w:rPr>
              <w:t>,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D71A" w14:textId="77777777" w:rsidR="00713330" w:rsidRPr="00C5747D" w:rsidRDefault="00713330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BA4B" w14:textId="43B55D4A" w:rsidR="00713330" w:rsidRPr="00C5747D" w:rsidRDefault="00713330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8B69" w14:textId="77777777" w:rsidR="00713330" w:rsidRPr="00C5747D" w:rsidRDefault="00713330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35E0" w14:textId="77777777" w:rsidR="00713330" w:rsidRPr="00C5747D" w:rsidRDefault="00713330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8C098" w14:textId="77777777" w:rsidR="00713330" w:rsidRPr="00C5747D" w:rsidRDefault="00713330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B1687A" w14:textId="77777777" w:rsidR="00713330" w:rsidRPr="00C5747D" w:rsidRDefault="00713330">
            <w:pPr>
              <w:ind w:right="425"/>
            </w:pPr>
          </w:p>
        </w:tc>
      </w:tr>
      <w:tr w:rsidR="00713330" w:rsidRPr="00C5747D" w14:paraId="2E4FBA93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23D354" w14:textId="77777777" w:rsidR="00713330" w:rsidRPr="00C5747D" w:rsidRDefault="0071333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2F2E" w14:textId="021579B1" w:rsidR="00713330" w:rsidRPr="00667CA4" w:rsidRDefault="00713330" w:rsidP="002C785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Stanowisko zlewowe przyścienne o wymiarach:</w:t>
            </w:r>
            <w:r w:rsidRPr="00667CA4">
              <w:rPr>
                <w:color w:val="000000"/>
                <w:sz w:val="20"/>
                <w:szCs w:val="20"/>
              </w:rPr>
              <w:t xml:space="preserve"> (szer. x gł. x wys.)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12</w:t>
            </w:r>
            <w:r w:rsidRPr="00A56018">
              <w:rPr>
                <w:b/>
                <w:color w:val="000000"/>
                <w:sz w:val="20"/>
                <w:szCs w:val="20"/>
              </w:rPr>
              <w:t>00 x 750 x 900 mm</w:t>
            </w:r>
            <w:r>
              <w:rPr>
                <w:color w:val="000000"/>
                <w:sz w:val="20"/>
                <w:szCs w:val="20"/>
              </w:rPr>
              <w:br/>
              <w:t>(+/-</w:t>
            </w:r>
            <w:r w:rsidRPr="003A0373">
              <w:rPr>
                <w:color w:val="000000"/>
                <w:sz w:val="20"/>
                <w:szCs w:val="20"/>
              </w:rPr>
              <w:t>10 mm)</w:t>
            </w:r>
            <w:r>
              <w:rPr>
                <w:color w:val="000000"/>
                <w:sz w:val="20"/>
                <w:szCs w:val="20"/>
              </w:rPr>
              <w:t>,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E6AE" w14:textId="77777777" w:rsidR="00713330" w:rsidRPr="00C5747D" w:rsidRDefault="00713330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7B6C" w14:textId="0CEA25F0" w:rsidR="00713330" w:rsidRPr="00C5747D" w:rsidRDefault="00713330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D2C0" w14:textId="77777777" w:rsidR="00713330" w:rsidRPr="00C5747D" w:rsidRDefault="00713330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D48A" w14:textId="77777777" w:rsidR="00713330" w:rsidRPr="00C5747D" w:rsidRDefault="00713330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DD5BDF" w14:textId="77777777" w:rsidR="00713330" w:rsidRPr="00C5747D" w:rsidRDefault="00713330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1A3428" w14:textId="77777777" w:rsidR="00713330" w:rsidRPr="00C5747D" w:rsidRDefault="00713330">
            <w:pPr>
              <w:ind w:right="425"/>
            </w:pPr>
          </w:p>
        </w:tc>
      </w:tr>
      <w:tr w:rsidR="00713330" w:rsidRPr="00C5747D" w14:paraId="5AEB6F69" w14:textId="77777777" w:rsidTr="00C5747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285D13" w14:textId="77777777" w:rsidR="00713330" w:rsidRPr="00C5747D" w:rsidRDefault="0071333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FDE1" w14:textId="5C9D36FF" w:rsidR="00713330" w:rsidRDefault="00713330" w:rsidP="00713330">
            <w:pPr>
              <w:numPr>
                <w:ilvl w:val="0"/>
                <w:numId w:val="7"/>
              </w:numPr>
              <w:tabs>
                <w:tab w:val="right" w:pos="709"/>
                <w:tab w:val="left" w:pos="1134"/>
                <w:tab w:val="left" w:pos="3969"/>
                <w:tab w:val="decimal" w:pos="7371"/>
                <w:tab w:val="decimal" w:pos="9072"/>
              </w:tabs>
              <w:suppressAutoHyphens/>
              <w:spacing w:line="256" w:lineRule="auto"/>
              <w:ind w:right="-1"/>
              <w:rPr>
                <w:rFonts w:cs="Arial"/>
                <w:bCs/>
                <w:sz w:val="20"/>
                <w:szCs w:val="20"/>
                <w:lang w:eastAsia="en-US"/>
              </w:rPr>
            </w:pPr>
            <w:r w:rsidRPr="00912E84">
              <w:rPr>
                <w:rFonts w:cs="Arial"/>
                <w:sz w:val="20"/>
                <w:szCs w:val="20"/>
              </w:rPr>
              <w:t>Krzesło laboratoryjne obrotowe z podnóżkiem o zakresie regulacji siedziska 56-69 cm.</w:t>
            </w:r>
            <w:bookmarkStart w:id="0" w:name="_GoBack"/>
            <w:bookmarkEnd w:id="0"/>
          </w:p>
          <w:p w14:paraId="5387529B" w14:textId="77777777" w:rsidR="00713330" w:rsidRDefault="00713330" w:rsidP="002C785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E0B3" w14:textId="77777777" w:rsidR="00713330" w:rsidRPr="00C5747D" w:rsidRDefault="00713330">
            <w:pPr>
              <w:ind w:right="71"/>
              <w:rPr>
                <w:b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E513" w14:textId="441EB4EE" w:rsidR="00713330" w:rsidRDefault="00713330">
            <w:pPr>
              <w:jc w:val="center"/>
            </w:pPr>
            <w: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16FF" w14:textId="77777777" w:rsidR="00713330" w:rsidRPr="00C5747D" w:rsidRDefault="00713330">
            <w:pPr>
              <w:ind w:right="425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E950" w14:textId="77777777" w:rsidR="00713330" w:rsidRPr="00C5747D" w:rsidRDefault="00713330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827023" w14:textId="77777777" w:rsidR="00713330" w:rsidRPr="00C5747D" w:rsidRDefault="00713330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14D2E6" w14:textId="77777777" w:rsidR="00713330" w:rsidRPr="00C5747D" w:rsidRDefault="00713330">
            <w:pPr>
              <w:ind w:right="425"/>
            </w:pPr>
          </w:p>
        </w:tc>
      </w:tr>
      <w:tr w:rsidR="00411B25" w:rsidRPr="00C5747D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Pr="00C5747D" w:rsidRDefault="00411B25">
            <w:pPr>
              <w:ind w:right="425"/>
              <w:jc w:val="center"/>
              <w:rPr>
                <w:b/>
              </w:rPr>
            </w:pPr>
            <w:r w:rsidRPr="00C5747D">
              <w:rPr>
                <w:b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Pr="00C5747D" w:rsidRDefault="00411B25">
            <w:pPr>
              <w:ind w:right="425"/>
            </w:pPr>
            <w:r w:rsidRPr="00C5747D"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Pr="00C5747D" w:rsidRDefault="00411B25">
            <w:pPr>
              <w:ind w:right="425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Pr="00C5747D" w:rsidRDefault="00411B25">
            <w:pPr>
              <w:ind w:right="425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Pr="00C5747D" w:rsidRDefault="00411B25">
            <w:pPr>
              <w:ind w:right="425"/>
            </w:pPr>
          </w:p>
        </w:tc>
      </w:tr>
    </w:tbl>
    <w:p w14:paraId="173CE724" w14:textId="77777777" w:rsidR="00411B25" w:rsidRDefault="00411B25" w:rsidP="00A01521">
      <w:pPr>
        <w:widowControl w:val="0"/>
        <w:spacing w:line="360" w:lineRule="auto"/>
        <w:ind w:right="1"/>
        <w:jc w:val="both"/>
        <w:rPr>
          <w:b/>
        </w:rPr>
      </w:pPr>
    </w:p>
    <w:p w14:paraId="167C16F7" w14:textId="576FA6F5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</w:t>
      </w:r>
      <w:r w:rsidR="00AC523D">
        <w:t xml:space="preserve">dni </w:t>
      </w:r>
      <w:r w:rsidR="00C92070" w:rsidRPr="008F0FE6">
        <w:t xml:space="preserve"> </w:t>
      </w:r>
      <w:r w:rsidR="008F0FE6" w:rsidRPr="008F0FE6">
        <w:t>od podpisania umowy.</w:t>
      </w:r>
      <w:r w:rsidR="008F0FE6">
        <w:rPr>
          <w:i/>
          <w:highlight w:val="yellow"/>
        </w:rPr>
        <w:t xml:space="preserve"> </w:t>
      </w:r>
    </w:p>
    <w:p w14:paraId="3189AEC3" w14:textId="05ADDBC2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</w:t>
      </w:r>
      <w:r w:rsidR="00AC523D">
        <w:t>m-</w:t>
      </w:r>
      <w:proofErr w:type="spellStart"/>
      <w:r w:rsidR="00AC523D">
        <w:t>cy</w:t>
      </w:r>
      <w:proofErr w:type="spellEnd"/>
      <w:r w:rsidR="00B16A1A">
        <w:t>.</w:t>
      </w:r>
      <w:r w:rsidR="008F0FE6" w:rsidRPr="008F0FE6">
        <w:rPr>
          <w:i/>
          <w:highlight w:val="yellow"/>
        </w:rPr>
        <w:t xml:space="preserve"> </w:t>
      </w:r>
      <w:r w:rsidR="008F0FE6">
        <w:rPr>
          <w:i/>
          <w:highlight w:val="yellow"/>
        </w:rPr>
        <w:t>(</w:t>
      </w:r>
      <w:r w:rsidR="008F0FE6" w:rsidRPr="008D5BF3">
        <w:rPr>
          <w:i/>
          <w:highlight w:val="yellow"/>
        </w:rPr>
        <w:t>kryterium oceny ofert)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Pr="00C92070" w:rsidRDefault="00A01521" w:rsidP="00A01521">
      <w:pPr>
        <w:rPr>
          <w:b/>
          <w:u w:val="single"/>
        </w:rPr>
      </w:pPr>
      <w:r w:rsidRPr="00C92070">
        <w:rPr>
          <w:b/>
          <w:u w:val="single"/>
        </w:rPr>
        <w:t>Jednocześnie oświadczamy, że:</w:t>
      </w:r>
    </w:p>
    <w:p w14:paraId="2797291E" w14:textId="77777777" w:rsidR="00A01521" w:rsidRPr="00C9207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C92070">
        <w:rPr>
          <w:color w:val="000000"/>
          <w:lang w:eastAsia="ar-SA"/>
        </w:rPr>
        <w:t>Oświadczamy, że jesteśmy związani niniejszą ofertą przez okres 60 dni od dnia upływu terminu składania ofert.</w:t>
      </w:r>
    </w:p>
    <w:p w14:paraId="6D113D23" w14:textId="12A2C687" w:rsidR="00A01521" w:rsidRPr="00C9207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2070">
        <w:rPr>
          <w:color w:val="000000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C92070">
        <w:rPr>
          <w:color w:val="000000"/>
        </w:rPr>
        <w:t xml:space="preserve"> i nie wnosimy do nich żadnych zastrzeżeń.</w:t>
      </w:r>
    </w:p>
    <w:p w14:paraId="49634E5E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D01E99" w14:textId="7592E191" w:rsidR="006467DD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C92070" w:rsidRDefault="00A01521" w:rsidP="00A01521">
      <w:pPr>
        <w:numPr>
          <w:ilvl w:val="0"/>
          <w:numId w:val="1"/>
        </w:numPr>
        <w:spacing w:before="120" w:after="120"/>
        <w:jc w:val="both"/>
      </w:pPr>
      <w:r w:rsidRPr="00C9207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C92070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 xml:space="preserve">Opis części zamówienia, którą wykonawca </w:t>
            </w:r>
          </w:p>
          <w:p w14:paraId="47871989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Nazwa podwykonawcy</w:t>
            </w:r>
            <w:r w:rsidRPr="00C92070">
              <w:rPr>
                <w:sz w:val="20"/>
              </w:rPr>
              <w:br/>
              <w:t>(o ile jest znana)</w:t>
            </w:r>
          </w:p>
        </w:tc>
      </w:tr>
      <w:tr w:rsidR="00A01521" w:rsidRPr="00C92070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</w:tr>
    </w:tbl>
    <w:p w14:paraId="78FFF726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Upoważnionymi do reprezentowania naszej firmy są następujące osoby:</w:t>
      </w:r>
    </w:p>
    <w:p w14:paraId="0EB96F8F" w14:textId="77777777" w:rsidR="00A01521" w:rsidRPr="00C92070" w:rsidRDefault="00A01521" w:rsidP="00A01521">
      <w:pPr>
        <w:pStyle w:val="Nagwek1"/>
        <w:rPr>
          <w:sz w:val="18"/>
          <w:szCs w:val="18"/>
        </w:rPr>
      </w:pPr>
      <w:r w:rsidRPr="00C92070">
        <w:rPr>
          <w:sz w:val="18"/>
          <w:szCs w:val="18"/>
        </w:rPr>
        <w:tab/>
        <w:t>Imię i Nazwisko</w:t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  <w:t>Wzór podpisu</w:t>
      </w:r>
    </w:p>
    <w:p w14:paraId="4EC08D99" w14:textId="70DFAD76" w:rsidR="00A01521" w:rsidRPr="00C92070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92070">
        <w:rPr>
          <w:sz w:val="20"/>
          <w:szCs w:val="20"/>
        </w:rPr>
        <w:t>........................................</w:t>
      </w:r>
      <w:r w:rsidR="00C92070">
        <w:rPr>
          <w:sz w:val="20"/>
          <w:szCs w:val="20"/>
        </w:rPr>
        <w:t xml:space="preserve">                                                   </w:t>
      </w:r>
      <w:r w:rsidRPr="00C92070">
        <w:rPr>
          <w:sz w:val="20"/>
          <w:szCs w:val="20"/>
        </w:rPr>
        <w:tab/>
      </w:r>
      <w:r w:rsidRPr="00C92070">
        <w:rPr>
          <w:sz w:val="20"/>
          <w:szCs w:val="20"/>
        </w:rPr>
        <w:tab/>
        <w:t xml:space="preserve"> ........................................</w:t>
      </w:r>
    </w:p>
    <w:p w14:paraId="4C04FD6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upoważnienie dla powyżej wskazanych osób wynika z następującego (</w:t>
      </w:r>
      <w:proofErr w:type="spellStart"/>
      <w:r w:rsidRPr="00C92070">
        <w:t>ych</w:t>
      </w:r>
      <w:proofErr w:type="spellEnd"/>
      <w:r w:rsidRPr="00C92070">
        <w:t>) dokumentu(ów)</w:t>
      </w:r>
    </w:p>
    <w:p w14:paraId="767B0614" w14:textId="77777777" w:rsidR="00A01521" w:rsidRPr="00C92070" w:rsidRDefault="00A01521" w:rsidP="00A01521">
      <w:pPr>
        <w:jc w:val="both"/>
      </w:pPr>
      <w:r w:rsidRPr="00C92070">
        <w:t>……………………………………………………...........................……które dołączamy do oferty.</w:t>
      </w:r>
    </w:p>
    <w:p w14:paraId="68A5120B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załącznikami do niniejszej oferty są:</w:t>
      </w:r>
    </w:p>
    <w:p w14:paraId="1FB215AD" w14:textId="2C2C4A3D" w:rsidR="00A01521" w:rsidRPr="00C92070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C92070">
        <w:t>………………………………………………………………………</w:t>
      </w:r>
    </w:p>
    <w:p w14:paraId="0DF653F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oferta zawiera ………………… kolejno ponumerowanych stron.</w:t>
      </w:r>
    </w:p>
    <w:p w14:paraId="3E009E9F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38D21CD1" w14:textId="77777777" w:rsidR="00A01521" w:rsidRPr="00C92070" w:rsidRDefault="00A01521" w:rsidP="00A01521">
      <w:pPr>
        <w:jc w:val="both"/>
        <w:rPr>
          <w:sz w:val="20"/>
          <w:szCs w:val="20"/>
        </w:rPr>
      </w:pPr>
      <w:r w:rsidRPr="00C92070">
        <w:rPr>
          <w:sz w:val="20"/>
          <w:szCs w:val="20"/>
        </w:rPr>
        <w:t>Miejscowość, ……………………., dnia …………………………… r.</w:t>
      </w:r>
    </w:p>
    <w:p w14:paraId="6FA85CB5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28F98357" w14:textId="77777777" w:rsidR="002036B5" w:rsidRPr="00C92070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C92070">
        <w:rPr>
          <w:sz w:val="28"/>
          <w:szCs w:val="28"/>
        </w:rPr>
        <w:tab/>
      </w:r>
    </w:p>
    <w:p w14:paraId="6940BFCF" w14:textId="119C5B4B" w:rsidR="00B62F32" w:rsidRPr="008F0FE6" w:rsidRDefault="002036B5" w:rsidP="008F0FE6">
      <w:pPr>
        <w:jc w:val="center"/>
        <w:rPr>
          <w:b/>
          <w:color w:val="FF0000"/>
        </w:rPr>
      </w:pPr>
      <w:r w:rsidRPr="000304DF">
        <w:rPr>
          <w:b/>
          <w:color w:val="FF0000"/>
        </w:rPr>
        <w:t>Ofertę należy podpisać kwalifikowanym podpisem elektronicznym</w:t>
      </w:r>
    </w:p>
    <w:sectPr w:rsidR="00B62F32" w:rsidRPr="008F0F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DCDD65" w14:textId="77777777" w:rsidR="00DF4F6F" w:rsidRDefault="00DF4F6F">
      <w:r>
        <w:separator/>
      </w:r>
    </w:p>
  </w:endnote>
  <w:endnote w:type="continuationSeparator" w:id="0">
    <w:p w14:paraId="468493D4" w14:textId="77777777" w:rsidR="00DF4F6F" w:rsidRDefault="00DF4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33F23" w14:textId="77777777" w:rsidR="00DF4F6F" w:rsidRDefault="00DF4F6F">
      <w:r>
        <w:separator/>
      </w:r>
    </w:p>
  </w:footnote>
  <w:footnote w:type="continuationSeparator" w:id="0">
    <w:p w14:paraId="00C7D62C" w14:textId="77777777" w:rsidR="00DF4F6F" w:rsidRDefault="00DF4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304DF"/>
    <w:rsid w:val="00033D73"/>
    <w:rsid w:val="00036968"/>
    <w:rsid w:val="0004196C"/>
    <w:rsid w:val="000971A7"/>
    <w:rsid w:val="000F5F46"/>
    <w:rsid w:val="00113376"/>
    <w:rsid w:val="00153EC8"/>
    <w:rsid w:val="00175E43"/>
    <w:rsid w:val="001E72D6"/>
    <w:rsid w:val="001F0269"/>
    <w:rsid w:val="00201E5B"/>
    <w:rsid w:val="002036B5"/>
    <w:rsid w:val="0022732C"/>
    <w:rsid w:val="00227D2E"/>
    <w:rsid w:val="00240E71"/>
    <w:rsid w:val="00255C67"/>
    <w:rsid w:val="002C6E15"/>
    <w:rsid w:val="002C785E"/>
    <w:rsid w:val="002D3DCB"/>
    <w:rsid w:val="002D7B86"/>
    <w:rsid w:val="0031733C"/>
    <w:rsid w:val="0031737F"/>
    <w:rsid w:val="003437A2"/>
    <w:rsid w:val="00345C68"/>
    <w:rsid w:val="003A1629"/>
    <w:rsid w:val="003E32D7"/>
    <w:rsid w:val="00406A50"/>
    <w:rsid w:val="00411B25"/>
    <w:rsid w:val="00420B6C"/>
    <w:rsid w:val="00526126"/>
    <w:rsid w:val="00581B5E"/>
    <w:rsid w:val="006108F3"/>
    <w:rsid w:val="006141B4"/>
    <w:rsid w:val="0064044B"/>
    <w:rsid w:val="006467DD"/>
    <w:rsid w:val="006503A9"/>
    <w:rsid w:val="00660E9B"/>
    <w:rsid w:val="00664E81"/>
    <w:rsid w:val="006907AE"/>
    <w:rsid w:val="006D17FC"/>
    <w:rsid w:val="00713330"/>
    <w:rsid w:val="00730EFE"/>
    <w:rsid w:val="00751124"/>
    <w:rsid w:val="007F3810"/>
    <w:rsid w:val="00810218"/>
    <w:rsid w:val="008422CC"/>
    <w:rsid w:val="00881A0B"/>
    <w:rsid w:val="008974F9"/>
    <w:rsid w:val="008D5BF3"/>
    <w:rsid w:val="008D7A6D"/>
    <w:rsid w:val="008F0FE6"/>
    <w:rsid w:val="009031B9"/>
    <w:rsid w:val="00945AB6"/>
    <w:rsid w:val="00973E29"/>
    <w:rsid w:val="009B3D7C"/>
    <w:rsid w:val="00A01521"/>
    <w:rsid w:val="00AC523D"/>
    <w:rsid w:val="00AE20E8"/>
    <w:rsid w:val="00B04829"/>
    <w:rsid w:val="00B16A1A"/>
    <w:rsid w:val="00B41BC8"/>
    <w:rsid w:val="00B62F32"/>
    <w:rsid w:val="00B72947"/>
    <w:rsid w:val="00BE226E"/>
    <w:rsid w:val="00C30F61"/>
    <w:rsid w:val="00C5747D"/>
    <w:rsid w:val="00C85B56"/>
    <w:rsid w:val="00C87E14"/>
    <w:rsid w:val="00C92070"/>
    <w:rsid w:val="00CE6162"/>
    <w:rsid w:val="00D467B1"/>
    <w:rsid w:val="00D91D60"/>
    <w:rsid w:val="00DD32CA"/>
    <w:rsid w:val="00DF3D5F"/>
    <w:rsid w:val="00DF4F6F"/>
    <w:rsid w:val="00E22462"/>
    <w:rsid w:val="00E26D19"/>
    <w:rsid w:val="00E53EAF"/>
    <w:rsid w:val="00E80580"/>
    <w:rsid w:val="00E96AFC"/>
    <w:rsid w:val="00EB4CE1"/>
    <w:rsid w:val="00EB6647"/>
    <w:rsid w:val="00EC7AB0"/>
    <w:rsid w:val="00ED7457"/>
    <w:rsid w:val="00EE0720"/>
    <w:rsid w:val="00EF3EFF"/>
    <w:rsid w:val="00F75F48"/>
    <w:rsid w:val="00F92F6F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C2C3207B-6DD3-4162-A2FE-45BAB5B5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8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4B1D0-8B1D-4B52-85DA-67B3D1DCE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676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User</cp:lastModifiedBy>
  <cp:revision>12</cp:revision>
  <cp:lastPrinted>2020-06-29T08:02:00Z</cp:lastPrinted>
  <dcterms:created xsi:type="dcterms:W3CDTF">2020-10-28T09:53:00Z</dcterms:created>
  <dcterms:modified xsi:type="dcterms:W3CDTF">2020-10-28T10:24:00Z</dcterms:modified>
</cp:coreProperties>
</file>