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CB0A4B" w:rsidP="00025386">
      <w:pPr>
        <w:pStyle w:val="Nagwek4"/>
        <w:rPr>
          <w:b/>
          <w:i w:val="0"/>
        </w:rPr>
      </w:pPr>
      <w:r w:rsidRPr="00CB0A4B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AA6A3B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DE4E8D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CF7D20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DE4E8D" w:rsidRDefault="00DE4E8D" w:rsidP="00CF7D2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E4E8D">
        <w:rPr>
          <w:rFonts w:ascii="Times New Roman" w:hAnsi="Times New Roman"/>
          <w:b/>
          <w:bCs/>
          <w:i/>
          <w:iCs/>
        </w:rPr>
        <w:t>Budowa drogi w m. Tokarnia (</w:t>
      </w:r>
      <w:proofErr w:type="spellStart"/>
      <w:r w:rsidRPr="00DE4E8D">
        <w:rPr>
          <w:rFonts w:ascii="Times New Roman" w:hAnsi="Times New Roman"/>
          <w:b/>
          <w:bCs/>
          <w:i/>
          <w:iCs/>
        </w:rPr>
        <w:t>dz</w:t>
      </w:r>
      <w:proofErr w:type="spellEnd"/>
      <w:r w:rsidRPr="00DE4E8D">
        <w:rPr>
          <w:rFonts w:ascii="Times New Roman" w:hAnsi="Times New Roman"/>
          <w:b/>
          <w:bCs/>
          <w:i/>
          <w:iCs/>
        </w:rPr>
        <w:t xml:space="preserve"> nr 429,608)- drogi dojazdowe do pól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AA6A3B">
      <w:pPr>
        <w:spacing w:after="0" w:line="240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589" w:rsidRDefault="00304589" w:rsidP="00025386">
      <w:pPr>
        <w:spacing w:after="0" w:line="240" w:lineRule="auto"/>
      </w:pPr>
      <w:r>
        <w:separator/>
      </w:r>
    </w:p>
  </w:endnote>
  <w:endnote w:type="continuationSeparator" w:id="0">
    <w:p w:rsidR="00304589" w:rsidRDefault="003045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CB0A4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B0A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B0A4B">
      <w:rPr>
        <w:rStyle w:val="Numerstrony"/>
        <w:rFonts w:ascii="Arial" w:hAnsi="Arial"/>
        <w:sz w:val="18"/>
        <w:szCs w:val="18"/>
      </w:rPr>
      <w:fldChar w:fldCharType="separate"/>
    </w:r>
    <w:r w:rsidR="00DE4E8D">
      <w:rPr>
        <w:rStyle w:val="Numerstrony"/>
        <w:rFonts w:ascii="Arial" w:hAnsi="Arial"/>
        <w:noProof/>
        <w:sz w:val="18"/>
        <w:szCs w:val="18"/>
      </w:rPr>
      <w:t>1</w:t>
    </w:r>
    <w:r w:rsidR="00CB0A4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B0A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B0A4B">
      <w:rPr>
        <w:rStyle w:val="Numerstrony"/>
        <w:rFonts w:ascii="Arial" w:hAnsi="Arial"/>
        <w:sz w:val="18"/>
        <w:szCs w:val="18"/>
      </w:rPr>
      <w:fldChar w:fldCharType="separate"/>
    </w:r>
    <w:r w:rsidR="00DE4E8D">
      <w:rPr>
        <w:rStyle w:val="Numerstrony"/>
        <w:rFonts w:ascii="Arial" w:hAnsi="Arial"/>
        <w:noProof/>
        <w:sz w:val="18"/>
        <w:szCs w:val="18"/>
      </w:rPr>
      <w:t>1</w:t>
    </w:r>
    <w:r w:rsidR="00CB0A4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589" w:rsidRDefault="00304589" w:rsidP="00025386">
      <w:pPr>
        <w:spacing w:after="0" w:line="240" w:lineRule="auto"/>
      </w:pPr>
      <w:r>
        <w:separator/>
      </w:r>
    </w:p>
  </w:footnote>
  <w:footnote w:type="continuationSeparator" w:id="0">
    <w:p w:rsidR="00304589" w:rsidRDefault="003045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25386"/>
    <w:rsid w:val="00031F9B"/>
    <w:rsid w:val="0010555C"/>
    <w:rsid w:val="001C2314"/>
    <w:rsid w:val="001D4093"/>
    <w:rsid w:val="002711FC"/>
    <w:rsid w:val="002A76EA"/>
    <w:rsid w:val="00304589"/>
    <w:rsid w:val="005624D8"/>
    <w:rsid w:val="0061379D"/>
    <w:rsid w:val="006D6F51"/>
    <w:rsid w:val="007641CE"/>
    <w:rsid w:val="00836A74"/>
    <w:rsid w:val="008C48C5"/>
    <w:rsid w:val="008F2498"/>
    <w:rsid w:val="009137A2"/>
    <w:rsid w:val="00913D70"/>
    <w:rsid w:val="009363FA"/>
    <w:rsid w:val="00945B75"/>
    <w:rsid w:val="009B487A"/>
    <w:rsid w:val="009C582C"/>
    <w:rsid w:val="009F2F58"/>
    <w:rsid w:val="00A56A6F"/>
    <w:rsid w:val="00AA6A3B"/>
    <w:rsid w:val="00AB4DCB"/>
    <w:rsid w:val="00AB5895"/>
    <w:rsid w:val="00C35D97"/>
    <w:rsid w:val="00C65007"/>
    <w:rsid w:val="00CB0A4B"/>
    <w:rsid w:val="00CF7D20"/>
    <w:rsid w:val="00D55FC4"/>
    <w:rsid w:val="00DB335F"/>
    <w:rsid w:val="00DB65C5"/>
    <w:rsid w:val="00DE4E8D"/>
    <w:rsid w:val="00E759BF"/>
    <w:rsid w:val="00E75AAA"/>
    <w:rsid w:val="00F55134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dcterms:created xsi:type="dcterms:W3CDTF">2017-07-21T10:13:00Z</dcterms:created>
  <dcterms:modified xsi:type="dcterms:W3CDTF">2020-11-06T06:58:00Z</dcterms:modified>
</cp:coreProperties>
</file>